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22C11" w14:textId="240AA5D6" w:rsidR="00025386" w:rsidRPr="003516A3" w:rsidRDefault="00657A47" w:rsidP="00213980">
      <w:pPr>
        <w:pStyle w:val="Nagwek4"/>
        <w:spacing w:after="240" w:line="276" w:lineRule="auto"/>
        <w:rPr>
          <w:b/>
          <w:i w:val="0"/>
          <w:sz w:val="22"/>
          <w:szCs w:val="22"/>
        </w:rPr>
      </w:pPr>
      <w:bookmarkStart w:id="0" w:name="_Hlk60301409"/>
      <w:r w:rsidRPr="003516A3">
        <w:rPr>
          <w:b/>
          <w:i w:val="0"/>
          <w:sz w:val="22"/>
          <w:szCs w:val="22"/>
        </w:rPr>
        <w:t xml:space="preserve">Załącznik nr </w:t>
      </w:r>
      <w:r w:rsidR="00DF5C01" w:rsidRPr="003516A3">
        <w:rPr>
          <w:b/>
          <w:i w:val="0"/>
          <w:sz w:val="22"/>
          <w:szCs w:val="22"/>
        </w:rPr>
        <w:t>3</w:t>
      </w:r>
      <w:r w:rsidR="007666D6" w:rsidRPr="003516A3">
        <w:rPr>
          <w:b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6C7EC59" w14:textId="77777777" w:rsidTr="00AF7375">
        <w:tc>
          <w:tcPr>
            <w:tcW w:w="9104" w:type="dxa"/>
            <w:shd w:val="clear" w:color="auto" w:fill="auto"/>
          </w:tcPr>
          <w:p w14:paraId="3CC182E9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EC30C05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D5C7F" w:rsidRPr="00CD5C7F">
        <w:rPr>
          <w:rFonts w:ascii="Times New Roman" w:eastAsia="Times New Roman" w:hAnsi="Times New Roman"/>
          <w:b/>
          <w:lang w:eastAsia="pl-PL"/>
        </w:rPr>
        <w:t>ZP.271.38.2021</w:t>
      </w:r>
    </w:p>
    <w:p w14:paraId="3BB0CEB1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8F642F5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A735EA2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7025E71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60EDFCFA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50EDA30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5D5355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6BEC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0A503C37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322B07E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D5C7F" w:rsidRPr="00CD5C7F">
        <w:rPr>
          <w:rFonts w:ascii="Times New Roman" w:hAnsi="Times New Roman"/>
        </w:rPr>
        <w:t>(</w:t>
      </w:r>
      <w:proofErr w:type="spellStart"/>
      <w:r w:rsidR="00CD5C7F" w:rsidRPr="00CD5C7F">
        <w:rPr>
          <w:rFonts w:ascii="Times New Roman" w:hAnsi="Times New Roman"/>
        </w:rPr>
        <w:t>t.j</w:t>
      </w:r>
      <w:proofErr w:type="spellEnd"/>
      <w:r w:rsidR="00CD5C7F" w:rsidRPr="00CD5C7F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4D9B98D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FB01FA7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2BB23C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0598361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5120F82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0E9BDF3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228F74E" w14:textId="3EA43D30" w:rsidR="00E27ABB" w:rsidRDefault="00CD5C7F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D5C7F">
        <w:rPr>
          <w:rFonts w:ascii="Times New Roman" w:eastAsia="Times New Roman" w:hAnsi="Times New Roman"/>
          <w:b/>
          <w:lang w:eastAsia="pl-PL"/>
        </w:rPr>
        <w:t>Budowa obiektów małej architektury w ramach modernizacji placów zabaw zlokalizowanych w gminie Niepołomice</w:t>
      </w:r>
      <w:r w:rsidR="00355A72">
        <w:rPr>
          <w:rFonts w:ascii="Times New Roman" w:eastAsia="Times New Roman" w:hAnsi="Times New Roman"/>
          <w:b/>
          <w:lang w:eastAsia="pl-PL"/>
        </w:rPr>
        <w:t>-vol.3. – zadanie częściowe nr …..</w:t>
      </w:r>
    </w:p>
    <w:p w14:paraId="08A45810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3D3006E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0C452A6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36A3B094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B9E46C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67CE817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0E08090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FB0F5B7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2CF72C6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B731B88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9F3DEC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BB6AF92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A7A32C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CF9F13A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5BA8131D" w14:textId="1D90DA93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14:paraId="59F21F9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FCF84" w14:textId="77777777" w:rsidR="00A42605" w:rsidRDefault="00A42605" w:rsidP="00025386">
      <w:pPr>
        <w:spacing w:after="0" w:line="240" w:lineRule="auto"/>
      </w:pPr>
      <w:r>
        <w:separator/>
      </w:r>
    </w:p>
  </w:endnote>
  <w:endnote w:type="continuationSeparator" w:id="0">
    <w:p w14:paraId="0B7AA4EA" w14:textId="77777777" w:rsidR="00A42605" w:rsidRDefault="00A426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FC43A" w14:textId="77777777" w:rsidR="00CD5C7F" w:rsidRDefault="00CD5C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BC2D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03B9C" w14:textId="77777777" w:rsidR="00CD5C7F" w:rsidRDefault="00CD5C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AAE2D" w14:textId="77777777" w:rsidR="00A42605" w:rsidRDefault="00A42605" w:rsidP="00025386">
      <w:pPr>
        <w:spacing w:after="0" w:line="240" w:lineRule="auto"/>
      </w:pPr>
      <w:r>
        <w:separator/>
      </w:r>
    </w:p>
  </w:footnote>
  <w:footnote w:type="continuationSeparator" w:id="0">
    <w:p w14:paraId="795679B2" w14:textId="77777777" w:rsidR="00A42605" w:rsidRDefault="00A426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C8616" w14:textId="77777777" w:rsidR="00CD5C7F" w:rsidRDefault="00CD5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1DA68" w14:textId="77777777" w:rsidR="00CD5C7F" w:rsidRDefault="00CD5C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92725" w14:textId="77777777" w:rsidR="00CD5C7F" w:rsidRDefault="00CD5C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605"/>
    <w:rsid w:val="00025386"/>
    <w:rsid w:val="000423B9"/>
    <w:rsid w:val="00084786"/>
    <w:rsid w:val="0016158F"/>
    <w:rsid w:val="001C2314"/>
    <w:rsid w:val="00213980"/>
    <w:rsid w:val="003516A3"/>
    <w:rsid w:val="00355A72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971C3"/>
    <w:rsid w:val="00824D73"/>
    <w:rsid w:val="00830970"/>
    <w:rsid w:val="008B797E"/>
    <w:rsid w:val="008F2498"/>
    <w:rsid w:val="0093388F"/>
    <w:rsid w:val="00A42605"/>
    <w:rsid w:val="00A56A6F"/>
    <w:rsid w:val="00A87380"/>
    <w:rsid w:val="00AF7375"/>
    <w:rsid w:val="00B77707"/>
    <w:rsid w:val="00BE3BCE"/>
    <w:rsid w:val="00CB29AC"/>
    <w:rsid w:val="00CD5C7F"/>
    <w:rsid w:val="00D55FC4"/>
    <w:rsid w:val="00D9320D"/>
    <w:rsid w:val="00DC4842"/>
    <w:rsid w:val="00DC587A"/>
    <w:rsid w:val="00DC652A"/>
    <w:rsid w:val="00DE3B21"/>
    <w:rsid w:val="00DE73DD"/>
    <w:rsid w:val="00DF5C01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70C70"/>
  <w15:chartTrackingRefBased/>
  <w15:docId w15:val="{EE78356D-400A-44E3-9B9E-032A36D05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2021-11-08T08:23:00Z</dcterms:created>
  <dcterms:modified xsi:type="dcterms:W3CDTF">2021-11-08T08:23:00Z</dcterms:modified>
</cp:coreProperties>
</file>