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2A52C" w14:textId="7972A0E8" w:rsidR="00CB6204" w:rsidRPr="003249EC" w:rsidRDefault="00CB6204" w:rsidP="00CB6204">
      <w:pPr>
        <w:pStyle w:val="Nagwek4"/>
        <w:rPr>
          <w:b/>
          <w:i w:val="0"/>
          <w:sz w:val="22"/>
          <w:szCs w:val="22"/>
        </w:rPr>
      </w:pPr>
      <w:r w:rsidRPr="003249EC">
        <w:rPr>
          <w:b/>
          <w:i w:val="0"/>
          <w:sz w:val="22"/>
          <w:szCs w:val="22"/>
        </w:rPr>
        <w:t xml:space="preserve">Załącznik nr </w:t>
      </w:r>
      <w:r w:rsidR="003249EC" w:rsidRPr="003249EC">
        <w:rPr>
          <w:b/>
          <w:i w:val="0"/>
          <w:sz w:val="22"/>
          <w:szCs w:val="22"/>
        </w:rPr>
        <w:t>6</w:t>
      </w:r>
      <w:r w:rsidR="00360BC3" w:rsidRPr="003249EC">
        <w:rPr>
          <w:b/>
          <w:i w:val="0"/>
          <w:sz w:val="22"/>
          <w:szCs w:val="22"/>
        </w:rPr>
        <w:t xml:space="preserve"> do SWZ</w:t>
      </w:r>
    </w:p>
    <w:p w14:paraId="66074F7D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816BB1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420BD8" w:rsidRPr="00420BD8">
        <w:rPr>
          <w:b/>
          <w:sz w:val="22"/>
          <w:szCs w:val="22"/>
        </w:rPr>
        <w:t>ZP.271.38.2021</w:t>
      </w:r>
    </w:p>
    <w:p w14:paraId="1D0D33C1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E872D6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2E5D4C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61FF87D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138C7701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0EBE1F8F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ECD5B49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733CB0D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390168CC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20BD8" w:rsidRPr="00110593" w14:paraId="78CEA4CD" w14:textId="77777777" w:rsidTr="00282622">
        <w:tc>
          <w:tcPr>
            <w:tcW w:w="9104" w:type="dxa"/>
            <w:shd w:val="clear" w:color="auto" w:fill="D9D9D9"/>
          </w:tcPr>
          <w:p w14:paraId="061E20FF" w14:textId="77777777" w:rsidR="00420BD8" w:rsidRPr="00110593" w:rsidRDefault="00420BD8" w:rsidP="0028262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4CE483AB" w14:textId="77777777" w:rsidR="00420BD8" w:rsidRPr="00110593" w:rsidRDefault="00420BD8" w:rsidP="00282622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420BD8">
              <w:t>(</w:t>
            </w:r>
            <w:proofErr w:type="spellStart"/>
            <w:r w:rsidRPr="00420BD8">
              <w:t>t.j</w:t>
            </w:r>
            <w:proofErr w:type="spellEnd"/>
            <w:r w:rsidRPr="00420BD8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759C1753" w14:textId="77777777" w:rsidR="00420BD8" w:rsidRPr="0043102D" w:rsidRDefault="00420BD8" w:rsidP="00282622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0037D40D" w14:textId="77777777" w:rsidR="00420BD8" w:rsidRPr="00110593" w:rsidRDefault="00420BD8" w:rsidP="00282622">
            <w:pPr>
              <w:jc w:val="center"/>
              <w:rPr>
                <w:sz w:val="21"/>
                <w:szCs w:val="21"/>
              </w:rPr>
            </w:pPr>
          </w:p>
        </w:tc>
      </w:tr>
    </w:tbl>
    <w:p w14:paraId="2A954184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3AFF1C2D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67E8BF2A" w14:textId="4D78230B" w:rsidR="006E0FAA" w:rsidRPr="005E622E" w:rsidRDefault="00420BD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420BD8">
        <w:rPr>
          <w:b/>
          <w:sz w:val="22"/>
          <w:szCs w:val="22"/>
        </w:rPr>
        <w:t>Budowa obiektów małej architektury w ramach modernizacji placów zabaw zlokalizowanych w gminie Niepołomice</w:t>
      </w:r>
      <w:r w:rsidR="004C7CFF">
        <w:rPr>
          <w:b/>
          <w:sz w:val="22"/>
          <w:szCs w:val="22"/>
        </w:rPr>
        <w:t xml:space="preserve">-vol.3. – zadane częściowe nr </w:t>
      </w:r>
      <w:r w:rsidR="00386265">
        <w:rPr>
          <w:b/>
          <w:sz w:val="22"/>
          <w:szCs w:val="22"/>
        </w:rPr>
        <w:t>1, 2, 3, 4, 5, 6</w:t>
      </w:r>
    </w:p>
    <w:p w14:paraId="66FA9FC6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7D04FE3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4D9592F4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36C29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15C952B7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02186C78" w14:textId="77777777" w:rsidTr="00C37CD2">
        <w:trPr>
          <w:trHeight w:val="321"/>
        </w:trPr>
        <w:tc>
          <w:tcPr>
            <w:tcW w:w="516" w:type="dxa"/>
          </w:tcPr>
          <w:p w14:paraId="6776E6A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77BB35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F9CEC0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5D27990E" w14:textId="77777777" w:rsidTr="009A4CD3">
        <w:tc>
          <w:tcPr>
            <w:tcW w:w="516" w:type="dxa"/>
          </w:tcPr>
          <w:p w14:paraId="7E05DE7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4234F8F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53F017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47B607FC" w14:textId="77777777" w:rsidTr="009A4CD3">
        <w:tc>
          <w:tcPr>
            <w:tcW w:w="516" w:type="dxa"/>
          </w:tcPr>
          <w:p w14:paraId="532786B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2E6862D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5A4A0B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D5D2C49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6A78A8E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31F4DBEC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9A5A815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032DDBB7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1152A3CC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2A6271F3" w14:textId="78689CF1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</w:t>
      </w:r>
    </w:p>
    <w:p w14:paraId="1DBA4189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568CB" w14:textId="77777777" w:rsidR="00B16A7E" w:rsidRDefault="00B16A7E">
      <w:r>
        <w:separator/>
      </w:r>
    </w:p>
  </w:endnote>
  <w:endnote w:type="continuationSeparator" w:id="0">
    <w:p w14:paraId="692A2636" w14:textId="77777777" w:rsidR="00B16A7E" w:rsidRDefault="00B16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FD06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86A5B7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C5D4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D54B70A" w14:textId="499299E2" w:rsidR="009A4CD3" w:rsidRDefault="009A4CD3" w:rsidP="00BC75A9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7F061" w14:textId="77777777" w:rsidR="00420BD8" w:rsidRDefault="00420B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A569B" w14:textId="77777777" w:rsidR="00B16A7E" w:rsidRDefault="00B16A7E">
      <w:r>
        <w:separator/>
      </w:r>
    </w:p>
  </w:footnote>
  <w:footnote w:type="continuationSeparator" w:id="0">
    <w:p w14:paraId="370E4959" w14:textId="77777777" w:rsidR="00B16A7E" w:rsidRDefault="00B16A7E">
      <w:r>
        <w:continuationSeparator/>
      </w:r>
    </w:p>
  </w:footnote>
  <w:footnote w:id="1">
    <w:p w14:paraId="53851C2B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5198A" w14:textId="77777777" w:rsidR="00420BD8" w:rsidRDefault="00420B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33AF0" w14:textId="77777777" w:rsidR="00420BD8" w:rsidRDefault="00420B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99C5C" w14:textId="77777777" w:rsidR="00420BD8" w:rsidRDefault="00420B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6A7E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249EC"/>
    <w:rsid w:val="00336EEB"/>
    <w:rsid w:val="00360BC3"/>
    <w:rsid w:val="00386265"/>
    <w:rsid w:val="003E5D20"/>
    <w:rsid w:val="003F6927"/>
    <w:rsid w:val="00415097"/>
    <w:rsid w:val="00420BD8"/>
    <w:rsid w:val="00422381"/>
    <w:rsid w:val="0043102D"/>
    <w:rsid w:val="00460820"/>
    <w:rsid w:val="004704CB"/>
    <w:rsid w:val="004C55DE"/>
    <w:rsid w:val="004C7CFF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16A7E"/>
    <w:rsid w:val="00B26102"/>
    <w:rsid w:val="00B45ED4"/>
    <w:rsid w:val="00B54FB4"/>
    <w:rsid w:val="00BC75A9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B88DB8"/>
  <w15:chartTrackingRefBased/>
  <w15:docId w15:val="{1CDF8664-4230-4E7E-A6B8-0797C96BC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2021-12-22T08:39:00Z</cp:lastPrinted>
  <dcterms:created xsi:type="dcterms:W3CDTF">2021-12-22T08:40:00Z</dcterms:created>
  <dcterms:modified xsi:type="dcterms:W3CDTF">2021-12-22T08:40:00Z</dcterms:modified>
</cp:coreProperties>
</file>