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40D05" w14:textId="77777777" w:rsidR="006676AE" w:rsidRPr="00C15872" w:rsidRDefault="006676AE" w:rsidP="006676AE">
      <w:pPr>
        <w:pStyle w:val="Nagwek4"/>
        <w:rPr>
          <w:b/>
          <w:i w:val="0"/>
          <w:sz w:val="22"/>
          <w:szCs w:val="22"/>
        </w:rPr>
      </w:pPr>
      <w:r w:rsidRPr="00C15872">
        <w:rPr>
          <w:b/>
          <w:i w:val="0"/>
          <w:sz w:val="22"/>
          <w:szCs w:val="22"/>
        </w:rPr>
        <w:t xml:space="preserve">Załącznik nr </w:t>
      </w:r>
      <w:r w:rsidR="00A0340B" w:rsidRPr="00C15872">
        <w:rPr>
          <w:b/>
          <w:i w:val="0"/>
          <w:sz w:val="22"/>
          <w:szCs w:val="22"/>
        </w:rPr>
        <w:t>2</w:t>
      </w:r>
      <w:r w:rsidR="00B36ABD" w:rsidRPr="00C15872">
        <w:rPr>
          <w:b/>
          <w:i w:val="0"/>
          <w:sz w:val="22"/>
          <w:szCs w:val="22"/>
        </w:rPr>
        <w:t xml:space="preserve"> do SWZ</w:t>
      </w:r>
    </w:p>
    <w:p w14:paraId="54B45341" w14:textId="77777777" w:rsidR="005103B9" w:rsidRDefault="005103B9" w:rsidP="005103B9">
      <w:pPr>
        <w:spacing w:after="0" w:line="480" w:lineRule="auto"/>
        <w:rPr>
          <w:b/>
        </w:rPr>
      </w:pPr>
    </w:p>
    <w:p w14:paraId="24EAC7AC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0340B" w:rsidRPr="00A0340B">
        <w:rPr>
          <w:rFonts w:ascii="Times New Roman" w:hAnsi="Times New Roman"/>
          <w:b/>
        </w:rPr>
        <w:t>ZP.271.38.2021</w:t>
      </w:r>
    </w:p>
    <w:p w14:paraId="5DFAC9E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209A80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0340B" w:rsidRPr="00A0340B">
        <w:rPr>
          <w:sz w:val="22"/>
          <w:szCs w:val="22"/>
        </w:rPr>
        <w:t>GMINA NIEPOŁOMICE</w:t>
      </w:r>
    </w:p>
    <w:p w14:paraId="72D41CCE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0340B" w:rsidRPr="00A0340B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A0340B" w:rsidRPr="00A0340B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4E61F1DD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0340B" w:rsidRPr="00A0340B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A0340B" w:rsidRPr="00A0340B">
        <w:rPr>
          <w:sz w:val="22"/>
          <w:szCs w:val="22"/>
        </w:rPr>
        <w:t>Niepołomice</w:t>
      </w:r>
    </w:p>
    <w:p w14:paraId="1E887BD6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5037E55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212688F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741FC28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736BE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C00B51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231457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743EDC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406DB6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61C5AB4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0340B" w:rsidRPr="00110593" w14:paraId="594A6AF8" w14:textId="77777777" w:rsidTr="00427C12">
        <w:tc>
          <w:tcPr>
            <w:tcW w:w="9212" w:type="dxa"/>
            <w:shd w:val="clear" w:color="auto" w:fill="D9D9D9"/>
          </w:tcPr>
          <w:p w14:paraId="38D0AC7E" w14:textId="77777777" w:rsidR="00A0340B" w:rsidRPr="00110593" w:rsidRDefault="00A0340B" w:rsidP="00427C1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876366A" w14:textId="77777777" w:rsidR="00A0340B" w:rsidRPr="00110593" w:rsidRDefault="00A0340B" w:rsidP="00427C1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0340B">
              <w:rPr>
                <w:rFonts w:ascii="Times New Roman" w:hAnsi="Times New Roman"/>
              </w:rPr>
              <w:t>(</w:t>
            </w:r>
            <w:proofErr w:type="spellStart"/>
            <w:r w:rsidRPr="00A0340B">
              <w:rPr>
                <w:rFonts w:ascii="Times New Roman" w:hAnsi="Times New Roman"/>
              </w:rPr>
              <w:t>t.j</w:t>
            </w:r>
            <w:proofErr w:type="spellEnd"/>
            <w:r w:rsidRPr="00A0340B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2A1255C7" w14:textId="77777777" w:rsidR="00A0340B" w:rsidRPr="00110593" w:rsidRDefault="00A0340B" w:rsidP="00427C1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C7181E5" w14:textId="77777777" w:rsidR="00A0340B" w:rsidRPr="00110593" w:rsidRDefault="00A0340B" w:rsidP="00427C1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990F66C" w14:textId="77777777" w:rsidR="00A0340B" w:rsidRPr="00110593" w:rsidRDefault="00A0340B" w:rsidP="00427C1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6F68EDA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BD3041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9516184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0340B" w:rsidRPr="00A0340B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216D967" w14:textId="23F3CE96" w:rsidR="005434B3" w:rsidRDefault="00A0340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0340B">
        <w:rPr>
          <w:rFonts w:ascii="Times New Roman" w:hAnsi="Times New Roman"/>
          <w:b/>
        </w:rPr>
        <w:t>Budowa obiektów małej architektury w ramach modernizacji placów zabaw zlokalizowanych w gminie Niepołomice</w:t>
      </w:r>
      <w:r w:rsidR="009B00F1">
        <w:rPr>
          <w:rFonts w:ascii="Times New Roman" w:hAnsi="Times New Roman"/>
          <w:b/>
        </w:rPr>
        <w:t>-vol.3. – zadanie częściowe nr …</w:t>
      </w:r>
    </w:p>
    <w:p w14:paraId="419EECB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8EC912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688B5F7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5B9C528" w14:textId="77777777" w:rsidR="00710937" w:rsidRPr="00292198" w:rsidRDefault="00710937" w:rsidP="005E24AA">
      <w:pPr>
        <w:rPr>
          <w:rFonts w:ascii="Times New Roman" w:hAnsi="Times New Roman"/>
        </w:rPr>
      </w:pPr>
    </w:p>
    <w:p w14:paraId="72CD7641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F3E9D0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01A709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15EAF19" w14:textId="70FCEB3D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286FFBD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B1C616F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AD2C2D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28A914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8F4D17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315DA84" w14:textId="0B84A85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8D38B4">
        <w:rPr>
          <w:rFonts w:ascii="Times New Roman" w:hAnsi="Times New Roman"/>
          <w:sz w:val="20"/>
          <w:szCs w:val="20"/>
        </w:rPr>
        <w:t xml:space="preserve">                </w:t>
      </w:r>
    </w:p>
    <w:p w14:paraId="386CCA9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0A45453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B43D5B5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B7FD66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6D9F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6A1E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0340B" w:rsidRPr="00D2702A" w14:paraId="1ED9BA5F" w14:textId="77777777" w:rsidTr="00427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9DD6" w14:textId="77777777" w:rsidR="00A0340B" w:rsidRPr="00D2702A" w:rsidRDefault="00A0340B" w:rsidP="00427C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CFD88" w14:textId="5F537DDE" w:rsidR="00A0340B" w:rsidRPr="009B00F1" w:rsidRDefault="00A0340B" w:rsidP="00427C1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0340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267229A" w14:textId="1FD7C9A8" w:rsidR="00A0340B" w:rsidRPr="00A0340B" w:rsidRDefault="009B00F1" w:rsidP="00427C12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0340B" w:rsidRPr="00A0340B">
              <w:rPr>
                <w:rFonts w:ascii="Times New Roman" w:hAnsi="Times New Roman"/>
              </w:rPr>
              <w:t>) Zdolnoś</w:t>
            </w:r>
            <w:r>
              <w:rPr>
                <w:rFonts w:ascii="Times New Roman" w:hAnsi="Times New Roman"/>
              </w:rPr>
              <w:t>ć</w:t>
            </w:r>
            <w:r w:rsidR="00A0340B" w:rsidRPr="00A0340B">
              <w:rPr>
                <w:rFonts w:ascii="Times New Roman" w:hAnsi="Times New Roman"/>
              </w:rPr>
              <w:t xml:space="preserve"> techniczn</w:t>
            </w:r>
            <w:r>
              <w:rPr>
                <w:rFonts w:ascii="Times New Roman" w:hAnsi="Times New Roman"/>
              </w:rPr>
              <w:t>a</w:t>
            </w:r>
            <w:r w:rsidR="00A0340B" w:rsidRPr="00A0340B">
              <w:rPr>
                <w:rFonts w:ascii="Times New Roman" w:hAnsi="Times New Roman"/>
              </w:rPr>
              <w:t xml:space="preserve"> lub zawodow</w:t>
            </w:r>
            <w:r>
              <w:rPr>
                <w:rFonts w:ascii="Times New Roman" w:hAnsi="Times New Roman"/>
              </w:rPr>
              <w:t>a</w:t>
            </w:r>
            <w:r w:rsidR="00A0340B" w:rsidRPr="00A0340B">
              <w:rPr>
                <w:rFonts w:ascii="Times New Roman" w:hAnsi="Times New Roman"/>
              </w:rPr>
              <w:t xml:space="preserve"> i potencjał osobowy: Zamawiający uzna warunek za spełniony poprzez wykazanie przez Wykonawcę, że:</w:t>
            </w:r>
          </w:p>
          <w:p w14:paraId="19A71968" w14:textId="06F3286A" w:rsidR="00A0340B" w:rsidRPr="00A0340B" w:rsidRDefault="00A0340B" w:rsidP="00427C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a) w okresie ostatnich pięciu lat przed upływem terminu składania ofert, a jeżeli okres prowadzenia działalności jest krótszy, w tym okresie wykonał co najmniej jedno zamówienie polegające na budowie/rozbudowie/ modernizacji/przebudowie   z branży budowlanej w zakres którego wchodziły w szczególności roboty związane z budową/rozbudowie/ modernizacji/przebudowie placów zabaw o wartości tego zamówienia minimum:</w:t>
            </w:r>
          </w:p>
          <w:p w14:paraId="3A866BBF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 xml:space="preserve">- dla zadania częściowego nr 1:  50 000 zł brutto </w:t>
            </w:r>
          </w:p>
          <w:p w14:paraId="51E0445E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- dla zadania częściowego nr 2:  60 000 zł brutto</w:t>
            </w:r>
          </w:p>
          <w:p w14:paraId="23ABBD04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- dla zadania częściowego nr 3:  60 000 zł brutto</w:t>
            </w:r>
          </w:p>
          <w:p w14:paraId="0E7F0764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- dla zadania częściowego nr 4:  25 000 zł brutto</w:t>
            </w:r>
          </w:p>
          <w:p w14:paraId="3A4B3F00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- dla zadania częściowego nr 5:  45 000 zł brutto</w:t>
            </w:r>
          </w:p>
          <w:p w14:paraId="73BCBB43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- dla zadania częściowego nr 6:  20 000 zł brutto</w:t>
            </w:r>
          </w:p>
          <w:p w14:paraId="2A68F87F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 xml:space="preserve">Powyższe wartości   można wykazać w nie więcej niż 1 zamówieniu </w:t>
            </w:r>
          </w:p>
          <w:p w14:paraId="1811DD0E" w14:textId="77777777" w:rsidR="00A0340B" w:rsidRPr="00A0340B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 xml:space="preserve">b) dysponuje co najmniej: </w:t>
            </w:r>
          </w:p>
          <w:p w14:paraId="005A2F6B" w14:textId="77777777" w:rsidR="00A0340B" w:rsidRPr="00D2702A" w:rsidRDefault="00A0340B" w:rsidP="007A747D">
            <w:pPr>
              <w:spacing w:after="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- osobą posiadającą uprawnienia do kierowania robotami (kierownik robót) w specjalności konstrukcyjno-budowlanej</w:t>
            </w:r>
          </w:p>
        </w:tc>
      </w:tr>
      <w:tr w:rsidR="00A0340B" w:rsidRPr="00D2702A" w14:paraId="5717410C" w14:textId="77777777" w:rsidTr="00427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7F38" w14:textId="77777777" w:rsidR="00A0340B" w:rsidRPr="00D2702A" w:rsidRDefault="00A0340B" w:rsidP="00427C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4BC1" w14:textId="77777777" w:rsidR="00A0340B" w:rsidRPr="00D2702A" w:rsidRDefault="00A0340B" w:rsidP="00427C1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0340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76FEBC" w14:textId="77777777" w:rsidR="00A0340B" w:rsidRPr="00D2702A" w:rsidRDefault="00A0340B" w:rsidP="00427C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0340B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</w:tbl>
    <w:p w14:paraId="32273F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6BCF38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9D7B246" w14:textId="21CA2190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22DF09AA" w14:textId="595DBEDE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E3A22C" w14:textId="77777777" w:rsidR="008D38B4" w:rsidRPr="00220F1F" w:rsidRDefault="008D38B4" w:rsidP="008D38B4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</w:rPr>
      </w:pPr>
      <w:r w:rsidRPr="00220F1F">
        <w:rPr>
          <w:rFonts w:ascii="Times New Roman" w:hAnsi="Times New Roman"/>
          <w:b/>
        </w:rPr>
        <w:t>Oświadczam, że w celu potwierdzenia spełniania warunków udziału w postępowaniu:</w:t>
      </w:r>
    </w:p>
    <w:p w14:paraId="72D157F6" w14:textId="77777777" w:rsidR="008D38B4" w:rsidRPr="00220F1F" w:rsidRDefault="008D38B4" w:rsidP="008D38B4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nie będę polegał na zasobach podmiotów innych</w:t>
      </w:r>
    </w:p>
    <w:p w14:paraId="64285A72" w14:textId="77777777" w:rsidR="008D38B4" w:rsidRPr="00220F1F" w:rsidRDefault="008D38B4" w:rsidP="008D38B4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będę polegał na zasobach podmiotów innych  w zakresie:</w:t>
      </w:r>
    </w:p>
    <w:p w14:paraId="7B22BEC6" w14:textId="77777777" w:rsidR="008D38B4" w:rsidRPr="00220F1F" w:rsidRDefault="008D38B4" w:rsidP="008D38B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 w:rsidRPr="00220F1F">
        <w:rPr>
          <w:rFonts w:ascii="Times New Roman" w:hAnsi="Times New Roman"/>
        </w:rPr>
        <w:lastRenderedPageBreak/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D38B4" w:rsidRPr="00220F1F" w14:paraId="2AA97305" w14:textId="77777777" w:rsidTr="00427C12">
        <w:tc>
          <w:tcPr>
            <w:tcW w:w="543" w:type="dxa"/>
          </w:tcPr>
          <w:p w14:paraId="7EFD9954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14:paraId="61F01ED4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14:paraId="53DB99D5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zakres  udostępnienia</w:t>
            </w:r>
          </w:p>
        </w:tc>
      </w:tr>
      <w:tr w:rsidR="008D38B4" w:rsidRPr="00220F1F" w14:paraId="4CD9F58E" w14:textId="77777777" w:rsidTr="00427C12">
        <w:tc>
          <w:tcPr>
            <w:tcW w:w="543" w:type="dxa"/>
          </w:tcPr>
          <w:p w14:paraId="41AE5D35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14:paraId="593AA4A7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39CB71CF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8D38B4" w:rsidRPr="00220F1F" w14:paraId="4C40E0B9" w14:textId="77777777" w:rsidTr="00427C12">
        <w:tc>
          <w:tcPr>
            <w:tcW w:w="543" w:type="dxa"/>
          </w:tcPr>
          <w:p w14:paraId="60AE1CE1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14:paraId="1296CAD8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3DF0718C" w14:textId="77777777" w:rsidR="008D38B4" w:rsidRPr="00220F1F" w:rsidRDefault="008D38B4" w:rsidP="00427C1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6FFA0361" w14:textId="77777777" w:rsidR="008D38B4" w:rsidRPr="00220F1F" w:rsidRDefault="008D38B4" w:rsidP="008D38B4">
      <w:pPr>
        <w:spacing w:after="0" w:line="240" w:lineRule="auto"/>
        <w:jc w:val="both"/>
        <w:rPr>
          <w:rFonts w:ascii="Times New Roman" w:hAnsi="Times New Roman"/>
        </w:rPr>
      </w:pPr>
      <w:r w:rsidRPr="00220F1F">
        <w:rPr>
          <w:rFonts w:ascii="Times New Roman" w:hAnsi="Times New Roman"/>
        </w:rPr>
        <w:t>Oświadczam, że ww. podmioty będą realizować roboty budowlane /usługi do realizacji których ich zdolności są wymagane.</w:t>
      </w:r>
    </w:p>
    <w:p w14:paraId="656088D6" w14:textId="77777777" w:rsidR="008D38B4" w:rsidRPr="00220F1F" w:rsidRDefault="008D38B4" w:rsidP="008D38B4">
      <w:pPr>
        <w:spacing w:after="0" w:line="360" w:lineRule="auto"/>
        <w:jc w:val="both"/>
        <w:rPr>
          <w:rFonts w:ascii="Times New Roman" w:hAnsi="Times New Roman"/>
        </w:rPr>
      </w:pPr>
    </w:p>
    <w:p w14:paraId="436E6976" w14:textId="77777777" w:rsidR="008D38B4" w:rsidRPr="00220F1F" w:rsidRDefault="008D38B4" w:rsidP="008D38B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16"/>
          <w:szCs w:val="16"/>
        </w:rPr>
        <w:t>(miejscowość),</w:t>
      </w:r>
      <w:r w:rsidRPr="00220F1F">
        <w:rPr>
          <w:rFonts w:ascii="Times New Roman" w:hAnsi="Times New Roman"/>
          <w:i/>
          <w:sz w:val="18"/>
          <w:szCs w:val="18"/>
        </w:rPr>
        <w:t xml:space="preserve">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DD0A709" w14:textId="77777777" w:rsidR="008D38B4" w:rsidRPr="006676AE" w:rsidRDefault="008D38B4" w:rsidP="008D38B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14:paraId="7C703664" w14:textId="77777777" w:rsidR="008D38B4" w:rsidRPr="006676AE" w:rsidRDefault="008D38B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1827741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6525D0C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C840A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65545B" w14:textId="4DF0967D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962137A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92B3D" w14:textId="77777777" w:rsidR="00385FF7" w:rsidRDefault="00385FF7" w:rsidP="0038231F">
      <w:pPr>
        <w:spacing w:after="0" w:line="240" w:lineRule="auto"/>
      </w:pPr>
      <w:r>
        <w:separator/>
      </w:r>
    </w:p>
  </w:endnote>
  <w:endnote w:type="continuationSeparator" w:id="0">
    <w:p w14:paraId="22208CF7" w14:textId="77777777" w:rsidR="00385FF7" w:rsidRDefault="00385F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9A842" w14:textId="77777777" w:rsidR="00A0340B" w:rsidRDefault="00A03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767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A65E4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3CB1" w14:textId="77777777" w:rsidR="00A0340B" w:rsidRDefault="00A03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74310" w14:textId="77777777" w:rsidR="00385FF7" w:rsidRDefault="00385FF7" w:rsidP="0038231F">
      <w:pPr>
        <w:spacing w:after="0" w:line="240" w:lineRule="auto"/>
      </w:pPr>
      <w:r>
        <w:separator/>
      </w:r>
    </w:p>
  </w:footnote>
  <w:footnote w:type="continuationSeparator" w:id="0">
    <w:p w14:paraId="690DCF80" w14:textId="77777777" w:rsidR="00385FF7" w:rsidRDefault="00385F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D8218" w14:textId="77777777" w:rsidR="00A0340B" w:rsidRDefault="00A03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D0217" w14:textId="77777777" w:rsidR="00A0340B" w:rsidRDefault="00A03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A9F13" w14:textId="77777777" w:rsidR="00A0340B" w:rsidRDefault="00A03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FF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85FF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47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8B4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00F1"/>
    <w:rsid w:val="009C7756"/>
    <w:rsid w:val="00A0340B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2EE5"/>
    <w:rsid w:val="00C014B5"/>
    <w:rsid w:val="00C113BF"/>
    <w:rsid w:val="00C15872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46F74"/>
  <w15:docId w15:val="{71EAC505-F913-4975-A656-3C7E8EC3B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2021-11-05T12:25:00Z</dcterms:created>
  <dcterms:modified xsi:type="dcterms:W3CDTF">2021-11-05T12:25:00Z</dcterms:modified>
</cp:coreProperties>
</file>