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61C91" w14:textId="48C0644A" w:rsidR="00D665F5" w:rsidRDefault="001E7736" w:rsidP="00D665F5">
      <w:pPr>
        <w:spacing w:after="240"/>
        <w:jc w:val="right"/>
        <w:rPr>
          <w:sz w:val="22"/>
          <w:szCs w:val="22"/>
        </w:rPr>
      </w:pPr>
      <w:r w:rsidRPr="001E773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E7736">
        <w:rPr>
          <w:sz w:val="22"/>
          <w:szCs w:val="22"/>
        </w:rPr>
        <w:t>2021-11-10</w:t>
      </w:r>
    </w:p>
    <w:p w14:paraId="24F2B94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15531E5" w14:textId="77777777" w:rsidR="001E7736" w:rsidRPr="001E7736" w:rsidRDefault="001E7736" w:rsidP="00577BC6">
      <w:pPr>
        <w:spacing w:after="40"/>
        <w:rPr>
          <w:b/>
          <w:bCs/>
          <w:sz w:val="22"/>
          <w:szCs w:val="22"/>
        </w:rPr>
      </w:pPr>
      <w:r w:rsidRPr="001E7736">
        <w:rPr>
          <w:b/>
          <w:bCs/>
          <w:sz w:val="22"/>
          <w:szCs w:val="22"/>
        </w:rPr>
        <w:t>Akademia Górniczo - Hutnicza</w:t>
      </w:r>
    </w:p>
    <w:p w14:paraId="1980F527" w14:textId="77777777" w:rsidR="001E7736" w:rsidRPr="001E7736" w:rsidRDefault="001E7736" w:rsidP="00577BC6">
      <w:pPr>
        <w:spacing w:after="40"/>
        <w:rPr>
          <w:b/>
          <w:bCs/>
          <w:sz w:val="22"/>
          <w:szCs w:val="22"/>
        </w:rPr>
      </w:pPr>
      <w:r w:rsidRPr="001E7736">
        <w:rPr>
          <w:b/>
          <w:bCs/>
          <w:sz w:val="22"/>
          <w:szCs w:val="22"/>
        </w:rPr>
        <w:t>im. Stanisława Staszica w Krakowie</w:t>
      </w:r>
    </w:p>
    <w:p w14:paraId="0EB9862C" w14:textId="03499BEF" w:rsidR="00D665F5" w:rsidRPr="00D91931" w:rsidRDefault="001E7736" w:rsidP="00577BC6">
      <w:pPr>
        <w:spacing w:after="40"/>
        <w:rPr>
          <w:b/>
          <w:bCs/>
          <w:sz w:val="22"/>
          <w:szCs w:val="22"/>
        </w:rPr>
      </w:pPr>
      <w:r w:rsidRPr="001E7736">
        <w:rPr>
          <w:b/>
          <w:bCs/>
          <w:sz w:val="22"/>
          <w:szCs w:val="22"/>
        </w:rPr>
        <w:t>Dział Zamówień Publicznych</w:t>
      </w:r>
    </w:p>
    <w:p w14:paraId="7E5D091E" w14:textId="58D0A31B" w:rsidR="00D665F5" w:rsidRPr="00BD5546" w:rsidRDefault="001E7736" w:rsidP="00D665F5">
      <w:pPr>
        <w:rPr>
          <w:sz w:val="22"/>
          <w:szCs w:val="22"/>
        </w:rPr>
      </w:pPr>
      <w:r w:rsidRPr="001E773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E7736">
        <w:rPr>
          <w:sz w:val="22"/>
          <w:szCs w:val="22"/>
        </w:rPr>
        <w:t>30</w:t>
      </w:r>
    </w:p>
    <w:p w14:paraId="5233BA82" w14:textId="656A59A4" w:rsidR="00D665F5" w:rsidRPr="00BD5546" w:rsidRDefault="001E7736" w:rsidP="00D665F5">
      <w:pPr>
        <w:rPr>
          <w:sz w:val="22"/>
          <w:szCs w:val="22"/>
        </w:rPr>
      </w:pPr>
      <w:r w:rsidRPr="001E773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E7736">
        <w:rPr>
          <w:sz w:val="22"/>
          <w:szCs w:val="22"/>
        </w:rPr>
        <w:t>Kraków</w:t>
      </w:r>
    </w:p>
    <w:p w14:paraId="03F0B00C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9E7EE5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276FC6C" w14:textId="167376DB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E7736" w:rsidRPr="001E7736">
        <w:rPr>
          <w:b/>
          <w:sz w:val="22"/>
          <w:szCs w:val="22"/>
        </w:rPr>
        <w:t>KC-zp.272-607/21</w:t>
      </w:r>
      <w:r w:rsidR="00A80738">
        <w:rPr>
          <w:sz w:val="24"/>
        </w:rPr>
        <w:tab/>
        <w:t xml:space="preserve"> </w:t>
      </w:r>
    </w:p>
    <w:p w14:paraId="19BE7DE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F1938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B5CF9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E92E5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6A2B33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AC12981" w14:textId="462D465B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E7736" w:rsidRPr="001E7736">
        <w:rPr>
          <w:sz w:val="22"/>
          <w:szCs w:val="22"/>
        </w:rPr>
        <w:t xml:space="preserve">Tryb podstawowy bez negocjacji - art. 275 pkt. 1 ustawy </w:t>
      </w:r>
      <w:proofErr w:type="spellStart"/>
      <w:r w:rsidR="001E7736" w:rsidRPr="001E773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0F622E61" w14:textId="29681069" w:rsidR="00A80738" w:rsidRPr="00577BC6" w:rsidRDefault="001E773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E7736">
        <w:rPr>
          <w:b/>
          <w:sz w:val="22"/>
          <w:szCs w:val="22"/>
        </w:rPr>
        <w:t>dostawa osprzętu do prowadzenia telekonferencji KC-zp.272-607/21</w:t>
      </w:r>
    </w:p>
    <w:p w14:paraId="449A0406" w14:textId="10953C59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E7736" w:rsidRPr="001E7736">
        <w:rPr>
          <w:sz w:val="22"/>
          <w:szCs w:val="22"/>
        </w:rPr>
        <w:t>(</w:t>
      </w:r>
      <w:proofErr w:type="spellStart"/>
      <w:r w:rsidR="001E7736" w:rsidRPr="001E7736">
        <w:rPr>
          <w:sz w:val="22"/>
          <w:szCs w:val="22"/>
        </w:rPr>
        <w:t>t.j</w:t>
      </w:r>
      <w:proofErr w:type="spellEnd"/>
      <w:r w:rsidR="001E7736" w:rsidRPr="001E7736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3992A47" w14:textId="22CD2D82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E7736" w:rsidRPr="001E7736">
        <w:rPr>
          <w:sz w:val="22"/>
          <w:szCs w:val="22"/>
        </w:rPr>
        <w:t>10/11/2021</w:t>
      </w:r>
      <w:r w:rsidR="00FF4AB1" w:rsidRPr="00577BC6">
        <w:rPr>
          <w:sz w:val="22"/>
          <w:szCs w:val="22"/>
        </w:rPr>
        <w:t xml:space="preserve"> o godz. </w:t>
      </w:r>
      <w:r w:rsidR="001E7736" w:rsidRPr="001E7736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1C86BD0" w14:textId="77777777" w:rsidTr="003F57CD">
        <w:tc>
          <w:tcPr>
            <w:tcW w:w="993" w:type="dxa"/>
            <w:shd w:val="clear" w:color="auto" w:fill="auto"/>
            <w:vAlign w:val="center"/>
          </w:tcPr>
          <w:p w14:paraId="05F7C64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D7F500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2D6D5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E7736" w:rsidRPr="00493F8C" w14:paraId="7734C064" w14:textId="77777777" w:rsidTr="002A4924">
        <w:tc>
          <w:tcPr>
            <w:tcW w:w="993" w:type="dxa"/>
            <w:shd w:val="clear" w:color="auto" w:fill="auto"/>
            <w:vAlign w:val="center"/>
          </w:tcPr>
          <w:p w14:paraId="3B45CBD5" w14:textId="4916AEA1" w:rsidR="001E7736" w:rsidRPr="00490DC0" w:rsidRDefault="001E7736" w:rsidP="002A4924">
            <w:pPr>
              <w:spacing w:before="120" w:after="120"/>
              <w:jc w:val="center"/>
            </w:pPr>
            <w:r w:rsidRPr="001E7736">
              <w:t>1</w:t>
            </w:r>
          </w:p>
        </w:tc>
        <w:tc>
          <w:tcPr>
            <w:tcW w:w="5244" w:type="dxa"/>
            <w:shd w:val="clear" w:color="auto" w:fill="auto"/>
          </w:tcPr>
          <w:p w14:paraId="7FA98198" w14:textId="690B2B20" w:rsidR="001E7736" w:rsidRPr="00490DC0" w:rsidRDefault="001E7736" w:rsidP="002A4924">
            <w:pPr>
              <w:spacing w:before="40"/>
            </w:pPr>
            <w:proofErr w:type="spellStart"/>
            <w:r w:rsidRPr="001E7736">
              <w:t>Poke</w:t>
            </w:r>
            <w:proofErr w:type="spellEnd"/>
            <w:r w:rsidRPr="001E7736">
              <w:t xml:space="preserve"> </w:t>
            </w:r>
            <w:proofErr w:type="spellStart"/>
            <w:r w:rsidRPr="001E7736">
              <w:t>Yoke</w:t>
            </w:r>
            <w:proofErr w:type="spellEnd"/>
            <w:r w:rsidRPr="001E7736">
              <w:t xml:space="preserve"> Marcin Szopa</w:t>
            </w:r>
          </w:p>
          <w:p w14:paraId="24DD8E8B" w14:textId="2677A831" w:rsidR="001E7736" w:rsidRPr="00490DC0" w:rsidRDefault="001E7736" w:rsidP="002A4924">
            <w:r w:rsidRPr="001E7736">
              <w:t>Kwiaty Polne</w:t>
            </w:r>
            <w:r w:rsidRPr="00490DC0">
              <w:t xml:space="preserve"> </w:t>
            </w:r>
            <w:r w:rsidRPr="001E7736">
              <w:t>2</w:t>
            </w:r>
            <w:r w:rsidRPr="00490DC0">
              <w:t xml:space="preserve"> </w:t>
            </w:r>
          </w:p>
          <w:p w14:paraId="62B23ABE" w14:textId="57FFBC9D" w:rsidR="001E7736" w:rsidRPr="00490DC0" w:rsidRDefault="001E7736" w:rsidP="002A4924">
            <w:pPr>
              <w:spacing w:after="40"/>
              <w:jc w:val="both"/>
            </w:pPr>
            <w:r w:rsidRPr="001E7736">
              <w:t>32-087</w:t>
            </w:r>
            <w:r w:rsidRPr="00490DC0">
              <w:t xml:space="preserve"> </w:t>
            </w:r>
            <w:r w:rsidRPr="001E7736">
              <w:t>Bibice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847977" w14:textId="08C2CD76" w:rsidR="001E7736" w:rsidRPr="00490DC0" w:rsidRDefault="001E7736" w:rsidP="002A4924">
            <w:pPr>
              <w:spacing w:before="120" w:after="120"/>
              <w:jc w:val="both"/>
            </w:pPr>
            <w:r w:rsidRPr="001E7736">
              <w:t>41 356.29 zł</w:t>
            </w:r>
          </w:p>
        </w:tc>
      </w:tr>
      <w:tr w:rsidR="001E7736" w:rsidRPr="00493F8C" w14:paraId="789A5965" w14:textId="77777777" w:rsidTr="002A4924">
        <w:tc>
          <w:tcPr>
            <w:tcW w:w="993" w:type="dxa"/>
            <w:shd w:val="clear" w:color="auto" w:fill="auto"/>
            <w:vAlign w:val="center"/>
          </w:tcPr>
          <w:p w14:paraId="3450E9E1" w14:textId="7492461B" w:rsidR="001E7736" w:rsidRPr="00490DC0" w:rsidRDefault="001E7736" w:rsidP="002A4924">
            <w:pPr>
              <w:spacing w:before="120" w:after="120"/>
              <w:jc w:val="center"/>
            </w:pPr>
            <w:r w:rsidRPr="001E7736">
              <w:t>2</w:t>
            </w:r>
          </w:p>
        </w:tc>
        <w:tc>
          <w:tcPr>
            <w:tcW w:w="5244" w:type="dxa"/>
            <w:shd w:val="clear" w:color="auto" w:fill="auto"/>
          </w:tcPr>
          <w:p w14:paraId="1F29378E" w14:textId="36F7F1FA" w:rsidR="001E7736" w:rsidRPr="00490DC0" w:rsidRDefault="001E7736" w:rsidP="002A4924">
            <w:pPr>
              <w:spacing w:before="40"/>
            </w:pPr>
            <w:proofErr w:type="spellStart"/>
            <w:r w:rsidRPr="001E7736">
              <w:t>TheBestPc</w:t>
            </w:r>
            <w:proofErr w:type="spellEnd"/>
            <w:r w:rsidRPr="001E7736">
              <w:t xml:space="preserve"> Damian Ruciński</w:t>
            </w:r>
          </w:p>
          <w:p w14:paraId="0B44FBC3" w14:textId="15FE5DEA" w:rsidR="001E7736" w:rsidRPr="00490DC0" w:rsidRDefault="001E7736" w:rsidP="002A4924">
            <w:r w:rsidRPr="001E7736">
              <w:t>Rudnik ul. Słonecz</w:t>
            </w:r>
            <w:r w:rsidR="006D0E1A">
              <w:t>n</w:t>
            </w:r>
            <w:r w:rsidRPr="001E7736">
              <w:t>a</w:t>
            </w:r>
            <w:r w:rsidRPr="00490DC0">
              <w:t xml:space="preserve"> </w:t>
            </w:r>
            <w:r w:rsidRPr="001E7736">
              <w:t>370</w:t>
            </w:r>
            <w:r w:rsidRPr="00490DC0">
              <w:t xml:space="preserve"> </w:t>
            </w:r>
          </w:p>
          <w:p w14:paraId="707B0BA7" w14:textId="79B61182" w:rsidR="001E7736" w:rsidRPr="00490DC0" w:rsidRDefault="001E7736" w:rsidP="002A4924">
            <w:pPr>
              <w:spacing w:after="40"/>
              <w:jc w:val="both"/>
            </w:pPr>
            <w:r w:rsidRPr="001E7736">
              <w:t>32-440</w:t>
            </w:r>
            <w:r w:rsidRPr="00490DC0">
              <w:t xml:space="preserve"> </w:t>
            </w:r>
            <w:r w:rsidRPr="001E7736">
              <w:t>Sułkowice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7AFF21" w14:textId="72502E42" w:rsidR="001E7736" w:rsidRPr="00490DC0" w:rsidRDefault="001E7736" w:rsidP="002A4924">
            <w:pPr>
              <w:spacing w:before="120" w:after="120"/>
              <w:jc w:val="both"/>
            </w:pPr>
            <w:r w:rsidRPr="001E7736">
              <w:t>39 107.01 zł</w:t>
            </w:r>
          </w:p>
        </w:tc>
      </w:tr>
    </w:tbl>
    <w:p w14:paraId="145F46FB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2632D451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55038EF7" w14:textId="37CAB420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73B049" w14:textId="77777777" w:rsidR="00634310" w:rsidRDefault="00634310">
      <w:r>
        <w:separator/>
      </w:r>
    </w:p>
  </w:endnote>
  <w:endnote w:type="continuationSeparator" w:id="0">
    <w:p w14:paraId="76BD63ED" w14:textId="77777777" w:rsidR="00634310" w:rsidRDefault="00634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DE98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A3A33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809F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6E308B0">
        <v:line id="_x0000_s1025" style="position:absolute;left:0;text-align:left;z-index:251657728" from="-3.85pt,8.7pt" to="455.15pt,8.7pt"/>
      </w:pict>
    </w:r>
  </w:p>
  <w:p w14:paraId="43424AE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40A2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E750E3" w14:textId="77777777" w:rsidR="009F189D" w:rsidRDefault="009F189D">
    <w:pPr>
      <w:pStyle w:val="Stopka"/>
      <w:tabs>
        <w:tab w:val="clear" w:pos="4536"/>
      </w:tabs>
      <w:jc w:val="center"/>
    </w:pPr>
  </w:p>
  <w:p w14:paraId="54170DE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AB1750" w14:textId="77777777" w:rsidR="00634310" w:rsidRDefault="00634310">
      <w:r>
        <w:separator/>
      </w:r>
    </w:p>
  </w:footnote>
  <w:footnote w:type="continuationSeparator" w:id="0">
    <w:p w14:paraId="4DEAE363" w14:textId="77777777" w:rsidR="00634310" w:rsidRDefault="006343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193BD" w14:textId="77777777" w:rsidR="001E7736" w:rsidRDefault="001E77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125C4" w14:textId="77777777" w:rsidR="001E7736" w:rsidRDefault="001E77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57AF7" w14:textId="77777777" w:rsidR="001E7736" w:rsidRDefault="001E77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4310"/>
    <w:rsid w:val="00007727"/>
    <w:rsid w:val="00017720"/>
    <w:rsid w:val="00035488"/>
    <w:rsid w:val="000D7F25"/>
    <w:rsid w:val="000E00E5"/>
    <w:rsid w:val="001146A4"/>
    <w:rsid w:val="00173B20"/>
    <w:rsid w:val="001C69FF"/>
    <w:rsid w:val="001E7736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34310"/>
    <w:rsid w:val="0069085C"/>
    <w:rsid w:val="006D0E1A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2E25BC"/>
  <w15:chartTrackingRefBased/>
  <w15:docId w15:val="{C5E59771-A74A-4E4F-BAA2-D1126601E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133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3</cp:revision>
  <dcterms:created xsi:type="dcterms:W3CDTF">2021-11-10T10:33:00Z</dcterms:created>
  <dcterms:modified xsi:type="dcterms:W3CDTF">2021-11-10T10:34:00Z</dcterms:modified>
</cp:coreProperties>
</file>