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DC59536" w14:textId="041F9572" w:rsidR="006A5DF1" w:rsidRDefault="00315E64" w:rsidP="006A5DF1">
      <w:pPr>
        <w:spacing w:after="240"/>
        <w:jc w:val="right"/>
        <w:rPr>
          <w:sz w:val="22"/>
          <w:szCs w:val="22"/>
        </w:rPr>
      </w:pPr>
      <w:r w:rsidRPr="00315E64">
        <w:rPr>
          <w:sz w:val="22"/>
          <w:szCs w:val="22"/>
        </w:rPr>
        <w:t>Kraków</w:t>
      </w:r>
      <w:r w:rsidR="006A5DF1" w:rsidRPr="00D91931">
        <w:rPr>
          <w:sz w:val="22"/>
          <w:szCs w:val="22"/>
        </w:rPr>
        <w:t xml:space="preserve"> dnia: </w:t>
      </w:r>
      <w:r w:rsidRPr="00315E64">
        <w:rPr>
          <w:sz w:val="22"/>
          <w:szCs w:val="22"/>
        </w:rPr>
        <w:t>2021-11-</w:t>
      </w:r>
      <w:r w:rsidR="00340F04">
        <w:rPr>
          <w:sz w:val="22"/>
          <w:szCs w:val="22"/>
        </w:rPr>
        <w:t>23</w:t>
      </w:r>
    </w:p>
    <w:p w14:paraId="5EF50FEE" w14:textId="77777777" w:rsidR="00315E64" w:rsidRPr="00315E64" w:rsidRDefault="00315E64" w:rsidP="006A5DF1">
      <w:pPr>
        <w:rPr>
          <w:b/>
          <w:bCs/>
          <w:sz w:val="22"/>
          <w:szCs w:val="22"/>
        </w:rPr>
      </w:pPr>
      <w:r w:rsidRPr="00315E64">
        <w:rPr>
          <w:b/>
          <w:bCs/>
          <w:sz w:val="22"/>
          <w:szCs w:val="22"/>
        </w:rPr>
        <w:t>Szpital Miejski Specjalistyczny</w:t>
      </w:r>
    </w:p>
    <w:p w14:paraId="7A70FC51" w14:textId="77777777" w:rsidR="00315E64" w:rsidRPr="00315E64" w:rsidRDefault="00315E64" w:rsidP="006A5DF1">
      <w:pPr>
        <w:rPr>
          <w:b/>
          <w:bCs/>
          <w:sz w:val="22"/>
          <w:szCs w:val="22"/>
        </w:rPr>
      </w:pPr>
      <w:r w:rsidRPr="00315E64">
        <w:rPr>
          <w:b/>
          <w:bCs/>
          <w:sz w:val="22"/>
          <w:szCs w:val="22"/>
        </w:rPr>
        <w:t>im. Gabriela Narutowicza w Krakowie</w:t>
      </w:r>
    </w:p>
    <w:p w14:paraId="3EFB4815" w14:textId="77777777" w:rsidR="006A5DF1" w:rsidRPr="00BD5546" w:rsidRDefault="00315E64" w:rsidP="006A5DF1">
      <w:pPr>
        <w:rPr>
          <w:sz w:val="22"/>
          <w:szCs w:val="22"/>
        </w:rPr>
      </w:pPr>
      <w:r w:rsidRPr="00315E64">
        <w:rPr>
          <w:sz w:val="22"/>
          <w:szCs w:val="22"/>
        </w:rPr>
        <w:t>ul. Prądnicka</w:t>
      </w:r>
      <w:r w:rsidR="006A5DF1" w:rsidRPr="00BD5546">
        <w:rPr>
          <w:sz w:val="22"/>
          <w:szCs w:val="22"/>
        </w:rPr>
        <w:t xml:space="preserve"> </w:t>
      </w:r>
      <w:r w:rsidRPr="00315E64">
        <w:rPr>
          <w:sz w:val="22"/>
          <w:szCs w:val="22"/>
        </w:rPr>
        <w:t>35-37</w:t>
      </w:r>
    </w:p>
    <w:p w14:paraId="4909158F" w14:textId="77777777" w:rsidR="006A5DF1" w:rsidRPr="00BD5546" w:rsidRDefault="00315E64" w:rsidP="006A5DF1">
      <w:pPr>
        <w:rPr>
          <w:sz w:val="22"/>
          <w:szCs w:val="22"/>
        </w:rPr>
      </w:pPr>
      <w:r w:rsidRPr="00315E64">
        <w:rPr>
          <w:sz w:val="22"/>
          <w:szCs w:val="22"/>
        </w:rPr>
        <w:t>31-202</w:t>
      </w:r>
      <w:r w:rsidR="006A5DF1" w:rsidRPr="00BD5546">
        <w:rPr>
          <w:sz w:val="22"/>
          <w:szCs w:val="22"/>
        </w:rPr>
        <w:t xml:space="preserve"> </w:t>
      </w:r>
      <w:r w:rsidRPr="00315E64">
        <w:rPr>
          <w:sz w:val="22"/>
          <w:szCs w:val="22"/>
        </w:rPr>
        <w:t>Kraków</w:t>
      </w:r>
    </w:p>
    <w:p w14:paraId="7DD9E0A1" w14:textId="77777777"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A8B7E38" w14:textId="77777777"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475FC64" w14:textId="56507164" w:rsidR="006A5DF1" w:rsidRPr="00D91931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AE5F92">
        <w:rPr>
          <w:bCs/>
          <w:sz w:val="22"/>
          <w:szCs w:val="22"/>
        </w:rPr>
        <w:t>ZP/49/2021</w:t>
      </w:r>
      <w:r w:rsidRPr="00D91931">
        <w:rPr>
          <w:sz w:val="22"/>
          <w:szCs w:val="22"/>
        </w:rPr>
        <w:tab/>
        <w:t xml:space="preserve"> </w:t>
      </w:r>
    </w:p>
    <w:p w14:paraId="7D605E31" w14:textId="77777777"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50A8425" w14:textId="77777777"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2F7C7382" w14:textId="77777777"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546803A3" w14:textId="77777777" w:rsidR="006D4AB3" w:rsidRPr="006A5DF1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14:paraId="35607402" w14:textId="77777777"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04F4ADD" w14:textId="77777777"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CF7EDD5" w14:textId="317BE686" w:rsidR="00632C3C" w:rsidRPr="006A5DF1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  <w:r w:rsidR="0029606A">
        <w:rPr>
          <w:rFonts w:ascii="Times New Roman" w:hAnsi="Times New Roman"/>
          <w:szCs w:val="28"/>
        </w:rPr>
        <w:t xml:space="preserve"> SWZ</w:t>
      </w:r>
      <w:r w:rsidR="00775556">
        <w:rPr>
          <w:rFonts w:ascii="Times New Roman" w:hAnsi="Times New Roman"/>
          <w:szCs w:val="28"/>
        </w:rPr>
        <w:t xml:space="preserve"> </w:t>
      </w:r>
      <w:r w:rsidR="00AE5F92">
        <w:rPr>
          <w:rFonts w:ascii="Times New Roman" w:hAnsi="Times New Roman"/>
          <w:szCs w:val="28"/>
        </w:rPr>
        <w:t>-</w:t>
      </w:r>
      <w:r w:rsidR="00775556">
        <w:rPr>
          <w:rFonts w:ascii="Times New Roman" w:hAnsi="Times New Roman"/>
          <w:szCs w:val="28"/>
        </w:rPr>
        <w:t xml:space="preserve"> </w:t>
      </w:r>
      <w:bookmarkStart w:id="0" w:name="_GoBack"/>
      <w:bookmarkEnd w:id="0"/>
      <w:r w:rsidR="00AE5F92">
        <w:rPr>
          <w:rFonts w:ascii="Times New Roman" w:hAnsi="Times New Roman"/>
          <w:szCs w:val="28"/>
        </w:rPr>
        <w:t>11</w:t>
      </w:r>
    </w:p>
    <w:p w14:paraId="1E6BCD49" w14:textId="77777777" w:rsidR="006D4AB3" w:rsidRPr="006A5DF1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315E64" w:rsidRPr="00315E64">
        <w:rPr>
          <w:sz w:val="22"/>
          <w:szCs w:val="22"/>
        </w:rPr>
        <w:t>przetarg nieograniczony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315E64" w:rsidRPr="00315E64">
        <w:rPr>
          <w:b/>
          <w:bCs/>
          <w:sz w:val="22"/>
          <w:szCs w:val="22"/>
        </w:rPr>
        <w:t>Zakup i dostawa wyrobów medycznych II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315E64" w:rsidRPr="00315E64">
        <w:rPr>
          <w:b/>
          <w:sz w:val="22"/>
          <w:szCs w:val="22"/>
        </w:rPr>
        <w:t>ZP/49/2021</w:t>
      </w:r>
      <w:r w:rsidRPr="006A5DF1">
        <w:rPr>
          <w:b/>
          <w:sz w:val="22"/>
          <w:szCs w:val="22"/>
        </w:rPr>
        <w:t>.</w:t>
      </w:r>
    </w:p>
    <w:p w14:paraId="12AD84DF" w14:textId="18906011" w:rsidR="0012774F" w:rsidRPr="006A5DF1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>Zamawiający</w:t>
      </w:r>
      <w:r w:rsidR="00AE5F92">
        <w:rPr>
          <w:sz w:val="22"/>
          <w:szCs w:val="22"/>
        </w:rPr>
        <w:t xml:space="preserve"> </w:t>
      </w:r>
      <w:r w:rsidRPr="006A5DF1">
        <w:rPr>
          <w:sz w:val="22"/>
          <w:szCs w:val="22"/>
        </w:rPr>
        <w:t xml:space="preserve">działając na podstawie art. </w:t>
      </w:r>
      <w:r w:rsidR="0029606A">
        <w:rPr>
          <w:sz w:val="22"/>
          <w:szCs w:val="22"/>
        </w:rPr>
        <w:t>1</w:t>
      </w:r>
      <w:r w:rsidRPr="006A5DF1">
        <w:rPr>
          <w:sz w:val="22"/>
          <w:szCs w:val="22"/>
        </w:rPr>
        <w:t>3</w:t>
      </w:r>
      <w:r w:rsidR="0029606A">
        <w:rPr>
          <w:sz w:val="22"/>
          <w:szCs w:val="22"/>
        </w:rPr>
        <w:t>5</w:t>
      </w:r>
      <w:r w:rsidRPr="006A5DF1">
        <w:rPr>
          <w:sz w:val="22"/>
          <w:szCs w:val="22"/>
        </w:rPr>
        <w:t xml:space="preserve"> ust</w:t>
      </w:r>
      <w:r w:rsidR="00D9049C">
        <w:rPr>
          <w:sz w:val="22"/>
          <w:szCs w:val="22"/>
        </w:rPr>
        <w:t xml:space="preserve">. </w:t>
      </w:r>
      <w:r w:rsidR="0029606A">
        <w:rPr>
          <w:sz w:val="22"/>
          <w:szCs w:val="22"/>
        </w:rPr>
        <w:t>6</w:t>
      </w:r>
      <w:r w:rsidRPr="006A5DF1">
        <w:rPr>
          <w:sz w:val="22"/>
          <w:szCs w:val="22"/>
        </w:rPr>
        <w:t xml:space="preserve"> ustawy z dnia </w:t>
      </w:r>
      <w:r w:rsidR="0029606A">
        <w:rPr>
          <w:sz w:val="22"/>
          <w:szCs w:val="22"/>
        </w:rPr>
        <w:t>11</w:t>
      </w:r>
      <w:r w:rsidRPr="006A5DF1">
        <w:rPr>
          <w:sz w:val="22"/>
          <w:szCs w:val="22"/>
        </w:rPr>
        <w:t xml:space="preserve"> </w:t>
      </w:r>
      <w:r w:rsidR="0029606A">
        <w:rPr>
          <w:sz w:val="22"/>
          <w:szCs w:val="22"/>
        </w:rPr>
        <w:t xml:space="preserve">września </w:t>
      </w:r>
      <w:r w:rsidRPr="006A5DF1">
        <w:rPr>
          <w:sz w:val="22"/>
          <w:szCs w:val="22"/>
        </w:rPr>
        <w:t>20</w:t>
      </w:r>
      <w:r w:rsidR="0029606A">
        <w:rPr>
          <w:sz w:val="22"/>
          <w:szCs w:val="22"/>
        </w:rPr>
        <w:t>19</w:t>
      </w:r>
      <w:r w:rsidRPr="006A5DF1">
        <w:rPr>
          <w:sz w:val="22"/>
          <w:szCs w:val="22"/>
        </w:rPr>
        <w:t xml:space="preserve"> r</w:t>
      </w:r>
      <w:r w:rsidR="0029606A">
        <w:rPr>
          <w:sz w:val="22"/>
          <w:szCs w:val="22"/>
        </w:rPr>
        <w:t>.</w:t>
      </w:r>
      <w:r w:rsidRPr="006A5DF1">
        <w:rPr>
          <w:sz w:val="22"/>
          <w:szCs w:val="22"/>
        </w:rPr>
        <w:t xml:space="preserve"> Prawo </w:t>
      </w:r>
      <w:r w:rsidR="0029606A">
        <w:rPr>
          <w:sz w:val="22"/>
          <w:szCs w:val="22"/>
        </w:rPr>
        <w:t>z</w:t>
      </w:r>
      <w:r w:rsidRPr="006A5DF1">
        <w:rPr>
          <w:sz w:val="22"/>
          <w:szCs w:val="22"/>
        </w:rPr>
        <w:t xml:space="preserve">amówień </w:t>
      </w:r>
      <w:r w:rsidR="0029606A">
        <w:rPr>
          <w:sz w:val="22"/>
          <w:szCs w:val="22"/>
        </w:rPr>
        <w:t>p</w:t>
      </w:r>
      <w:r w:rsidRPr="006A5DF1">
        <w:rPr>
          <w:sz w:val="22"/>
          <w:szCs w:val="22"/>
        </w:rPr>
        <w:t xml:space="preserve">ublicznych </w:t>
      </w:r>
      <w:r w:rsidR="00315E64" w:rsidRPr="00315E64">
        <w:rPr>
          <w:sz w:val="22"/>
          <w:szCs w:val="22"/>
        </w:rPr>
        <w:t>(</w:t>
      </w:r>
      <w:proofErr w:type="spellStart"/>
      <w:r w:rsidR="00315E64" w:rsidRPr="00315E64">
        <w:rPr>
          <w:sz w:val="22"/>
          <w:szCs w:val="22"/>
        </w:rPr>
        <w:t>t.j</w:t>
      </w:r>
      <w:proofErr w:type="spellEnd"/>
      <w:r w:rsidR="00315E64" w:rsidRPr="00315E64">
        <w:rPr>
          <w:sz w:val="22"/>
          <w:szCs w:val="22"/>
        </w:rPr>
        <w:t>. Dz.U. z 2021r. poz. 1129)</w:t>
      </w:r>
      <w:r w:rsidR="00BE7BFD" w:rsidRPr="006A5DF1">
        <w:rPr>
          <w:sz w:val="22"/>
          <w:szCs w:val="22"/>
        </w:rPr>
        <w:t xml:space="preserve">, </w:t>
      </w:r>
      <w:r w:rsidR="00D9049C">
        <w:rPr>
          <w:sz w:val="22"/>
          <w:szCs w:val="22"/>
        </w:rPr>
        <w:t>udostępnia</w:t>
      </w:r>
      <w:r w:rsidR="00BE7BFD" w:rsidRPr="006A5DF1">
        <w:rPr>
          <w:sz w:val="22"/>
          <w:szCs w:val="22"/>
        </w:rPr>
        <w:t xml:space="preserve"> poniżej treść zapytań do S</w:t>
      </w:r>
      <w:r w:rsidR="0012774F" w:rsidRPr="006A5DF1">
        <w:rPr>
          <w:sz w:val="22"/>
          <w:szCs w:val="22"/>
        </w:rPr>
        <w:t>pecyfikacji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”SWZ”)</w:t>
      </w:r>
      <w:r w:rsidR="00D9049C">
        <w:rPr>
          <w:bCs/>
          <w:sz w:val="22"/>
          <w:szCs w:val="22"/>
          <w:lang w:eastAsia="ar-SA"/>
        </w:rPr>
        <w:t xml:space="preserve"> </w:t>
      </w:r>
      <w:r w:rsidR="00D9049C" w:rsidRPr="006A5DF1">
        <w:rPr>
          <w:sz w:val="22"/>
          <w:szCs w:val="22"/>
        </w:rPr>
        <w:t>wraz z wyjaśnieniami</w:t>
      </w:r>
      <w:r w:rsidR="0012774F" w:rsidRPr="006A5DF1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315E64" w:rsidRPr="006A5DF1" w14:paraId="1AD5E756" w14:textId="77777777" w:rsidTr="005F48F1">
        <w:tc>
          <w:tcPr>
            <w:tcW w:w="9356" w:type="dxa"/>
            <w:shd w:val="clear" w:color="auto" w:fill="auto"/>
          </w:tcPr>
          <w:p w14:paraId="25CF2107" w14:textId="77777777" w:rsidR="00315E64" w:rsidRPr="006A5DF1" w:rsidRDefault="00315E64" w:rsidP="005F48F1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6A5DF1">
              <w:rPr>
                <w:b/>
                <w:bCs/>
                <w:sz w:val="22"/>
                <w:szCs w:val="22"/>
              </w:rPr>
              <w:t xml:space="preserve">Pytanie nr </w:t>
            </w:r>
            <w:r w:rsidRPr="00315E64">
              <w:rPr>
                <w:b/>
                <w:bCs/>
                <w:sz w:val="22"/>
                <w:szCs w:val="22"/>
              </w:rPr>
              <w:t>11</w:t>
            </w:r>
          </w:p>
          <w:p w14:paraId="342B10FF" w14:textId="77777777" w:rsidR="00AE5F92" w:rsidRDefault="00315E64" w:rsidP="005F48F1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315E64">
              <w:rPr>
                <w:sz w:val="22"/>
                <w:szCs w:val="22"/>
              </w:rPr>
              <w:t>Pytanie nr 1</w:t>
            </w:r>
          </w:p>
          <w:p w14:paraId="1632BDFF" w14:textId="66A72637" w:rsidR="00315E64" w:rsidRPr="006A5DF1" w:rsidRDefault="00315E64" w:rsidP="005F48F1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315E64">
              <w:rPr>
                <w:sz w:val="22"/>
                <w:szCs w:val="22"/>
              </w:rPr>
              <w:t xml:space="preserve">Dotyczy Pakiet nr 26 poz. 1 Prosimy Zamawiającego o informację, czy nie nastąpiła omyłka pisarska i Zamawiający miał na myśli igłę </w:t>
            </w:r>
            <w:proofErr w:type="spellStart"/>
            <w:r w:rsidRPr="00315E64">
              <w:rPr>
                <w:sz w:val="22"/>
                <w:szCs w:val="22"/>
              </w:rPr>
              <w:t>Ultraplex</w:t>
            </w:r>
            <w:proofErr w:type="spellEnd"/>
            <w:r w:rsidRPr="00315E64">
              <w:rPr>
                <w:sz w:val="22"/>
                <w:szCs w:val="22"/>
              </w:rPr>
              <w:t xml:space="preserve"> 360 o średnicy 0,90 mm i długości 100 mm. (tak jak obecnie stosowane w Państwa placówce).</w:t>
            </w:r>
          </w:p>
          <w:p w14:paraId="0D1A0FBE" w14:textId="56D87E1D" w:rsidR="00340F04" w:rsidRDefault="00AE5F92" w:rsidP="00340F04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Odpowiedź:</w:t>
            </w:r>
            <w:r w:rsidR="00340F04">
              <w:rPr>
                <w:b/>
                <w:bCs/>
                <w:sz w:val="22"/>
                <w:szCs w:val="22"/>
              </w:rPr>
              <w:t xml:space="preserve"> Tak. </w:t>
            </w:r>
            <w:r w:rsidR="00340F04" w:rsidRPr="008E3EB8">
              <w:rPr>
                <w:b/>
                <w:bCs/>
                <w:sz w:val="22"/>
                <w:szCs w:val="22"/>
              </w:rPr>
              <w:t>Zamawiający prostuje omyłkę pisarską</w:t>
            </w:r>
            <w:r w:rsidR="00340F04">
              <w:rPr>
                <w:b/>
                <w:bCs/>
                <w:sz w:val="22"/>
                <w:szCs w:val="22"/>
              </w:rPr>
              <w:t xml:space="preserve"> polegającą na błędnie podanej średnicy igły w wierszu 3 w pakiecie nr 26 – Igły. Prawidłowa średnica ma wynosić 0,90 mm. Zamawiający w załączeniu przedkłada poprawiony załącznik nr 1 w zakresie pakietu nr 26 – Igły.</w:t>
            </w:r>
          </w:p>
          <w:p w14:paraId="72860760" w14:textId="20E726DD" w:rsidR="00315E64" w:rsidRPr="00315E64" w:rsidRDefault="00315E64" w:rsidP="005F48F1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</w:tbl>
    <w:p w14:paraId="1B1892A8" w14:textId="77777777" w:rsidR="00BE7BFD" w:rsidRPr="006A5DF1" w:rsidRDefault="00BE7BFD" w:rsidP="00520165">
      <w:pPr>
        <w:jc w:val="both"/>
        <w:rPr>
          <w:sz w:val="22"/>
          <w:szCs w:val="22"/>
        </w:rPr>
      </w:pPr>
    </w:p>
    <w:p w14:paraId="18BEE44A" w14:textId="4C3CAC3D" w:rsidR="006D4AB3" w:rsidRPr="006A5DF1" w:rsidRDefault="00AE5F92" w:rsidP="006A5DF1">
      <w:pPr>
        <w:pStyle w:val="Tekstpodstawowy"/>
        <w:spacing w:before="120" w:after="480"/>
        <w:ind w:left="3119" w:firstLine="425"/>
        <w:jc w:val="right"/>
        <w:rPr>
          <w:sz w:val="22"/>
          <w:szCs w:val="22"/>
        </w:rPr>
      </w:pPr>
      <w:r>
        <w:rPr>
          <w:sz w:val="22"/>
          <w:szCs w:val="22"/>
        </w:rPr>
        <w:t>Przewodniczący Komisji Przetargowej</w:t>
      </w:r>
    </w:p>
    <w:p w14:paraId="31056FE4" w14:textId="77777777" w:rsidR="00340F04" w:rsidRDefault="00AE5F92" w:rsidP="00AE5F92">
      <w:pPr>
        <w:spacing w:before="120" w:after="120" w:line="360" w:lineRule="auto"/>
        <w:ind w:left="567"/>
        <w:jc w:val="center"/>
        <w:rPr>
          <w:sz w:val="22"/>
          <w:szCs w:val="22"/>
        </w:rPr>
        <w:sectPr w:rsidR="00340F04" w:rsidSect="00340F04">
          <w:headerReference w:type="default" r:id="rId8"/>
          <w:footerReference w:type="even" r:id="rId9"/>
          <w:footerReference w:type="default" r:id="rId10"/>
          <w:pgSz w:w="11906" w:h="16838" w:code="9"/>
          <w:pgMar w:top="1134" w:right="1418" w:bottom="1418" w:left="1418" w:header="708" w:footer="708" w:gutter="0"/>
          <w:cols w:space="708"/>
          <w:titlePg/>
          <w:docGrid w:linePitch="272"/>
        </w:sectPr>
      </w:pPr>
      <w:r>
        <w:rPr>
          <w:sz w:val="22"/>
          <w:szCs w:val="22"/>
        </w:rPr>
        <w:t xml:space="preserve">                                                                                           </w:t>
      </w:r>
      <w:r w:rsidR="00315E64" w:rsidRPr="00315E64">
        <w:rPr>
          <w:sz w:val="22"/>
          <w:szCs w:val="22"/>
        </w:rPr>
        <w:t>Ewa</w:t>
      </w:r>
      <w:r w:rsidR="006D4AB3" w:rsidRPr="006A5DF1">
        <w:rPr>
          <w:sz w:val="22"/>
          <w:szCs w:val="22"/>
        </w:rPr>
        <w:t xml:space="preserve"> </w:t>
      </w:r>
      <w:proofErr w:type="spellStart"/>
      <w:r w:rsidR="00315E64" w:rsidRPr="00315E64">
        <w:rPr>
          <w:sz w:val="22"/>
          <w:szCs w:val="22"/>
        </w:rPr>
        <w:t>Deńca</w:t>
      </w:r>
      <w:proofErr w:type="spellEnd"/>
    </w:p>
    <w:p w14:paraId="2CFC5073" w14:textId="77777777" w:rsidR="00340F04" w:rsidRDefault="00340F04" w:rsidP="00340F04">
      <w:pPr>
        <w:spacing w:after="200" w:line="276" w:lineRule="auto"/>
        <w:ind w:left="-709"/>
        <w:rPr>
          <w:b/>
          <w:sz w:val="22"/>
          <w:szCs w:val="22"/>
        </w:rPr>
      </w:pPr>
    </w:p>
    <w:p w14:paraId="37C6C050" w14:textId="48D84C84" w:rsidR="00340F04" w:rsidRPr="00340F04" w:rsidRDefault="00340F04" w:rsidP="00340F04">
      <w:pPr>
        <w:spacing w:after="200" w:line="276" w:lineRule="auto"/>
        <w:ind w:left="-709"/>
        <w:rPr>
          <w:b/>
          <w:bCs/>
          <w:sz w:val="24"/>
          <w:szCs w:val="24"/>
        </w:rPr>
      </w:pPr>
      <w:r w:rsidRPr="00340F04">
        <w:rPr>
          <w:b/>
          <w:sz w:val="22"/>
          <w:szCs w:val="22"/>
        </w:rPr>
        <w:t xml:space="preserve">Pakiet  26 – </w:t>
      </w:r>
      <w:r w:rsidRPr="00340F04">
        <w:rPr>
          <w:b/>
          <w:bCs/>
          <w:sz w:val="22"/>
          <w:szCs w:val="22"/>
        </w:rPr>
        <w:t>Igły                                                                                                                                                                                                          Kod CPV:33141300-3</w:t>
      </w:r>
    </w:p>
    <w:tbl>
      <w:tblPr>
        <w:tblW w:w="15579" w:type="dxa"/>
        <w:tblInd w:w="-85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85"/>
        <w:gridCol w:w="3868"/>
        <w:gridCol w:w="760"/>
        <w:gridCol w:w="1210"/>
        <w:gridCol w:w="995"/>
        <w:gridCol w:w="1548"/>
        <w:gridCol w:w="638"/>
        <w:gridCol w:w="825"/>
        <w:gridCol w:w="868"/>
        <w:gridCol w:w="805"/>
        <w:gridCol w:w="1008"/>
        <w:gridCol w:w="870"/>
        <w:gridCol w:w="687"/>
        <w:gridCol w:w="1112"/>
      </w:tblGrid>
      <w:tr w:rsidR="00340F04" w:rsidRPr="00340F04" w14:paraId="1B101314" w14:textId="77777777" w:rsidTr="005D7080">
        <w:trPr>
          <w:trHeight w:val="127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CC8957" w14:textId="77777777" w:rsidR="00340F04" w:rsidRPr="00340F04" w:rsidRDefault="00340F04" w:rsidP="00340F04">
            <w:pPr>
              <w:jc w:val="center"/>
              <w:rPr>
                <w:sz w:val="18"/>
                <w:szCs w:val="18"/>
                <w:lang w:eastAsia="en-US"/>
              </w:rPr>
            </w:pPr>
            <w:r w:rsidRPr="00340F04">
              <w:rPr>
                <w:sz w:val="18"/>
                <w:szCs w:val="18"/>
                <w:lang w:eastAsia="en-US"/>
              </w:rPr>
              <w:t>Lp.</w:t>
            </w:r>
          </w:p>
        </w:tc>
        <w:tc>
          <w:tcPr>
            <w:tcW w:w="38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BDA4FF" w14:textId="77777777" w:rsidR="00340F04" w:rsidRPr="00340F04" w:rsidRDefault="00340F04" w:rsidP="00340F04">
            <w:pPr>
              <w:jc w:val="center"/>
              <w:rPr>
                <w:sz w:val="18"/>
                <w:szCs w:val="18"/>
                <w:lang w:eastAsia="en-US"/>
              </w:rPr>
            </w:pPr>
            <w:r w:rsidRPr="00340F04">
              <w:rPr>
                <w:sz w:val="18"/>
                <w:szCs w:val="18"/>
                <w:lang w:eastAsia="en-US"/>
              </w:rPr>
              <w:t>Nazwa i opis przedmiotu zamawianego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6FB508" w14:textId="77777777" w:rsidR="00340F04" w:rsidRPr="00340F04" w:rsidRDefault="00340F04" w:rsidP="00340F04">
            <w:pPr>
              <w:jc w:val="center"/>
              <w:rPr>
                <w:sz w:val="18"/>
                <w:szCs w:val="18"/>
                <w:lang w:eastAsia="en-US"/>
              </w:rPr>
            </w:pPr>
            <w:r w:rsidRPr="00340F04">
              <w:rPr>
                <w:sz w:val="18"/>
                <w:szCs w:val="18"/>
                <w:lang w:eastAsia="en-US"/>
              </w:rPr>
              <w:t>Rozmiar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80F169" w14:textId="77777777" w:rsidR="00340F04" w:rsidRPr="00340F04" w:rsidRDefault="00340F04" w:rsidP="00340F04">
            <w:pPr>
              <w:jc w:val="center"/>
              <w:rPr>
                <w:sz w:val="18"/>
                <w:szCs w:val="18"/>
                <w:lang w:eastAsia="en-US"/>
              </w:rPr>
            </w:pPr>
            <w:r w:rsidRPr="00340F04">
              <w:rPr>
                <w:sz w:val="18"/>
                <w:szCs w:val="18"/>
                <w:lang w:eastAsia="en-US"/>
              </w:rPr>
              <w:t>Rozmiar proponowany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BA2C94" w14:textId="77777777" w:rsidR="00340F04" w:rsidRPr="00340F04" w:rsidRDefault="00340F04" w:rsidP="00340F04">
            <w:pPr>
              <w:jc w:val="center"/>
              <w:rPr>
                <w:sz w:val="18"/>
                <w:szCs w:val="18"/>
                <w:lang w:eastAsia="en-US"/>
              </w:rPr>
            </w:pPr>
            <w:r w:rsidRPr="00340F04">
              <w:rPr>
                <w:sz w:val="18"/>
                <w:szCs w:val="18"/>
                <w:lang w:eastAsia="en-US"/>
              </w:rPr>
              <w:t xml:space="preserve">Wielkość </w:t>
            </w:r>
            <w:proofErr w:type="spellStart"/>
            <w:r w:rsidRPr="00340F04">
              <w:rPr>
                <w:sz w:val="18"/>
                <w:szCs w:val="18"/>
                <w:lang w:eastAsia="en-US"/>
              </w:rPr>
              <w:t>najmn</w:t>
            </w:r>
            <w:proofErr w:type="spellEnd"/>
            <w:r w:rsidRPr="00340F04">
              <w:rPr>
                <w:sz w:val="18"/>
                <w:szCs w:val="18"/>
                <w:lang w:eastAsia="en-US"/>
              </w:rPr>
              <w:t>. opak. zbiorczego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4CDEAA" w14:textId="77777777" w:rsidR="00340F04" w:rsidRPr="00340F04" w:rsidRDefault="00340F04" w:rsidP="00340F04">
            <w:pPr>
              <w:jc w:val="center"/>
              <w:rPr>
                <w:sz w:val="18"/>
                <w:szCs w:val="18"/>
                <w:lang w:eastAsia="en-US"/>
              </w:rPr>
            </w:pPr>
            <w:r w:rsidRPr="00340F04">
              <w:rPr>
                <w:sz w:val="18"/>
                <w:szCs w:val="18"/>
                <w:lang w:eastAsia="en-US"/>
              </w:rPr>
              <w:t xml:space="preserve">Zapotrzebowanie na </w:t>
            </w:r>
            <w:r w:rsidRPr="00340F04">
              <w:rPr>
                <w:b/>
                <w:sz w:val="18"/>
                <w:szCs w:val="18"/>
                <w:lang w:eastAsia="en-US"/>
              </w:rPr>
              <w:t>24 m-ce</w:t>
            </w:r>
            <w:r w:rsidRPr="00340F04">
              <w:rPr>
                <w:sz w:val="18"/>
                <w:szCs w:val="18"/>
                <w:lang w:eastAsia="en-US"/>
              </w:rPr>
              <w:t xml:space="preserve"> w szt.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0702BE" w14:textId="77777777" w:rsidR="00340F04" w:rsidRPr="00340F04" w:rsidRDefault="00340F04" w:rsidP="00340F04">
            <w:pPr>
              <w:jc w:val="center"/>
              <w:rPr>
                <w:sz w:val="18"/>
                <w:szCs w:val="18"/>
                <w:lang w:eastAsia="en-US"/>
              </w:rPr>
            </w:pPr>
            <w:r w:rsidRPr="00340F04">
              <w:rPr>
                <w:sz w:val="18"/>
                <w:szCs w:val="18"/>
                <w:lang w:eastAsia="en-US"/>
              </w:rPr>
              <w:t>cena jedn. bez VAT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00E47A" w14:textId="77777777" w:rsidR="00340F04" w:rsidRPr="00340F04" w:rsidRDefault="00340F04" w:rsidP="00340F04">
            <w:pPr>
              <w:jc w:val="center"/>
              <w:rPr>
                <w:sz w:val="18"/>
                <w:szCs w:val="18"/>
                <w:lang w:eastAsia="en-US"/>
              </w:rPr>
            </w:pPr>
            <w:r w:rsidRPr="00340F04">
              <w:rPr>
                <w:sz w:val="18"/>
                <w:szCs w:val="18"/>
                <w:lang w:eastAsia="en-US"/>
              </w:rPr>
              <w:t>Wartość bez VAT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49F1A9" w14:textId="77777777" w:rsidR="00340F04" w:rsidRPr="00340F04" w:rsidRDefault="00340F04" w:rsidP="00340F04">
            <w:pPr>
              <w:jc w:val="center"/>
              <w:rPr>
                <w:sz w:val="18"/>
                <w:szCs w:val="18"/>
                <w:lang w:eastAsia="en-US"/>
              </w:rPr>
            </w:pPr>
            <w:r w:rsidRPr="00340F04">
              <w:rPr>
                <w:sz w:val="18"/>
                <w:szCs w:val="18"/>
                <w:lang w:eastAsia="en-US"/>
              </w:rPr>
              <w:t xml:space="preserve">Podatek VAT </w:t>
            </w:r>
            <w:r w:rsidRPr="00340F04">
              <w:rPr>
                <w:b/>
                <w:sz w:val="18"/>
                <w:szCs w:val="18"/>
                <w:lang w:eastAsia="en-US"/>
              </w:rPr>
              <w:t>w zł</w:t>
            </w:r>
            <w:r w:rsidRPr="00340F04">
              <w:rPr>
                <w:sz w:val="18"/>
                <w:szCs w:val="18"/>
                <w:lang w:eastAsia="en-US"/>
              </w:rPr>
              <w:t xml:space="preserve"> i w %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C8DC53" w14:textId="77777777" w:rsidR="00340F04" w:rsidRPr="00340F04" w:rsidRDefault="00340F04" w:rsidP="00340F04">
            <w:pPr>
              <w:jc w:val="center"/>
              <w:rPr>
                <w:sz w:val="18"/>
                <w:szCs w:val="18"/>
                <w:lang w:eastAsia="en-US"/>
              </w:rPr>
            </w:pPr>
            <w:r w:rsidRPr="00340F04">
              <w:rPr>
                <w:sz w:val="18"/>
                <w:szCs w:val="18"/>
                <w:lang w:eastAsia="en-US"/>
              </w:rPr>
              <w:t>Wartość z VAT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B9469F" w14:textId="77777777" w:rsidR="00340F04" w:rsidRPr="00340F04" w:rsidRDefault="00340F04" w:rsidP="00340F04">
            <w:pPr>
              <w:jc w:val="center"/>
              <w:rPr>
                <w:sz w:val="18"/>
                <w:szCs w:val="18"/>
                <w:lang w:eastAsia="en-US"/>
              </w:rPr>
            </w:pPr>
            <w:r w:rsidRPr="00340F04">
              <w:rPr>
                <w:sz w:val="18"/>
                <w:szCs w:val="18"/>
                <w:lang w:eastAsia="en-US"/>
              </w:rPr>
              <w:t>Nr katalogowy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D74650" w14:textId="77777777" w:rsidR="00340F04" w:rsidRPr="00340F04" w:rsidRDefault="00340F04" w:rsidP="00340F04">
            <w:pPr>
              <w:jc w:val="center"/>
              <w:rPr>
                <w:sz w:val="18"/>
                <w:szCs w:val="18"/>
                <w:lang w:eastAsia="en-US"/>
              </w:rPr>
            </w:pPr>
            <w:r w:rsidRPr="00340F04">
              <w:rPr>
                <w:sz w:val="18"/>
                <w:szCs w:val="18"/>
                <w:lang w:eastAsia="en-US"/>
              </w:rPr>
              <w:t>Producent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B12AFA" w14:textId="77777777" w:rsidR="00340F04" w:rsidRPr="00340F04" w:rsidRDefault="00340F04" w:rsidP="00340F04">
            <w:pPr>
              <w:jc w:val="center"/>
              <w:rPr>
                <w:sz w:val="18"/>
                <w:szCs w:val="18"/>
                <w:lang w:eastAsia="en-US"/>
              </w:rPr>
            </w:pPr>
            <w:r w:rsidRPr="00340F04">
              <w:rPr>
                <w:sz w:val="18"/>
                <w:szCs w:val="18"/>
                <w:lang w:eastAsia="en-US"/>
              </w:rPr>
              <w:t>Ilość próbek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CA9056" w14:textId="77777777" w:rsidR="00340F04" w:rsidRPr="00340F04" w:rsidRDefault="00340F04" w:rsidP="00340F04">
            <w:pPr>
              <w:jc w:val="center"/>
              <w:rPr>
                <w:sz w:val="18"/>
                <w:szCs w:val="18"/>
                <w:lang w:eastAsia="en-US"/>
              </w:rPr>
            </w:pPr>
            <w:r w:rsidRPr="00340F04">
              <w:rPr>
                <w:sz w:val="18"/>
                <w:szCs w:val="18"/>
                <w:lang w:eastAsia="en-US"/>
              </w:rPr>
              <w:t>Okres gwarancji/ Termin ważności</w:t>
            </w:r>
          </w:p>
        </w:tc>
      </w:tr>
      <w:tr w:rsidR="00340F04" w:rsidRPr="00340F04" w14:paraId="65786C6C" w14:textId="77777777" w:rsidTr="005D7080">
        <w:trPr>
          <w:trHeight w:val="474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2B8A5F4" w14:textId="77777777" w:rsidR="00340F04" w:rsidRPr="00340F04" w:rsidRDefault="00340F04" w:rsidP="00340F04">
            <w:pPr>
              <w:jc w:val="center"/>
              <w:rPr>
                <w:sz w:val="18"/>
                <w:szCs w:val="18"/>
                <w:lang w:eastAsia="en-US"/>
              </w:rPr>
            </w:pPr>
            <w:r w:rsidRPr="00340F04">
              <w:rPr>
                <w:sz w:val="18"/>
                <w:szCs w:val="18"/>
                <w:lang w:eastAsia="en-US"/>
              </w:rPr>
              <w:t>1.</w:t>
            </w:r>
          </w:p>
        </w:tc>
        <w:tc>
          <w:tcPr>
            <w:tcW w:w="38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C36A9E" w14:textId="77777777" w:rsidR="00340F04" w:rsidRPr="00340F04" w:rsidRDefault="00340F04" w:rsidP="00340F04">
            <w:pPr>
              <w:spacing w:line="276" w:lineRule="auto"/>
              <w:rPr>
                <w:bCs/>
                <w:lang w:eastAsia="en-US"/>
              </w:rPr>
            </w:pPr>
            <w:r w:rsidRPr="00340F04">
              <w:rPr>
                <w:bCs/>
                <w:lang w:eastAsia="en-US"/>
              </w:rPr>
              <w:t xml:space="preserve">Igła </w:t>
            </w:r>
            <w:proofErr w:type="spellStart"/>
            <w:r w:rsidRPr="00340F04">
              <w:rPr>
                <w:bCs/>
                <w:lang w:eastAsia="en-US"/>
              </w:rPr>
              <w:t>Ultraplex</w:t>
            </w:r>
            <w:proofErr w:type="spellEnd"/>
            <w:r w:rsidRPr="00340F04">
              <w:rPr>
                <w:bCs/>
                <w:lang w:eastAsia="en-US"/>
              </w:rPr>
              <w:t xml:space="preserve"> 360 do blokad nerwów obwodowych pod kontrolą USG, z nacięciem na igle umożliwiającym identyfikację położenia. Wysokiej jakości izolacja o małym współczynniku tarcia. Dren infuzyjny 50 cm nie zawierający DEHP.</w:t>
            </w:r>
            <w:r w:rsidRPr="00340F04">
              <w:rPr>
                <w:bCs/>
                <w:lang w:eastAsia="en-US"/>
              </w:rPr>
              <w:br/>
              <w:t>Igła przeznaczona wyłącznie do pracy z aparatem USG.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3DDF53C" w14:textId="77777777" w:rsidR="00340F04" w:rsidRPr="00340F04" w:rsidRDefault="00340F04" w:rsidP="00340F0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515BD5C" w14:textId="77777777" w:rsidR="00340F04" w:rsidRPr="00340F04" w:rsidRDefault="00340F04" w:rsidP="00340F04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E0E65F7" w14:textId="77777777" w:rsidR="00340F04" w:rsidRPr="00340F04" w:rsidRDefault="00340F04" w:rsidP="00340F04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96A6BA7" w14:textId="77777777" w:rsidR="00340F04" w:rsidRPr="00340F04" w:rsidRDefault="00340F04" w:rsidP="00340F04">
            <w:pPr>
              <w:spacing w:line="276" w:lineRule="auto"/>
              <w:rPr>
                <w:sz w:val="22"/>
                <w:szCs w:val="22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2B0C4FA" w14:textId="77777777" w:rsidR="00340F04" w:rsidRPr="00340F04" w:rsidRDefault="00340F04" w:rsidP="00340F04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2818675" w14:textId="77777777" w:rsidR="00340F04" w:rsidRPr="00340F04" w:rsidRDefault="00340F04" w:rsidP="00340F04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E1015F7" w14:textId="77777777" w:rsidR="00340F04" w:rsidRPr="00340F04" w:rsidRDefault="00340F04" w:rsidP="00340F04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A2767F1" w14:textId="77777777" w:rsidR="00340F04" w:rsidRPr="00340F04" w:rsidRDefault="00340F04" w:rsidP="00340F04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4CB5FC5" w14:textId="77777777" w:rsidR="00340F04" w:rsidRPr="00340F04" w:rsidRDefault="00340F04" w:rsidP="00340F04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925CC86" w14:textId="77777777" w:rsidR="00340F04" w:rsidRPr="00340F04" w:rsidRDefault="00340F04" w:rsidP="00340F04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A242738" w14:textId="77777777" w:rsidR="00340F04" w:rsidRPr="00340F04" w:rsidRDefault="00340F04" w:rsidP="00340F04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8015074" w14:textId="77777777" w:rsidR="00340F04" w:rsidRPr="00340F04" w:rsidRDefault="00340F04" w:rsidP="00340F04">
            <w:pPr>
              <w:jc w:val="center"/>
              <w:rPr>
                <w:sz w:val="22"/>
                <w:szCs w:val="22"/>
                <w:lang w:eastAsia="en-US"/>
              </w:rPr>
            </w:pPr>
          </w:p>
        </w:tc>
      </w:tr>
      <w:tr w:rsidR="00340F04" w:rsidRPr="00340F04" w14:paraId="5BD0EE2A" w14:textId="77777777" w:rsidTr="005D7080">
        <w:trPr>
          <w:trHeight w:val="474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7E455DB" w14:textId="77777777" w:rsidR="00340F04" w:rsidRPr="00340F04" w:rsidRDefault="00340F04" w:rsidP="00340F04">
            <w:pPr>
              <w:jc w:val="center"/>
              <w:rPr>
                <w:sz w:val="18"/>
                <w:szCs w:val="18"/>
                <w:lang w:eastAsia="en-US"/>
              </w:rPr>
            </w:pPr>
          </w:p>
        </w:tc>
        <w:tc>
          <w:tcPr>
            <w:tcW w:w="38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BE9E9A" w14:textId="77777777" w:rsidR="00340F04" w:rsidRPr="00340F04" w:rsidRDefault="00340F04" w:rsidP="00340F04">
            <w:pPr>
              <w:spacing w:line="276" w:lineRule="auto"/>
              <w:rPr>
                <w:bCs/>
                <w:lang w:eastAsia="en-US"/>
              </w:rPr>
            </w:pPr>
            <w:r w:rsidRPr="00340F04">
              <w:rPr>
                <w:bCs/>
                <w:lang w:eastAsia="en-US"/>
              </w:rPr>
              <w:t>Średnica i długość (w mm): 0.70 x 80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4D7774D" w14:textId="77777777" w:rsidR="00340F04" w:rsidRPr="00340F04" w:rsidRDefault="00340F04" w:rsidP="00340F0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9089A78" w14:textId="77777777" w:rsidR="00340F04" w:rsidRPr="00340F04" w:rsidRDefault="00340F04" w:rsidP="00340F04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A1AAABB" w14:textId="77777777" w:rsidR="00340F04" w:rsidRPr="00340F04" w:rsidRDefault="00340F04" w:rsidP="00340F04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C14D087" w14:textId="77777777" w:rsidR="00340F04" w:rsidRPr="00340F04" w:rsidRDefault="00340F04" w:rsidP="00340F04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 w:rsidRPr="00340F04">
              <w:rPr>
                <w:sz w:val="22"/>
                <w:szCs w:val="22"/>
                <w:lang w:eastAsia="en-US"/>
              </w:rPr>
              <w:t>200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590A9F9" w14:textId="77777777" w:rsidR="00340F04" w:rsidRPr="00340F04" w:rsidRDefault="00340F04" w:rsidP="00340F04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9D5BB0E" w14:textId="77777777" w:rsidR="00340F04" w:rsidRPr="00340F04" w:rsidRDefault="00340F04" w:rsidP="00340F04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775DCD5" w14:textId="77777777" w:rsidR="00340F04" w:rsidRPr="00340F04" w:rsidRDefault="00340F04" w:rsidP="00340F04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FA59B90" w14:textId="77777777" w:rsidR="00340F04" w:rsidRPr="00340F04" w:rsidRDefault="00340F04" w:rsidP="00340F04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F4DC864" w14:textId="77777777" w:rsidR="00340F04" w:rsidRPr="00340F04" w:rsidRDefault="00340F04" w:rsidP="00340F04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60D7F85" w14:textId="77777777" w:rsidR="00340F04" w:rsidRPr="00340F04" w:rsidRDefault="00340F04" w:rsidP="00340F04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EE1C6F6" w14:textId="77777777" w:rsidR="00340F04" w:rsidRPr="00340F04" w:rsidRDefault="00340F04" w:rsidP="00340F04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 w:rsidRPr="00340F04">
              <w:rPr>
                <w:sz w:val="22"/>
                <w:szCs w:val="22"/>
                <w:lang w:eastAsia="en-US"/>
              </w:rPr>
              <w:t>2 szt.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69ACDAA" w14:textId="77777777" w:rsidR="00340F04" w:rsidRPr="00340F04" w:rsidRDefault="00340F04" w:rsidP="00340F04">
            <w:pPr>
              <w:jc w:val="center"/>
              <w:rPr>
                <w:sz w:val="22"/>
                <w:szCs w:val="22"/>
                <w:lang w:eastAsia="en-US"/>
              </w:rPr>
            </w:pPr>
          </w:p>
        </w:tc>
      </w:tr>
      <w:tr w:rsidR="00340F04" w:rsidRPr="00340F04" w14:paraId="7A49BD6A" w14:textId="77777777" w:rsidTr="005D7080">
        <w:trPr>
          <w:trHeight w:val="474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94DA150" w14:textId="77777777" w:rsidR="00340F04" w:rsidRPr="00340F04" w:rsidRDefault="00340F04" w:rsidP="00340F04">
            <w:pPr>
              <w:jc w:val="center"/>
              <w:rPr>
                <w:sz w:val="18"/>
                <w:szCs w:val="18"/>
                <w:lang w:eastAsia="en-US"/>
              </w:rPr>
            </w:pPr>
          </w:p>
        </w:tc>
        <w:tc>
          <w:tcPr>
            <w:tcW w:w="38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327505" w14:textId="3BE18D07" w:rsidR="00340F04" w:rsidRPr="00340F04" w:rsidRDefault="00340F04" w:rsidP="00340F04">
            <w:pPr>
              <w:spacing w:line="276" w:lineRule="auto"/>
              <w:rPr>
                <w:bCs/>
                <w:lang w:eastAsia="en-US"/>
              </w:rPr>
            </w:pPr>
            <w:r w:rsidRPr="00340F04">
              <w:rPr>
                <w:bCs/>
                <w:lang w:eastAsia="en-US"/>
              </w:rPr>
              <w:t>Średnica i długość (w mm): 0.</w:t>
            </w:r>
            <w:r>
              <w:rPr>
                <w:bCs/>
                <w:lang w:eastAsia="en-US"/>
              </w:rPr>
              <w:t>9</w:t>
            </w:r>
            <w:r w:rsidRPr="00340F04">
              <w:rPr>
                <w:bCs/>
                <w:lang w:eastAsia="en-US"/>
              </w:rPr>
              <w:t>0 x 100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4C01D80" w14:textId="77777777" w:rsidR="00340F04" w:rsidRPr="00340F04" w:rsidRDefault="00340F04" w:rsidP="00340F0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938ABC9" w14:textId="77777777" w:rsidR="00340F04" w:rsidRPr="00340F04" w:rsidRDefault="00340F04" w:rsidP="00340F04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E233AA0" w14:textId="77777777" w:rsidR="00340F04" w:rsidRPr="00340F04" w:rsidRDefault="00340F04" w:rsidP="00340F04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88CE896" w14:textId="77777777" w:rsidR="00340F04" w:rsidRPr="00340F04" w:rsidRDefault="00340F04" w:rsidP="00340F04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 w:rsidRPr="00340F04">
              <w:rPr>
                <w:sz w:val="22"/>
                <w:szCs w:val="22"/>
                <w:lang w:eastAsia="en-US"/>
              </w:rPr>
              <w:t>240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0C3A1E1" w14:textId="77777777" w:rsidR="00340F04" w:rsidRPr="00340F04" w:rsidRDefault="00340F04" w:rsidP="00340F04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C25F0FA" w14:textId="77777777" w:rsidR="00340F04" w:rsidRPr="00340F04" w:rsidRDefault="00340F04" w:rsidP="00340F04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69AA887" w14:textId="77777777" w:rsidR="00340F04" w:rsidRPr="00340F04" w:rsidRDefault="00340F04" w:rsidP="00340F04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63FEBE0" w14:textId="77777777" w:rsidR="00340F04" w:rsidRPr="00340F04" w:rsidRDefault="00340F04" w:rsidP="00340F04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D48F05B" w14:textId="77777777" w:rsidR="00340F04" w:rsidRPr="00340F04" w:rsidRDefault="00340F04" w:rsidP="00340F04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2398FD3" w14:textId="77777777" w:rsidR="00340F04" w:rsidRPr="00340F04" w:rsidRDefault="00340F04" w:rsidP="00340F04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54F7768" w14:textId="77777777" w:rsidR="00340F04" w:rsidRPr="00340F04" w:rsidRDefault="00340F04" w:rsidP="00340F04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 w:rsidRPr="00340F04">
              <w:rPr>
                <w:sz w:val="22"/>
                <w:szCs w:val="22"/>
                <w:lang w:eastAsia="en-US"/>
              </w:rPr>
              <w:t>2 szt.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4A49DE2" w14:textId="77777777" w:rsidR="00340F04" w:rsidRPr="00340F04" w:rsidRDefault="00340F04" w:rsidP="00340F04">
            <w:pPr>
              <w:jc w:val="center"/>
              <w:rPr>
                <w:sz w:val="22"/>
                <w:szCs w:val="22"/>
                <w:lang w:eastAsia="en-US"/>
              </w:rPr>
            </w:pPr>
          </w:p>
        </w:tc>
      </w:tr>
      <w:tr w:rsidR="00340F04" w:rsidRPr="00340F04" w14:paraId="74680492" w14:textId="77777777" w:rsidTr="005D7080">
        <w:trPr>
          <w:trHeight w:val="38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9F4954C" w14:textId="77777777" w:rsidR="00340F04" w:rsidRPr="00340F04" w:rsidRDefault="00340F04" w:rsidP="00340F04">
            <w:pPr>
              <w:rPr>
                <w:sz w:val="22"/>
                <w:szCs w:val="22"/>
                <w:lang w:eastAsia="en-US"/>
              </w:rPr>
            </w:pPr>
            <w:r w:rsidRPr="00340F04">
              <w:rPr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3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7108650" w14:textId="77777777" w:rsidR="00340F04" w:rsidRPr="00340F04" w:rsidRDefault="00340F04" w:rsidP="00340F04">
            <w:pPr>
              <w:rPr>
                <w:b/>
                <w:bCs/>
                <w:sz w:val="22"/>
                <w:szCs w:val="22"/>
                <w:lang w:eastAsia="en-US"/>
              </w:rPr>
            </w:pPr>
            <w:r w:rsidRPr="00340F04">
              <w:rPr>
                <w:b/>
                <w:bCs/>
                <w:sz w:val="22"/>
                <w:szCs w:val="22"/>
                <w:lang w:eastAsia="en-US"/>
              </w:rPr>
              <w:t>RAZEM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FFD6EBA" w14:textId="77777777" w:rsidR="00340F04" w:rsidRPr="00340F04" w:rsidRDefault="00340F04" w:rsidP="00340F04">
            <w:pPr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88D89E0" w14:textId="77777777" w:rsidR="00340F04" w:rsidRPr="00340F04" w:rsidRDefault="00340F04" w:rsidP="00340F04">
            <w:pPr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8EF019C" w14:textId="77777777" w:rsidR="00340F04" w:rsidRPr="00340F04" w:rsidRDefault="00340F04" w:rsidP="00340F04">
            <w:pPr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41D9018" w14:textId="77777777" w:rsidR="00340F04" w:rsidRPr="00340F04" w:rsidRDefault="00340F04" w:rsidP="00340F04">
            <w:pPr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D2DBB11" w14:textId="77777777" w:rsidR="00340F04" w:rsidRPr="00340F04" w:rsidRDefault="00340F04" w:rsidP="00340F04">
            <w:pPr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E6E468E" w14:textId="77777777" w:rsidR="00340F04" w:rsidRPr="00340F04" w:rsidRDefault="00340F04" w:rsidP="00340F04">
            <w:pPr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7958517" w14:textId="77777777" w:rsidR="00340F04" w:rsidRPr="00340F04" w:rsidRDefault="00340F04" w:rsidP="00340F04">
            <w:pPr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E1F6C1F" w14:textId="77777777" w:rsidR="00340F04" w:rsidRPr="00340F04" w:rsidRDefault="00340F04" w:rsidP="00340F04">
            <w:pPr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6838D8B" w14:textId="77777777" w:rsidR="00340F04" w:rsidRPr="00340F04" w:rsidRDefault="00340F04" w:rsidP="00340F04">
            <w:pPr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FD9F4BF" w14:textId="77777777" w:rsidR="00340F04" w:rsidRPr="00340F04" w:rsidRDefault="00340F04" w:rsidP="00340F04">
            <w:pPr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78F28C4" w14:textId="77777777" w:rsidR="00340F04" w:rsidRPr="00340F04" w:rsidRDefault="00340F04" w:rsidP="00340F04">
            <w:pPr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A1BB7D3" w14:textId="77777777" w:rsidR="00340F04" w:rsidRPr="00340F04" w:rsidRDefault="00340F04" w:rsidP="00340F04">
            <w:pPr>
              <w:jc w:val="center"/>
              <w:rPr>
                <w:sz w:val="22"/>
                <w:szCs w:val="22"/>
                <w:lang w:eastAsia="en-US"/>
              </w:rPr>
            </w:pPr>
          </w:p>
        </w:tc>
      </w:tr>
    </w:tbl>
    <w:p w14:paraId="55845CF5" w14:textId="77777777" w:rsidR="00340F04" w:rsidRPr="00340F04" w:rsidRDefault="00340F04" w:rsidP="00340F04">
      <w:pPr>
        <w:spacing w:after="200" w:line="276" w:lineRule="auto"/>
      </w:pPr>
    </w:p>
    <w:p w14:paraId="51EF1006" w14:textId="77777777" w:rsidR="00340F04" w:rsidRPr="00340F04" w:rsidRDefault="00340F04" w:rsidP="00340F04">
      <w:pPr>
        <w:spacing w:after="200" w:line="276" w:lineRule="auto"/>
      </w:pPr>
      <w:r w:rsidRPr="00340F04">
        <w:t>Wartość pakietu brutto słownie …………………………</w:t>
      </w:r>
    </w:p>
    <w:p w14:paraId="5B469B08" w14:textId="77777777" w:rsidR="00340F04" w:rsidRPr="00340F04" w:rsidRDefault="00340F04" w:rsidP="00340F04">
      <w:pPr>
        <w:spacing w:after="200" w:line="276" w:lineRule="auto"/>
      </w:pPr>
    </w:p>
    <w:tbl>
      <w:tblPr>
        <w:tblpPr w:leftFromText="141" w:rightFromText="141" w:bottomFromText="160" w:vertAnchor="text" w:horzAnchor="page" w:tblpX="10036" w:tblpY="1782"/>
        <w:tblW w:w="6369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75"/>
        <w:gridCol w:w="1094"/>
      </w:tblGrid>
      <w:tr w:rsidR="00340F04" w:rsidRPr="00340F04" w14:paraId="737B1851" w14:textId="77777777" w:rsidTr="00340F04">
        <w:trPr>
          <w:gridAfter w:val="1"/>
          <w:wAfter w:w="1094" w:type="dxa"/>
          <w:trHeight w:val="426"/>
        </w:trPr>
        <w:tc>
          <w:tcPr>
            <w:tcW w:w="5275" w:type="dxa"/>
            <w:noWrap/>
            <w:vAlign w:val="bottom"/>
            <w:hideMark/>
          </w:tcPr>
          <w:p w14:paraId="1F5A7A46" w14:textId="77777777" w:rsidR="00340F04" w:rsidRPr="00340F04" w:rsidRDefault="00340F04" w:rsidP="00340F04">
            <w:pPr>
              <w:spacing w:after="200" w:line="276" w:lineRule="auto"/>
              <w:rPr>
                <w:rFonts w:ascii="Arial" w:eastAsia="Segoe UI" w:hAnsi="Arial" w:cs="Arial"/>
                <w:sz w:val="12"/>
                <w:szCs w:val="12"/>
                <w:lang w:eastAsia="en-US"/>
              </w:rPr>
            </w:pPr>
            <w:r w:rsidRPr="00340F04">
              <w:rPr>
                <w:rFonts w:ascii="Arial" w:hAnsi="Arial" w:cs="Arial"/>
                <w:sz w:val="12"/>
                <w:szCs w:val="12"/>
                <w:lang w:eastAsia="en-US"/>
              </w:rPr>
              <w:t xml:space="preserve">    </w:t>
            </w:r>
          </w:p>
          <w:p w14:paraId="6D1193D6" w14:textId="77777777" w:rsidR="00340F04" w:rsidRPr="00340F04" w:rsidRDefault="00340F04" w:rsidP="00340F04">
            <w:pPr>
              <w:spacing w:after="200" w:line="276" w:lineRule="auto"/>
              <w:rPr>
                <w:rFonts w:ascii="Arial" w:hAnsi="Arial" w:cs="Arial"/>
                <w:sz w:val="12"/>
                <w:szCs w:val="12"/>
                <w:lang w:eastAsia="en-US"/>
              </w:rPr>
            </w:pPr>
            <w:r w:rsidRPr="00340F04">
              <w:rPr>
                <w:rFonts w:ascii="Arial" w:hAnsi="Arial" w:cs="Arial"/>
                <w:sz w:val="12"/>
                <w:szCs w:val="12"/>
                <w:lang w:eastAsia="en-US"/>
              </w:rPr>
              <w:t xml:space="preserve">                                           ……………………………………………………………………</w:t>
            </w:r>
          </w:p>
          <w:p w14:paraId="566172B9" w14:textId="77777777" w:rsidR="00340F04" w:rsidRPr="00340F04" w:rsidRDefault="00340F04" w:rsidP="00340F04">
            <w:pPr>
              <w:spacing w:after="200" w:line="276" w:lineRule="auto"/>
              <w:rPr>
                <w:rFonts w:ascii="Arial" w:hAnsi="Arial" w:cs="Arial"/>
                <w:sz w:val="12"/>
                <w:szCs w:val="12"/>
                <w:lang w:eastAsia="en-US"/>
              </w:rPr>
            </w:pPr>
            <w:r w:rsidRPr="00340F04">
              <w:rPr>
                <w:rFonts w:ascii="Arial" w:hAnsi="Arial" w:cs="Arial"/>
                <w:sz w:val="12"/>
                <w:szCs w:val="12"/>
                <w:lang w:eastAsia="en-US"/>
              </w:rPr>
              <w:t xml:space="preserve">                         Podpis I pieczątka osoby uprawnionej zgodnie z rejestrem lub pełnomocnictwem</w:t>
            </w:r>
          </w:p>
        </w:tc>
      </w:tr>
      <w:tr w:rsidR="00340F04" w:rsidRPr="00340F04" w14:paraId="2249A7A6" w14:textId="77777777" w:rsidTr="00340F04">
        <w:trPr>
          <w:trHeight w:val="547"/>
        </w:trPr>
        <w:tc>
          <w:tcPr>
            <w:tcW w:w="6369" w:type="dxa"/>
            <w:gridSpan w:val="2"/>
            <w:noWrap/>
            <w:vAlign w:val="bottom"/>
            <w:hideMark/>
          </w:tcPr>
          <w:p w14:paraId="5460D7F5" w14:textId="77777777" w:rsidR="00340F04" w:rsidRPr="00340F04" w:rsidRDefault="00340F04" w:rsidP="00340F04">
            <w:pPr>
              <w:spacing w:after="200" w:line="276" w:lineRule="auto"/>
              <w:rPr>
                <w:rFonts w:ascii="Calibri" w:hAnsi="Calibri"/>
                <w:sz w:val="22"/>
                <w:szCs w:val="22"/>
                <w:lang w:eastAsia="en-US"/>
              </w:rPr>
            </w:pPr>
          </w:p>
        </w:tc>
      </w:tr>
    </w:tbl>
    <w:p w14:paraId="6E48B9A1" w14:textId="1F8E4BFA" w:rsidR="006D4AB3" w:rsidRPr="006A5DF1" w:rsidRDefault="006D4AB3" w:rsidP="00AE5F92">
      <w:pPr>
        <w:spacing w:before="120" w:after="120" w:line="360" w:lineRule="auto"/>
        <w:ind w:left="567"/>
        <w:jc w:val="center"/>
        <w:rPr>
          <w:sz w:val="22"/>
          <w:szCs w:val="22"/>
        </w:rPr>
      </w:pPr>
    </w:p>
    <w:sectPr w:rsidR="006D4AB3" w:rsidRPr="006A5DF1" w:rsidSect="00340F04">
      <w:pgSz w:w="16838" w:h="11906" w:orient="landscape" w:code="9"/>
      <w:pgMar w:top="1418" w:right="1418" w:bottom="1418" w:left="1418" w:header="708" w:footer="708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AF8CCD8" w14:textId="77777777" w:rsidR="00E972C4" w:rsidRDefault="00E972C4">
      <w:r>
        <w:separator/>
      </w:r>
    </w:p>
  </w:endnote>
  <w:endnote w:type="continuationSeparator" w:id="0">
    <w:p w14:paraId="00994E93" w14:textId="77777777" w:rsidR="00E972C4" w:rsidRDefault="00E972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B794943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6FC7ADC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0142F79" w14:textId="77777777" w:rsidR="00340F04" w:rsidRPr="00340F04" w:rsidRDefault="00340F04" w:rsidP="00340F04">
    <w:pPr>
      <w:tabs>
        <w:tab w:val="center" w:pos="4536"/>
        <w:tab w:val="right" w:pos="9072"/>
      </w:tabs>
      <w:rPr>
        <w:rFonts w:ascii="Calibri" w:hAnsi="Calibri"/>
        <w:sz w:val="12"/>
        <w:szCs w:val="12"/>
      </w:rPr>
    </w:pPr>
    <w:r w:rsidRPr="00340F04">
      <w:rPr>
        <w:bCs/>
        <w:sz w:val="12"/>
        <w:szCs w:val="12"/>
      </w:rPr>
      <w:t>Dane identyfikujące Wykonawcę: ………………….</w:t>
    </w:r>
  </w:p>
  <w:p w14:paraId="1E8B295B" w14:textId="082DCCBD" w:rsidR="006D4AB3" w:rsidRPr="00340F04" w:rsidRDefault="006D4AB3" w:rsidP="00340F0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A23BE04" w14:textId="77777777" w:rsidR="00E972C4" w:rsidRDefault="00E972C4">
      <w:r>
        <w:separator/>
      </w:r>
    </w:p>
  </w:footnote>
  <w:footnote w:type="continuationSeparator" w:id="0">
    <w:p w14:paraId="7FA13C16" w14:textId="77777777" w:rsidR="00E972C4" w:rsidRDefault="00E972C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14C386A" w14:textId="77777777" w:rsidR="00340F04" w:rsidRPr="00C00D32" w:rsidRDefault="00340F04" w:rsidP="00340F04">
    <w:pPr>
      <w:pStyle w:val="Nagwek"/>
      <w:rPr>
        <w:b/>
        <w:bCs/>
        <w:i/>
        <w:iCs/>
      </w:rPr>
    </w:pPr>
    <w:r w:rsidRPr="00E64810">
      <w:rPr>
        <w:b/>
        <w:bCs/>
        <w:i/>
        <w:iCs/>
      </w:rPr>
      <w:t xml:space="preserve">Nr sprawy: ZP/49/2021 - Zakup i dostawa wyrobów medycznych II </w:t>
    </w:r>
  </w:p>
  <w:p w14:paraId="473FD0EB" w14:textId="77777777" w:rsidR="00315E64" w:rsidRDefault="00315E6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972C4"/>
    <w:rsid w:val="00031374"/>
    <w:rsid w:val="000A1097"/>
    <w:rsid w:val="000E2A8F"/>
    <w:rsid w:val="0012774F"/>
    <w:rsid w:val="00144B7A"/>
    <w:rsid w:val="00180C6E"/>
    <w:rsid w:val="0029606A"/>
    <w:rsid w:val="00315E64"/>
    <w:rsid w:val="00340F04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75556"/>
    <w:rsid w:val="007D7198"/>
    <w:rsid w:val="00870F9F"/>
    <w:rsid w:val="008804B6"/>
    <w:rsid w:val="00897AB0"/>
    <w:rsid w:val="008A3553"/>
    <w:rsid w:val="00947A50"/>
    <w:rsid w:val="00A905AC"/>
    <w:rsid w:val="00AE5F92"/>
    <w:rsid w:val="00BA6584"/>
    <w:rsid w:val="00BE7BFD"/>
    <w:rsid w:val="00C370F2"/>
    <w:rsid w:val="00C44EEC"/>
    <w:rsid w:val="00D22FFA"/>
    <w:rsid w:val="00D8461B"/>
    <w:rsid w:val="00D9049C"/>
    <w:rsid w:val="00D915F2"/>
    <w:rsid w:val="00DF32E8"/>
    <w:rsid w:val="00E21B49"/>
    <w:rsid w:val="00E2789F"/>
    <w:rsid w:val="00E72428"/>
    <w:rsid w:val="00E972C4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2A14F414"/>
  <w15:chartTrackingRefBased/>
  <w15:docId w15:val="{C2E9CEA2-DC2B-4E9B-8095-B4D2322A50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uiPriority w:val="99"/>
    <w:rsid w:val="00340F0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Zbi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32779F8-2D4A-40CB-8DE3-3119653A22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10</TotalTime>
  <Pages>2</Pages>
  <Words>306</Words>
  <Characters>2197</Characters>
  <Application>Microsoft Office Word</Application>
  <DocSecurity>0</DocSecurity>
  <Lines>18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2499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Ewa Szlifińska</dc:creator>
  <cp:keywords/>
  <cp:lastModifiedBy>Beata Żbik</cp:lastModifiedBy>
  <cp:revision>5</cp:revision>
  <cp:lastPrinted>2021-11-23T09:50:00Z</cp:lastPrinted>
  <dcterms:created xsi:type="dcterms:W3CDTF">2021-11-09T12:55:00Z</dcterms:created>
  <dcterms:modified xsi:type="dcterms:W3CDTF">2021-11-23T09:50:00Z</dcterms:modified>
</cp:coreProperties>
</file>