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624A5" w14:textId="77777777" w:rsidR="006A5DF1" w:rsidRDefault="005961E7" w:rsidP="006A5DF1">
      <w:pPr>
        <w:spacing w:after="240"/>
        <w:jc w:val="right"/>
        <w:rPr>
          <w:sz w:val="22"/>
          <w:szCs w:val="22"/>
        </w:rPr>
      </w:pPr>
      <w:r w:rsidRPr="005961E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961E7">
        <w:rPr>
          <w:sz w:val="22"/>
          <w:szCs w:val="22"/>
        </w:rPr>
        <w:t>2021-11-25</w:t>
      </w:r>
    </w:p>
    <w:p w14:paraId="5C18998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6C74DE7" w14:textId="77777777" w:rsidR="005961E7" w:rsidRPr="005961E7" w:rsidRDefault="005961E7" w:rsidP="006A5DF1">
      <w:pPr>
        <w:rPr>
          <w:b/>
          <w:bCs/>
          <w:sz w:val="22"/>
          <w:szCs w:val="22"/>
        </w:rPr>
      </w:pPr>
      <w:r w:rsidRPr="005961E7">
        <w:rPr>
          <w:b/>
          <w:bCs/>
          <w:sz w:val="22"/>
          <w:szCs w:val="22"/>
        </w:rPr>
        <w:t>Szpital Miejski Specjalistyczny</w:t>
      </w:r>
    </w:p>
    <w:p w14:paraId="170459AF" w14:textId="77777777" w:rsidR="005961E7" w:rsidRPr="005961E7" w:rsidRDefault="005961E7" w:rsidP="006A5DF1">
      <w:pPr>
        <w:rPr>
          <w:b/>
          <w:bCs/>
          <w:sz w:val="22"/>
          <w:szCs w:val="22"/>
        </w:rPr>
      </w:pPr>
      <w:r w:rsidRPr="005961E7">
        <w:rPr>
          <w:b/>
          <w:bCs/>
          <w:sz w:val="22"/>
          <w:szCs w:val="22"/>
        </w:rPr>
        <w:t>im. Gabriela Narutowicza w Krakowie</w:t>
      </w:r>
    </w:p>
    <w:p w14:paraId="6D96E8DE" w14:textId="77777777" w:rsidR="006A5DF1" w:rsidRPr="00BD5546" w:rsidRDefault="005961E7" w:rsidP="006A5DF1">
      <w:pPr>
        <w:rPr>
          <w:sz w:val="22"/>
          <w:szCs w:val="22"/>
        </w:rPr>
      </w:pPr>
      <w:r w:rsidRPr="005961E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961E7">
        <w:rPr>
          <w:sz w:val="22"/>
          <w:szCs w:val="22"/>
        </w:rPr>
        <w:t>35-37</w:t>
      </w:r>
    </w:p>
    <w:p w14:paraId="517080F0" w14:textId="77777777" w:rsidR="006A5DF1" w:rsidRPr="00BD5546" w:rsidRDefault="005961E7" w:rsidP="006A5DF1">
      <w:pPr>
        <w:rPr>
          <w:sz w:val="22"/>
          <w:szCs w:val="22"/>
        </w:rPr>
      </w:pPr>
      <w:r w:rsidRPr="005961E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961E7">
        <w:rPr>
          <w:sz w:val="22"/>
          <w:szCs w:val="22"/>
        </w:rPr>
        <w:t>Kraków</w:t>
      </w:r>
    </w:p>
    <w:p w14:paraId="1EB27B9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0BB646" w14:textId="4ECAB3A1" w:rsidR="006D4AB3" w:rsidRPr="006A5DF1" w:rsidRDefault="006D4AB3" w:rsidP="002B498A">
      <w:pPr>
        <w:pStyle w:val="Nagwek"/>
        <w:tabs>
          <w:tab w:val="clear" w:pos="4536"/>
        </w:tabs>
        <w:rPr>
          <w:sz w:val="22"/>
          <w:szCs w:val="22"/>
        </w:rPr>
      </w:pPr>
    </w:p>
    <w:p w14:paraId="345C7B6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F75F22" w14:textId="0348585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B498A">
        <w:rPr>
          <w:rFonts w:ascii="Times New Roman" w:hAnsi="Times New Roman"/>
          <w:szCs w:val="28"/>
        </w:rPr>
        <w:t>-4</w:t>
      </w:r>
    </w:p>
    <w:p w14:paraId="5F097C15" w14:textId="67FD6DD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961E7" w:rsidRPr="005961E7">
        <w:rPr>
          <w:sz w:val="22"/>
          <w:szCs w:val="22"/>
        </w:rPr>
        <w:t>przetarg</w:t>
      </w:r>
      <w:r w:rsidR="002B498A">
        <w:rPr>
          <w:sz w:val="22"/>
          <w:szCs w:val="22"/>
        </w:rPr>
        <w:t>u</w:t>
      </w:r>
      <w:r w:rsidR="005961E7" w:rsidRPr="005961E7">
        <w:rPr>
          <w:sz w:val="22"/>
          <w:szCs w:val="22"/>
        </w:rPr>
        <w:t xml:space="preserve"> nieograniczon</w:t>
      </w:r>
      <w:r w:rsidR="002B498A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961E7" w:rsidRPr="005961E7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961E7" w:rsidRPr="005961E7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27BAA037" w14:textId="47B981EC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B498A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61E7" w:rsidRPr="006A5DF1" w14:paraId="2830F9AA" w14:textId="77777777" w:rsidTr="00C053F2">
        <w:tc>
          <w:tcPr>
            <w:tcW w:w="9356" w:type="dxa"/>
            <w:shd w:val="clear" w:color="auto" w:fill="auto"/>
          </w:tcPr>
          <w:p w14:paraId="683B7AC2" w14:textId="77777777" w:rsidR="005961E7" w:rsidRPr="005961E7" w:rsidRDefault="005961E7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61E7">
              <w:rPr>
                <w:sz w:val="22"/>
                <w:szCs w:val="22"/>
              </w:rPr>
              <w:t>Zwracamy się z uprzejmą prośbą o odpowiedź na pytania:</w:t>
            </w:r>
          </w:p>
          <w:p w14:paraId="4CE1583E" w14:textId="1D61BD9F" w:rsidR="005961E7" w:rsidRDefault="005961E7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61E7">
              <w:rPr>
                <w:sz w:val="22"/>
                <w:szCs w:val="22"/>
              </w:rPr>
              <w:t>1.Czy Zamawiający zmniejszy wartość kary umownej określonej w par. 12.1.b z 20% do wartości max. 5%? Obecna kara jest rażąco wygórowana.</w:t>
            </w:r>
          </w:p>
          <w:p w14:paraId="49B43A5A" w14:textId="776F1468" w:rsidR="002B498A" w:rsidRPr="005961E7" w:rsidRDefault="002B498A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B498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14:paraId="7C030E59" w14:textId="684EC249" w:rsidR="005961E7" w:rsidRDefault="005961E7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61E7">
              <w:rPr>
                <w:sz w:val="22"/>
                <w:szCs w:val="22"/>
              </w:rPr>
              <w:t>2.Czy Zamawiający zmniejszy wartość kary umownej określonej w par. 12.1.c z 20% do wartości max. 5%? Obecna kara jest rażąco wygórowana.</w:t>
            </w:r>
          </w:p>
          <w:p w14:paraId="7A426634" w14:textId="77777777" w:rsidR="002B498A" w:rsidRPr="005961E7" w:rsidRDefault="002B498A" w:rsidP="002B49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B498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14:paraId="308055AB" w14:textId="6057CFA6" w:rsidR="002B498A" w:rsidRPr="005961E7" w:rsidRDefault="002B498A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670015" w14:textId="77777777" w:rsidR="005961E7" w:rsidRDefault="005961E7" w:rsidP="002B49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61E7">
              <w:rPr>
                <w:sz w:val="22"/>
                <w:szCs w:val="22"/>
              </w:rPr>
              <w:t>3.Czy Zamawiający wyrazi zgodę na podanie ceny jednostkowej netto za sztukę do 4 miejsc po przecinku</w:t>
            </w:r>
            <w:r w:rsidR="002B498A">
              <w:rPr>
                <w:sz w:val="22"/>
                <w:szCs w:val="22"/>
              </w:rPr>
              <w:t>?</w:t>
            </w:r>
          </w:p>
          <w:p w14:paraId="23C60FC3" w14:textId="4C87750E" w:rsidR="002B498A" w:rsidRPr="005961E7" w:rsidRDefault="002B498A" w:rsidP="002B49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B498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</w:p>
          <w:p w14:paraId="0450BB60" w14:textId="00577A5E" w:rsidR="002B498A" w:rsidRPr="002B498A" w:rsidRDefault="002B498A" w:rsidP="002B498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79E6B38A" w14:textId="3BF64CE2" w:rsidR="00BE7BFD" w:rsidRDefault="00BE7BFD" w:rsidP="00520165">
      <w:pPr>
        <w:jc w:val="both"/>
        <w:rPr>
          <w:sz w:val="22"/>
          <w:szCs w:val="22"/>
        </w:rPr>
      </w:pPr>
    </w:p>
    <w:p w14:paraId="72F041BB" w14:textId="77777777" w:rsidR="002B498A" w:rsidRPr="006A5DF1" w:rsidRDefault="002B498A" w:rsidP="00520165">
      <w:pPr>
        <w:jc w:val="both"/>
        <w:rPr>
          <w:sz w:val="22"/>
          <w:szCs w:val="22"/>
        </w:rPr>
      </w:pPr>
    </w:p>
    <w:p w14:paraId="2282AB99" w14:textId="6B53A9A2" w:rsidR="006D4AB3" w:rsidRPr="002B498A" w:rsidRDefault="002B498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2B498A">
        <w:rPr>
          <w:i/>
          <w:iCs/>
          <w:sz w:val="22"/>
          <w:szCs w:val="22"/>
        </w:rPr>
        <w:t>Przewodniczący Komisji Przetargowej</w:t>
      </w:r>
    </w:p>
    <w:p w14:paraId="09FDC6CE" w14:textId="77777777" w:rsidR="006D4AB3" w:rsidRPr="002B498A" w:rsidRDefault="005961E7" w:rsidP="002B498A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2B498A">
        <w:rPr>
          <w:i/>
          <w:iCs/>
          <w:sz w:val="22"/>
          <w:szCs w:val="22"/>
        </w:rPr>
        <w:t>Barbara</w:t>
      </w:r>
      <w:r w:rsidR="006D4AB3" w:rsidRPr="002B498A">
        <w:rPr>
          <w:i/>
          <w:iCs/>
          <w:sz w:val="22"/>
          <w:szCs w:val="22"/>
        </w:rPr>
        <w:t xml:space="preserve"> </w:t>
      </w:r>
      <w:r w:rsidRPr="002B498A">
        <w:rPr>
          <w:i/>
          <w:iCs/>
          <w:sz w:val="22"/>
          <w:szCs w:val="22"/>
        </w:rPr>
        <w:t>Szymańska</w:t>
      </w:r>
    </w:p>
    <w:sectPr w:rsidR="006D4AB3" w:rsidRPr="002B498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3432F" w14:textId="77777777" w:rsidR="000B4247" w:rsidRDefault="000B4247">
      <w:r>
        <w:separator/>
      </w:r>
    </w:p>
  </w:endnote>
  <w:endnote w:type="continuationSeparator" w:id="0">
    <w:p w14:paraId="73388797" w14:textId="77777777" w:rsidR="000B4247" w:rsidRDefault="000B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5B4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B793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D9E9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91C878B">
        <v:line id="_x0000_s2049" style="position:absolute;left:0;text-align:left;z-index:251657728" from="-3.85pt,8.75pt" to="455.15pt,8.75pt"/>
      </w:pict>
    </w:r>
  </w:p>
  <w:p w14:paraId="1369A9B3" w14:textId="061695A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2DD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2BDC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B5A842" w14:textId="77777777" w:rsidR="006D4AB3" w:rsidRDefault="006D4AB3">
    <w:pPr>
      <w:pStyle w:val="Stopka"/>
      <w:tabs>
        <w:tab w:val="clear" w:pos="4536"/>
        <w:tab w:val="left" w:pos="6237"/>
      </w:tabs>
    </w:pPr>
  </w:p>
  <w:p w14:paraId="4204BC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0BA48" w14:textId="77777777" w:rsidR="000B4247" w:rsidRDefault="000B4247">
      <w:r>
        <w:separator/>
      </w:r>
    </w:p>
  </w:footnote>
  <w:footnote w:type="continuationSeparator" w:id="0">
    <w:p w14:paraId="2F73327E" w14:textId="77777777" w:rsidR="000B4247" w:rsidRDefault="000B4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4A710" w14:textId="77777777" w:rsidR="005961E7" w:rsidRDefault="005961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F113B" w14:textId="77777777" w:rsidR="005961E7" w:rsidRDefault="005961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3C6E3" w14:textId="77777777" w:rsidR="005961E7" w:rsidRDefault="005961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247"/>
    <w:rsid w:val="00031374"/>
    <w:rsid w:val="000A1097"/>
    <w:rsid w:val="000B4247"/>
    <w:rsid w:val="000E2A8F"/>
    <w:rsid w:val="0012774F"/>
    <w:rsid w:val="00144B7A"/>
    <w:rsid w:val="00180C6E"/>
    <w:rsid w:val="0029606A"/>
    <w:rsid w:val="002B498A"/>
    <w:rsid w:val="004848F3"/>
    <w:rsid w:val="004A75F2"/>
    <w:rsid w:val="005144A9"/>
    <w:rsid w:val="00520165"/>
    <w:rsid w:val="005961E7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922B17"/>
  <w15:chartTrackingRefBased/>
  <w15:docId w15:val="{AD5A1FBF-CE9C-448C-9E71-9A6142003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171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2021-11-25T07:44:00Z</dcterms:created>
  <dcterms:modified xsi:type="dcterms:W3CDTF">2021-11-25T07:45:00Z</dcterms:modified>
</cp:coreProperties>
</file>