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D3A48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60180CD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2B6E52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D8106B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EB919D" w14:textId="77777777" w:rsidR="00BC1B59" w:rsidRPr="00335D14" w:rsidRDefault="00BC1B59" w:rsidP="00BC1B59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35D14">
        <w:rPr>
          <w:sz w:val="20"/>
          <w:szCs w:val="20"/>
        </w:rPr>
        <w:t>NAZWA WYKONAWCY:……………………………………………………………………..</w:t>
      </w:r>
    </w:p>
    <w:p w14:paraId="0D3E2CE6" w14:textId="77777777" w:rsidR="00BC1B59" w:rsidRPr="00335D14" w:rsidRDefault="00BC1B59" w:rsidP="00BC1B59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35D14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54D2682" w14:textId="77777777" w:rsidR="00BC1B59" w:rsidRPr="00335D14" w:rsidRDefault="00BC1B59" w:rsidP="00BC1B59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35D14">
        <w:rPr>
          <w:sz w:val="20"/>
          <w:szCs w:val="20"/>
        </w:rPr>
        <w:t>ADRES:…………………………………………………………………………………………</w:t>
      </w:r>
    </w:p>
    <w:p w14:paraId="1BCB107C" w14:textId="77777777" w:rsidR="00BC1B59" w:rsidRPr="00335D14" w:rsidRDefault="00BC1B59" w:rsidP="00BC1B59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35D14">
        <w:rPr>
          <w:sz w:val="20"/>
          <w:szCs w:val="20"/>
        </w:rPr>
        <w:t>WOJEWÓDZTWO ……………………………............................................................................</w:t>
      </w:r>
    </w:p>
    <w:p w14:paraId="584434EB" w14:textId="77777777" w:rsidR="00BC1B59" w:rsidRPr="00335D14" w:rsidRDefault="00BC1B59" w:rsidP="00BC1B59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35D14">
        <w:rPr>
          <w:sz w:val="20"/>
          <w:szCs w:val="20"/>
          <w:lang w:val="de-DE"/>
        </w:rPr>
        <w:t>TEL.</w:t>
      </w:r>
      <w:r w:rsidRPr="00335D14">
        <w:rPr>
          <w:sz w:val="20"/>
          <w:szCs w:val="20"/>
        </w:rPr>
        <w:t>……………………………………………………………………………………………..</w:t>
      </w:r>
    </w:p>
    <w:p w14:paraId="4BAF0D56" w14:textId="77777777" w:rsidR="00BC1B59" w:rsidRPr="00335D14" w:rsidRDefault="00BC1B59" w:rsidP="00BC1B59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35D14">
        <w:rPr>
          <w:sz w:val="20"/>
          <w:szCs w:val="20"/>
          <w:lang w:val="de-DE"/>
        </w:rPr>
        <w:t xml:space="preserve">FAX </w:t>
      </w:r>
      <w:r w:rsidRPr="00335D14">
        <w:rPr>
          <w:sz w:val="20"/>
          <w:szCs w:val="20"/>
        </w:rPr>
        <w:t>…………………………………………………………………………………………….</w:t>
      </w:r>
    </w:p>
    <w:p w14:paraId="159F80A6" w14:textId="77777777" w:rsidR="00BC1B59" w:rsidRPr="00335D14" w:rsidRDefault="00BC1B59" w:rsidP="00BC1B59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35D14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3172311" w14:textId="77777777" w:rsidR="00BC1B59" w:rsidRPr="00335D14" w:rsidRDefault="00BC1B59" w:rsidP="00BC1B59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35D14">
        <w:rPr>
          <w:sz w:val="20"/>
          <w:szCs w:val="20"/>
          <w:lang w:val="de-DE"/>
        </w:rPr>
        <w:t xml:space="preserve">NIP…………………………………. </w:t>
      </w:r>
      <w:r w:rsidRPr="00335D14">
        <w:rPr>
          <w:sz w:val="20"/>
          <w:szCs w:val="20"/>
        </w:rPr>
        <w:t>REGON:………………………………………………...</w:t>
      </w:r>
    </w:p>
    <w:p w14:paraId="49A916F2" w14:textId="77777777" w:rsidR="00BC1B59" w:rsidRPr="00335D14" w:rsidRDefault="00BC1B59" w:rsidP="00BC1B59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35D14">
        <w:rPr>
          <w:sz w:val="20"/>
          <w:szCs w:val="20"/>
        </w:rPr>
        <w:t>BANK/ NR KONTA ……………………………………………………………………………</w:t>
      </w:r>
    </w:p>
    <w:p w14:paraId="76E21E99" w14:textId="77777777" w:rsidR="00BC1B59" w:rsidRPr="00335D14" w:rsidRDefault="00BC1B59" w:rsidP="00BC1B59">
      <w:pPr>
        <w:spacing w:line="360" w:lineRule="auto"/>
        <w:rPr>
          <w:sz w:val="20"/>
          <w:szCs w:val="20"/>
        </w:rPr>
      </w:pPr>
      <w:r w:rsidRPr="00335D14">
        <w:rPr>
          <w:sz w:val="20"/>
          <w:szCs w:val="20"/>
        </w:rPr>
        <w:t>Do: Nazwa i siedziba Zamawiającego:</w:t>
      </w:r>
    </w:p>
    <w:p w14:paraId="5BBCC7DF" w14:textId="77777777" w:rsidR="00BC1B59" w:rsidRPr="00335D14" w:rsidRDefault="00BC1B59" w:rsidP="00BC1B59">
      <w:pPr>
        <w:ind w:right="-110"/>
        <w:rPr>
          <w:b/>
          <w:sz w:val="20"/>
          <w:szCs w:val="20"/>
        </w:rPr>
      </w:pPr>
      <w:r w:rsidRPr="00335D14">
        <w:rPr>
          <w:b/>
          <w:sz w:val="20"/>
          <w:szCs w:val="20"/>
        </w:rPr>
        <w:t>Akademia Górniczo - Hutnicza</w:t>
      </w:r>
    </w:p>
    <w:p w14:paraId="744C8C40" w14:textId="77777777" w:rsidR="00BC1B59" w:rsidRPr="00335D14" w:rsidRDefault="00BC1B59" w:rsidP="00BC1B59">
      <w:pPr>
        <w:ind w:right="-110"/>
        <w:rPr>
          <w:b/>
          <w:sz w:val="20"/>
          <w:szCs w:val="20"/>
        </w:rPr>
      </w:pPr>
      <w:r w:rsidRPr="00335D14">
        <w:rPr>
          <w:b/>
          <w:sz w:val="20"/>
          <w:szCs w:val="20"/>
        </w:rPr>
        <w:t>im. Stanisława Staszica w Krakowie</w:t>
      </w:r>
    </w:p>
    <w:p w14:paraId="37AD7613" w14:textId="77777777" w:rsidR="00BC1B59" w:rsidRPr="00335D14" w:rsidRDefault="00BC1B59" w:rsidP="00BC1B59">
      <w:pPr>
        <w:ind w:right="-110"/>
        <w:rPr>
          <w:b/>
          <w:sz w:val="20"/>
          <w:szCs w:val="20"/>
        </w:rPr>
      </w:pPr>
      <w:r w:rsidRPr="00335D14">
        <w:rPr>
          <w:b/>
          <w:sz w:val="20"/>
          <w:szCs w:val="20"/>
        </w:rPr>
        <w:t xml:space="preserve">Dział Zamówień Publicznych  </w:t>
      </w:r>
    </w:p>
    <w:p w14:paraId="14979670" w14:textId="77777777" w:rsidR="00BC1B59" w:rsidRPr="00335D14" w:rsidRDefault="00BC1B59" w:rsidP="00BC1B59">
      <w:pPr>
        <w:ind w:right="-110"/>
        <w:rPr>
          <w:b/>
          <w:sz w:val="20"/>
          <w:szCs w:val="20"/>
        </w:rPr>
      </w:pPr>
      <w:r w:rsidRPr="00335D14">
        <w:rPr>
          <w:b/>
          <w:sz w:val="20"/>
          <w:szCs w:val="20"/>
        </w:rPr>
        <w:t xml:space="preserve">Al. Mickiewicza 30 </w:t>
      </w:r>
    </w:p>
    <w:p w14:paraId="167310DF" w14:textId="77777777" w:rsidR="00BC1B59" w:rsidRPr="00335D14" w:rsidRDefault="00BC1B59" w:rsidP="00BC1B59">
      <w:pPr>
        <w:rPr>
          <w:b/>
          <w:sz w:val="20"/>
          <w:szCs w:val="20"/>
        </w:rPr>
      </w:pPr>
      <w:r w:rsidRPr="00335D14">
        <w:rPr>
          <w:b/>
          <w:sz w:val="20"/>
          <w:szCs w:val="20"/>
        </w:rPr>
        <w:t xml:space="preserve">30-059 Kraków,  </w:t>
      </w:r>
    </w:p>
    <w:p w14:paraId="575AE7BE" w14:textId="77777777" w:rsidR="008D2AB8" w:rsidRPr="00335D14" w:rsidRDefault="008D2AB8" w:rsidP="008D2AB8">
      <w:pPr>
        <w:ind w:firstLine="3969"/>
        <w:rPr>
          <w:b/>
          <w:sz w:val="20"/>
          <w:szCs w:val="20"/>
        </w:rPr>
      </w:pPr>
    </w:p>
    <w:p w14:paraId="55794EB8" w14:textId="2C122312" w:rsidR="008D2AB8" w:rsidRPr="00335D14" w:rsidRDefault="008D2AB8" w:rsidP="00335D14">
      <w:pPr>
        <w:jc w:val="both"/>
        <w:rPr>
          <w:sz w:val="20"/>
          <w:szCs w:val="20"/>
        </w:rPr>
      </w:pPr>
      <w:r w:rsidRPr="00335D14">
        <w:rPr>
          <w:sz w:val="20"/>
          <w:szCs w:val="20"/>
        </w:rPr>
        <w:t xml:space="preserve">Przystępując do postępowania o udzielenie zamówienia publicznego, którego przedmiotem jest </w:t>
      </w:r>
      <w:r w:rsidR="00335D14" w:rsidRPr="00335D14">
        <w:rPr>
          <w:b/>
          <w:bCs/>
          <w:sz w:val="20"/>
          <w:szCs w:val="20"/>
        </w:rPr>
        <w:t>dostawa</w:t>
      </w:r>
      <w:r w:rsidR="00335D14" w:rsidRPr="00335D14">
        <w:rPr>
          <w:b/>
          <w:bCs/>
          <w:sz w:val="20"/>
          <w:szCs w:val="20"/>
          <w:shd w:val="clear" w:color="auto" w:fill="FFFFFF"/>
        </w:rPr>
        <w:t xml:space="preserve"> laptopa do obliczeń w zakresie uczenia maszynowego oraz głębokiego uczenia maszynowego dla WIMiC – </w:t>
      </w:r>
      <w:r w:rsidR="00CB53AD">
        <w:rPr>
          <w:b/>
          <w:bCs/>
          <w:sz w:val="20"/>
          <w:szCs w:val="20"/>
          <w:shd w:val="clear" w:color="auto" w:fill="FFFFFF"/>
        </w:rPr>
        <w:t>1</w:t>
      </w:r>
      <w:r w:rsidR="00335D14" w:rsidRPr="00335D14">
        <w:rPr>
          <w:b/>
          <w:bCs/>
          <w:sz w:val="20"/>
          <w:szCs w:val="20"/>
          <w:shd w:val="clear" w:color="auto" w:fill="FFFFFF"/>
        </w:rPr>
        <w:t xml:space="preserve"> szt.  - KC-zp. 272-661/21</w:t>
      </w:r>
      <w:r w:rsidRPr="00335D14">
        <w:rPr>
          <w:b/>
          <w:sz w:val="20"/>
          <w:szCs w:val="20"/>
        </w:rPr>
        <w:t xml:space="preserve">, </w:t>
      </w:r>
      <w:r w:rsidRPr="00335D14">
        <w:rPr>
          <w:sz w:val="20"/>
          <w:szCs w:val="20"/>
        </w:rPr>
        <w:t>oferuję realizację przedmiotu zamówienia, zgodnie z zasadami określonymi w specyfikacji warunków zamówienia.</w:t>
      </w:r>
    </w:p>
    <w:p w14:paraId="29CDDBDC" w14:textId="77777777" w:rsidR="008D2AB8" w:rsidRPr="00335D14" w:rsidRDefault="008D2AB8" w:rsidP="008D2AB8">
      <w:pPr>
        <w:tabs>
          <w:tab w:val="right" w:pos="9000"/>
        </w:tabs>
        <w:rPr>
          <w:sz w:val="20"/>
          <w:szCs w:val="20"/>
        </w:rPr>
      </w:pPr>
    </w:p>
    <w:p w14:paraId="597859CB" w14:textId="77777777" w:rsidR="004C5A4B" w:rsidRPr="00335D14" w:rsidRDefault="004C5A4B" w:rsidP="004C5A4B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335D14">
        <w:rPr>
          <w:b/>
          <w:sz w:val="20"/>
          <w:szCs w:val="20"/>
        </w:rPr>
        <w:t>Cena netto:   .........................................................................PLN</w:t>
      </w:r>
    </w:p>
    <w:p w14:paraId="79199689" w14:textId="77777777" w:rsidR="004C5A4B" w:rsidRPr="00335D14" w:rsidRDefault="004C5A4B" w:rsidP="004C5A4B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5B10525" w14:textId="77777777" w:rsidR="004C5A4B" w:rsidRPr="00335D14" w:rsidRDefault="004C5A4B" w:rsidP="004C5A4B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335D14">
        <w:rPr>
          <w:b/>
          <w:sz w:val="20"/>
          <w:szCs w:val="20"/>
        </w:rPr>
        <w:t>Cena brutto: .........................................................................PLN</w:t>
      </w:r>
    </w:p>
    <w:p w14:paraId="531F548D" w14:textId="77777777" w:rsidR="004C5A4B" w:rsidRPr="00335D14" w:rsidRDefault="004C5A4B" w:rsidP="004C5A4B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3FB8594" w14:textId="77777777" w:rsidR="004C5A4B" w:rsidRPr="00335D14" w:rsidRDefault="004C5A4B" w:rsidP="004C5A4B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335D1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3406F3C" w14:textId="77777777" w:rsidR="004C5A4B" w:rsidRPr="00335D14" w:rsidRDefault="004C5A4B" w:rsidP="004C5A4B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F81D00" w14:textId="77777777" w:rsidR="004C5A4B" w:rsidRPr="00335D14" w:rsidRDefault="004C5A4B" w:rsidP="004C5A4B">
      <w:pPr>
        <w:pStyle w:val="Tekstpodstawowy"/>
        <w:rPr>
          <w:sz w:val="20"/>
          <w:szCs w:val="20"/>
        </w:rPr>
      </w:pPr>
      <w:r w:rsidRPr="00335D14">
        <w:rPr>
          <w:sz w:val="20"/>
          <w:szCs w:val="20"/>
        </w:rPr>
        <w:t>Powyższa cena zawiera podatek VAT w wysokości ....... % tj.…………………….PLN</w:t>
      </w:r>
    </w:p>
    <w:p w14:paraId="2E7D586D" w14:textId="77777777" w:rsidR="004C5A4B" w:rsidRPr="00335D14" w:rsidRDefault="004C5A4B" w:rsidP="004C5A4B">
      <w:pPr>
        <w:pStyle w:val="Tekstpodstawowy"/>
        <w:rPr>
          <w:b w:val="0"/>
          <w:sz w:val="20"/>
          <w:szCs w:val="20"/>
        </w:rPr>
      </w:pPr>
      <w:r w:rsidRPr="00335D14">
        <w:rPr>
          <w:sz w:val="20"/>
          <w:szCs w:val="20"/>
        </w:rPr>
        <w:t xml:space="preserve">Producent/model zaoferowanego notebooka </w:t>
      </w:r>
      <w:r w:rsidRPr="00335D14">
        <w:rPr>
          <w:b w:val="0"/>
          <w:sz w:val="20"/>
          <w:szCs w:val="20"/>
        </w:rPr>
        <w:t>……………………………..</w:t>
      </w:r>
    </w:p>
    <w:p w14:paraId="19B615C2" w14:textId="77777777" w:rsidR="004C5A4B" w:rsidRPr="00335D14" w:rsidRDefault="004C5A4B" w:rsidP="004C5A4B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335D14">
        <w:rPr>
          <w:b/>
          <w:sz w:val="20"/>
          <w:szCs w:val="20"/>
        </w:rPr>
        <w:t xml:space="preserve">Termin realizacji umowy: </w:t>
      </w:r>
      <w:r w:rsidRPr="00335D14">
        <w:rPr>
          <w:sz w:val="20"/>
          <w:szCs w:val="20"/>
        </w:rPr>
        <w:t xml:space="preserve">30 dni od daty podpisania umowy </w:t>
      </w:r>
    </w:p>
    <w:p w14:paraId="796D63E1" w14:textId="77777777" w:rsidR="004C5A4B" w:rsidRPr="00335D14" w:rsidRDefault="004C5A4B" w:rsidP="004C5A4B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335D14">
        <w:rPr>
          <w:b/>
          <w:sz w:val="20"/>
          <w:szCs w:val="20"/>
        </w:rPr>
        <w:t>Okres udzielonej gwarancji wynosi:</w:t>
      </w:r>
      <w:r w:rsidRPr="00335D14">
        <w:rPr>
          <w:sz w:val="20"/>
          <w:szCs w:val="20"/>
        </w:rPr>
        <w:t xml:space="preserve"> ……… miesięcy </w:t>
      </w:r>
      <w:r w:rsidRPr="00335D14">
        <w:rPr>
          <w:i/>
          <w:sz w:val="20"/>
          <w:szCs w:val="20"/>
          <w:highlight w:val="yellow"/>
        </w:rPr>
        <w:t>(kryterium oceny ofert)</w:t>
      </w:r>
    </w:p>
    <w:p w14:paraId="749D959D" w14:textId="77777777" w:rsidR="004C5A4B" w:rsidRPr="00335D14" w:rsidRDefault="004C5A4B" w:rsidP="00BC1B59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p w14:paraId="5C819102" w14:textId="77777777" w:rsidR="00BC1B59" w:rsidRPr="00335D14" w:rsidRDefault="00BC1B59" w:rsidP="00BC1B59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335D14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335D14">
        <w:rPr>
          <w:b/>
          <w:sz w:val="20"/>
          <w:szCs w:val="20"/>
        </w:rPr>
        <w:t xml:space="preserve"> TAK/NIE</w:t>
      </w:r>
    </w:p>
    <w:p w14:paraId="71A4E5FF" w14:textId="4FDA6623" w:rsidR="00BC1B59" w:rsidRDefault="00BC1B59" w:rsidP="00BC1B59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335D14">
        <w:rPr>
          <w:b/>
          <w:sz w:val="20"/>
          <w:szCs w:val="20"/>
        </w:rPr>
        <w:t xml:space="preserve">Termin płatności: </w:t>
      </w:r>
      <w:r w:rsidRPr="00335D1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88D2F66" w14:textId="2B601800" w:rsidR="00335D14" w:rsidRDefault="00335D14" w:rsidP="00BC1B59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20857777" w14:textId="77777777" w:rsidR="00335D14" w:rsidRPr="00335D14" w:rsidRDefault="00335D14" w:rsidP="00BC1B59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5E185388" w14:textId="77777777" w:rsidR="00BC1B59" w:rsidRPr="00335D14" w:rsidRDefault="00BC1B59" w:rsidP="00BC1B59">
      <w:pPr>
        <w:jc w:val="both"/>
        <w:rPr>
          <w:sz w:val="20"/>
          <w:szCs w:val="20"/>
        </w:rPr>
      </w:pPr>
    </w:p>
    <w:p w14:paraId="664977D3" w14:textId="77777777" w:rsidR="00BC1B59" w:rsidRPr="00335D14" w:rsidRDefault="00BC1B59" w:rsidP="00BC1B59">
      <w:pPr>
        <w:rPr>
          <w:b/>
          <w:sz w:val="20"/>
          <w:szCs w:val="20"/>
          <w:u w:val="single"/>
        </w:rPr>
      </w:pPr>
      <w:r w:rsidRPr="00335D14">
        <w:rPr>
          <w:b/>
          <w:sz w:val="20"/>
          <w:szCs w:val="20"/>
          <w:u w:val="single"/>
        </w:rPr>
        <w:t>Jednocześnie oświadczamy, że:</w:t>
      </w:r>
    </w:p>
    <w:p w14:paraId="2B86B750" w14:textId="77777777" w:rsidR="00BC1B59" w:rsidRPr="00335D14" w:rsidRDefault="00BC1B59" w:rsidP="00BC1B5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335D14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A3353D9" w14:textId="77777777" w:rsidR="00BC1B59" w:rsidRPr="00335D14" w:rsidRDefault="00BC1B59" w:rsidP="00BC1B5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335D14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 w:rsidRPr="00335D14"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335D14">
        <w:rPr>
          <w:color w:val="000000"/>
          <w:sz w:val="20"/>
          <w:szCs w:val="20"/>
        </w:rPr>
        <w:t xml:space="preserve"> i nie wnosimy do nich żadnych zastrzeżeń.</w:t>
      </w:r>
    </w:p>
    <w:p w14:paraId="4E24993A" w14:textId="77777777" w:rsidR="00BC1B59" w:rsidRPr="00335D14" w:rsidRDefault="00BC1B59" w:rsidP="00BC1B59">
      <w:pPr>
        <w:numPr>
          <w:ilvl w:val="0"/>
          <w:numId w:val="1"/>
        </w:numPr>
        <w:jc w:val="both"/>
        <w:rPr>
          <w:sz w:val="20"/>
          <w:szCs w:val="20"/>
        </w:rPr>
      </w:pPr>
      <w:r w:rsidRPr="00335D14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D172766" w14:textId="77777777" w:rsidR="00BC1B59" w:rsidRPr="00335D14" w:rsidRDefault="00BC1B59" w:rsidP="00BC1B59">
      <w:pPr>
        <w:ind w:left="360"/>
        <w:jc w:val="both"/>
        <w:rPr>
          <w:i/>
          <w:sz w:val="20"/>
          <w:szCs w:val="20"/>
        </w:rPr>
      </w:pPr>
      <w:r w:rsidRPr="00335D1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4F7263" w14:textId="77777777" w:rsidR="00BC1B59" w:rsidRPr="00335D14" w:rsidRDefault="00BC1B59" w:rsidP="00BC1B59">
      <w:pPr>
        <w:ind w:left="360"/>
        <w:jc w:val="both"/>
        <w:rPr>
          <w:i/>
          <w:sz w:val="20"/>
          <w:szCs w:val="20"/>
        </w:rPr>
      </w:pPr>
      <w:r w:rsidRPr="00335D1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E3FD07" w14:textId="77777777" w:rsidR="00BC1B59" w:rsidRPr="00335D14" w:rsidRDefault="00BC1B59" w:rsidP="00BC1B59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335D1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C1B59" w:rsidRPr="00335D14" w14:paraId="1EB36520" w14:textId="77777777" w:rsidTr="00BC1B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EF72C" w14:textId="77777777" w:rsidR="00BC1B59" w:rsidRPr="00335D14" w:rsidRDefault="00BC1B5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35D1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0D0FC0" w14:textId="77777777" w:rsidR="00BC1B59" w:rsidRPr="00335D14" w:rsidRDefault="00BC1B5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35D14">
              <w:rPr>
                <w:sz w:val="20"/>
                <w:szCs w:val="20"/>
              </w:rPr>
              <w:t xml:space="preserve">Opis części zamówienia, którą wykonawca </w:t>
            </w:r>
          </w:p>
          <w:p w14:paraId="7F221E80" w14:textId="77777777" w:rsidR="00BC1B59" w:rsidRPr="00335D14" w:rsidRDefault="00BC1B5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35D1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F907F7" w14:textId="77777777" w:rsidR="00BC1B59" w:rsidRPr="00335D14" w:rsidRDefault="00BC1B5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35D14">
              <w:rPr>
                <w:sz w:val="20"/>
                <w:szCs w:val="20"/>
              </w:rPr>
              <w:t>Nazwa podwykonawcy</w:t>
            </w:r>
            <w:r w:rsidRPr="00335D14">
              <w:rPr>
                <w:sz w:val="20"/>
                <w:szCs w:val="20"/>
              </w:rPr>
              <w:br/>
              <w:t>(o ile jest znana)</w:t>
            </w:r>
          </w:p>
        </w:tc>
      </w:tr>
      <w:tr w:rsidR="00BC1B59" w:rsidRPr="00335D14" w14:paraId="3A38B912" w14:textId="77777777" w:rsidTr="00BC1B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B40A8" w14:textId="77777777" w:rsidR="00BC1B59" w:rsidRPr="00335D14" w:rsidRDefault="00BC1B5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C6A89" w14:textId="77777777" w:rsidR="00BC1B59" w:rsidRPr="00335D14" w:rsidRDefault="00BC1B5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FED21" w14:textId="77777777" w:rsidR="00BC1B59" w:rsidRPr="00335D14" w:rsidRDefault="00BC1B5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BC1B59" w:rsidRPr="00335D14" w14:paraId="526D1C48" w14:textId="77777777" w:rsidTr="00BC1B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0B637" w14:textId="77777777" w:rsidR="00BC1B59" w:rsidRPr="00335D14" w:rsidRDefault="00BC1B5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B2B2E" w14:textId="77777777" w:rsidR="00BC1B59" w:rsidRPr="00335D14" w:rsidRDefault="00BC1B5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45D53" w14:textId="77777777" w:rsidR="00BC1B59" w:rsidRPr="00335D14" w:rsidRDefault="00BC1B5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EE2DBFC" w14:textId="77777777" w:rsidR="00BC1B59" w:rsidRPr="00335D14" w:rsidRDefault="00BC1B59" w:rsidP="00BC1B59">
      <w:pPr>
        <w:numPr>
          <w:ilvl w:val="0"/>
          <w:numId w:val="1"/>
        </w:numPr>
        <w:jc w:val="both"/>
        <w:rPr>
          <w:sz w:val="20"/>
          <w:szCs w:val="20"/>
        </w:rPr>
      </w:pPr>
      <w:r w:rsidRPr="00335D14">
        <w:rPr>
          <w:sz w:val="20"/>
          <w:szCs w:val="20"/>
        </w:rPr>
        <w:t>Upoważnionymi do reprezentowania naszej firmy są następujące osoby:</w:t>
      </w:r>
    </w:p>
    <w:p w14:paraId="201E269E" w14:textId="77777777" w:rsidR="00BC1B59" w:rsidRPr="00335D14" w:rsidRDefault="00BC1B59" w:rsidP="00BC1B59">
      <w:pPr>
        <w:pStyle w:val="Nagwek1"/>
        <w:rPr>
          <w:sz w:val="20"/>
          <w:szCs w:val="20"/>
        </w:rPr>
      </w:pPr>
      <w:r w:rsidRPr="00335D14">
        <w:rPr>
          <w:sz w:val="20"/>
          <w:szCs w:val="20"/>
        </w:rPr>
        <w:tab/>
        <w:t>Imię i Nazwisko</w:t>
      </w:r>
      <w:r w:rsidRPr="00335D14">
        <w:rPr>
          <w:sz w:val="20"/>
          <w:szCs w:val="20"/>
        </w:rPr>
        <w:tab/>
      </w:r>
      <w:r w:rsidRPr="00335D14">
        <w:rPr>
          <w:sz w:val="20"/>
          <w:szCs w:val="20"/>
        </w:rPr>
        <w:tab/>
      </w:r>
      <w:r w:rsidRPr="00335D14">
        <w:rPr>
          <w:sz w:val="20"/>
          <w:szCs w:val="20"/>
        </w:rPr>
        <w:tab/>
      </w:r>
      <w:r w:rsidRPr="00335D14">
        <w:rPr>
          <w:sz w:val="20"/>
          <w:szCs w:val="20"/>
        </w:rPr>
        <w:tab/>
      </w:r>
      <w:r w:rsidRPr="00335D14">
        <w:rPr>
          <w:sz w:val="20"/>
          <w:szCs w:val="20"/>
        </w:rPr>
        <w:tab/>
      </w:r>
      <w:r w:rsidRPr="00335D14">
        <w:rPr>
          <w:sz w:val="20"/>
          <w:szCs w:val="20"/>
        </w:rPr>
        <w:tab/>
      </w:r>
      <w:r w:rsidRPr="00335D14">
        <w:rPr>
          <w:sz w:val="20"/>
          <w:szCs w:val="20"/>
        </w:rPr>
        <w:tab/>
      </w:r>
    </w:p>
    <w:p w14:paraId="3FBC4D98" w14:textId="77777777" w:rsidR="00BC1B59" w:rsidRPr="00335D14" w:rsidRDefault="00BC1B59" w:rsidP="00BC1B5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35F9A406" w14:textId="77777777" w:rsidR="00BC1B59" w:rsidRPr="00335D14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35D14">
        <w:rPr>
          <w:sz w:val="20"/>
          <w:szCs w:val="20"/>
        </w:rPr>
        <w:t xml:space="preserve">.............................................................................................................. </w:t>
      </w:r>
    </w:p>
    <w:p w14:paraId="451651EC" w14:textId="77777777" w:rsidR="00BC1B59" w:rsidRPr="00335D14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0451991D" w14:textId="77777777" w:rsidR="00BC1B59" w:rsidRPr="00335D14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35D14">
        <w:rPr>
          <w:sz w:val="20"/>
          <w:szCs w:val="20"/>
        </w:rPr>
        <w:t xml:space="preserve">............................................................................................................. </w:t>
      </w:r>
      <w:r w:rsidRPr="00335D14">
        <w:rPr>
          <w:sz w:val="20"/>
          <w:szCs w:val="20"/>
        </w:rPr>
        <w:tab/>
      </w:r>
      <w:r w:rsidRPr="00335D14">
        <w:rPr>
          <w:sz w:val="20"/>
          <w:szCs w:val="20"/>
        </w:rPr>
        <w:tab/>
      </w:r>
    </w:p>
    <w:p w14:paraId="496BA0DC" w14:textId="77777777" w:rsidR="00BC1B59" w:rsidRPr="00335D14" w:rsidRDefault="00BC1B59" w:rsidP="00BC1B59">
      <w:pPr>
        <w:tabs>
          <w:tab w:val="left" w:pos="426"/>
        </w:tabs>
        <w:spacing w:line="264" w:lineRule="auto"/>
        <w:ind w:right="1"/>
        <w:jc w:val="both"/>
        <w:rPr>
          <w:sz w:val="20"/>
          <w:szCs w:val="20"/>
        </w:rPr>
      </w:pPr>
    </w:p>
    <w:p w14:paraId="41070205" w14:textId="77777777" w:rsidR="00BC1B59" w:rsidRPr="00335D14" w:rsidRDefault="00BC1B59" w:rsidP="00BC1B59">
      <w:pPr>
        <w:tabs>
          <w:tab w:val="left" w:pos="426"/>
        </w:tabs>
        <w:spacing w:line="264" w:lineRule="auto"/>
        <w:ind w:right="1"/>
        <w:jc w:val="both"/>
        <w:rPr>
          <w:sz w:val="20"/>
          <w:szCs w:val="20"/>
        </w:rPr>
      </w:pPr>
      <w:r w:rsidRPr="00335D14">
        <w:rPr>
          <w:sz w:val="20"/>
          <w:szCs w:val="20"/>
        </w:rPr>
        <w:t>upoważnienie dla powyżej wskazanych osób wynika z następującego (ych) dokumentu(ów)</w:t>
      </w:r>
    </w:p>
    <w:p w14:paraId="44E55B73" w14:textId="77777777" w:rsidR="00BC1B59" w:rsidRPr="00335D14" w:rsidRDefault="00BC1B59" w:rsidP="00BC1B59">
      <w:pPr>
        <w:jc w:val="both"/>
        <w:rPr>
          <w:sz w:val="20"/>
          <w:szCs w:val="20"/>
        </w:rPr>
      </w:pPr>
      <w:r w:rsidRPr="00335D1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2DF21841" w14:textId="77777777" w:rsidR="00BC1B59" w:rsidRPr="00335D14" w:rsidRDefault="00BC1B59" w:rsidP="00BC1B59">
      <w:pPr>
        <w:numPr>
          <w:ilvl w:val="0"/>
          <w:numId w:val="1"/>
        </w:numPr>
        <w:jc w:val="both"/>
        <w:rPr>
          <w:sz w:val="20"/>
          <w:szCs w:val="20"/>
        </w:rPr>
      </w:pPr>
      <w:r w:rsidRPr="00335D14">
        <w:rPr>
          <w:sz w:val="20"/>
          <w:szCs w:val="20"/>
        </w:rPr>
        <w:t>załącznikami do niniejszej oferty są:</w:t>
      </w:r>
    </w:p>
    <w:p w14:paraId="3B994869" w14:textId="77777777" w:rsidR="00BC1B59" w:rsidRPr="00335D14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35D14">
        <w:rPr>
          <w:sz w:val="20"/>
          <w:szCs w:val="20"/>
        </w:rPr>
        <w:t>………………………………………………………………………………………….</w:t>
      </w:r>
    </w:p>
    <w:p w14:paraId="027BB2F9" w14:textId="77777777" w:rsidR="00BC1B59" w:rsidRPr="00335D14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35D14">
        <w:rPr>
          <w:sz w:val="20"/>
          <w:szCs w:val="20"/>
        </w:rPr>
        <w:t>……………………………………………..……………………………………………</w:t>
      </w:r>
    </w:p>
    <w:p w14:paraId="5E8DB13A" w14:textId="77777777" w:rsidR="00BC1B59" w:rsidRPr="00335D14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35D1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7CD4F5CE" w14:textId="77777777" w:rsidR="00BC1B59" w:rsidRPr="00335D14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35D14">
        <w:rPr>
          <w:sz w:val="20"/>
          <w:szCs w:val="20"/>
        </w:rPr>
        <w:t>………………………………………………………………………………………….</w:t>
      </w:r>
    </w:p>
    <w:p w14:paraId="10E6DAB9" w14:textId="77777777" w:rsidR="00BC1B59" w:rsidRPr="00335D14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35D14">
        <w:rPr>
          <w:sz w:val="20"/>
          <w:szCs w:val="20"/>
        </w:rPr>
        <w:t>……………………………………………..……………………………………………</w:t>
      </w:r>
    </w:p>
    <w:p w14:paraId="03619A7E" w14:textId="77777777" w:rsidR="00BC1B59" w:rsidRDefault="00BC1B59" w:rsidP="00BC1B59">
      <w:pPr>
        <w:ind w:left="720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14:paraId="5270787D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D8E8E" w14:textId="77777777" w:rsidR="00597F03" w:rsidRDefault="00597F03">
      <w:r>
        <w:separator/>
      </w:r>
    </w:p>
  </w:endnote>
  <w:endnote w:type="continuationSeparator" w:id="0">
    <w:p w14:paraId="77244401" w14:textId="77777777" w:rsidR="00597F03" w:rsidRDefault="00597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59780" w14:textId="77777777" w:rsidR="00B85D6D" w:rsidRDefault="00B85D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8F30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71DCB" w14:textId="77777777" w:rsidR="00B85D6D" w:rsidRDefault="00B85D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B2D66" w14:textId="77777777" w:rsidR="00597F03" w:rsidRDefault="00597F03">
      <w:r>
        <w:separator/>
      </w:r>
    </w:p>
  </w:footnote>
  <w:footnote w:type="continuationSeparator" w:id="0">
    <w:p w14:paraId="4C1027E8" w14:textId="77777777" w:rsidR="00597F03" w:rsidRDefault="00597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04840" w14:textId="77777777" w:rsidR="00B85D6D" w:rsidRDefault="00B85D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9631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CD774" w14:textId="77777777" w:rsidR="00B85D6D" w:rsidRDefault="00B85D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AA7"/>
    <w:rsid w:val="00012286"/>
    <w:rsid w:val="00071CCC"/>
    <w:rsid w:val="000B731D"/>
    <w:rsid w:val="000D6134"/>
    <w:rsid w:val="000E09C7"/>
    <w:rsid w:val="000F6589"/>
    <w:rsid w:val="0010403D"/>
    <w:rsid w:val="00106636"/>
    <w:rsid w:val="00116EC6"/>
    <w:rsid w:val="00153C8D"/>
    <w:rsid w:val="001801DD"/>
    <w:rsid w:val="001D4612"/>
    <w:rsid w:val="00207E98"/>
    <w:rsid w:val="002723B0"/>
    <w:rsid w:val="00315A4A"/>
    <w:rsid w:val="00335D14"/>
    <w:rsid w:val="00367056"/>
    <w:rsid w:val="004A555D"/>
    <w:rsid w:val="004B7300"/>
    <w:rsid w:val="004C5A4B"/>
    <w:rsid w:val="004C6753"/>
    <w:rsid w:val="00595C87"/>
    <w:rsid w:val="00597F03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27F41"/>
    <w:rsid w:val="00833933"/>
    <w:rsid w:val="00853083"/>
    <w:rsid w:val="008B2F0C"/>
    <w:rsid w:val="008B4928"/>
    <w:rsid w:val="008C0AA7"/>
    <w:rsid w:val="008D2AB8"/>
    <w:rsid w:val="008F1C66"/>
    <w:rsid w:val="00970FE4"/>
    <w:rsid w:val="00A0022B"/>
    <w:rsid w:val="00A346FE"/>
    <w:rsid w:val="00A47B4D"/>
    <w:rsid w:val="00A83018"/>
    <w:rsid w:val="00B774DC"/>
    <w:rsid w:val="00B85D6D"/>
    <w:rsid w:val="00BC1B59"/>
    <w:rsid w:val="00C969A6"/>
    <w:rsid w:val="00CA7D36"/>
    <w:rsid w:val="00CB53AD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8845F2"/>
  <w15:chartTrackingRefBased/>
  <w15:docId w15:val="{6B7A1D58-9E1E-4BAF-B0B5-A318D783E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29F00-D502-4CD5-B9F7-4739822EC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482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Patrycja Droździel</cp:lastModifiedBy>
  <cp:revision>7</cp:revision>
  <cp:lastPrinted>1899-12-31T23:00:00Z</cp:lastPrinted>
  <dcterms:created xsi:type="dcterms:W3CDTF">2021-10-04T12:14:00Z</dcterms:created>
  <dcterms:modified xsi:type="dcterms:W3CDTF">2021-12-08T09:27:00Z</dcterms:modified>
</cp:coreProperties>
</file>