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49552" w14:textId="179403FC" w:rsidR="00FB7F50" w:rsidRPr="002245BE" w:rsidRDefault="00771FB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71FBF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771FBF">
        <w:rPr>
          <w:sz w:val="22"/>
          <w:szCs w:val="22"/>
        </w:rPr>
        <w:t>2021-12-</w:t>
      </w:r>
      <w:r w:rsidR="001C15EF">
        <w:rPr>
          <w:sz w:val="22"/>
          <w:szCs w:val="22"/>
        </w:rPr>
        <w:t>27</w:t>
      </w:r>
    </w:p>
    <w:p w14:paraId="34A15CF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D78DC21" w14:textId="77777777" w:rsidR="00FB7F50" w:rsidRPr="002245BE" w:rsidRDefault="00771FBF" w:rsidP="00FB7F50">
      <w:pPr>
        <w:spacing w:after="40"/>
        <w:rPr>
          <w:b/>
          <w:bCs/>
          <w:sz w:val="22"/>
          <w:szCs w:val="22"/>
        </w:rPr>
      </w:pPr>
      <w:r w:rsidRPr="00771FBF">
        <w:rPr>
          <w:b/>
          <w:bCs/>
          <w:sz w:val="22"/>
          <w:szCs w:val="22"/>
        </w:rPr>
        <w:t>GMINA NIEPOŁOMICE</w:t>
      </w:r>
    </w:p>
    <w:p w14:paraId="10A1BAC1" w14:textId="77777777" w:rsidR="00FB7F50" w:rsidRPr="002245BE" w:rsidRDefault="00771FBF" w:rsidP="00FB7F50">
      <w:pPr>
        <w:rPr>
          <w:sz w:val="22"/>
          <w:szCs w:val="22"/>
        </w:rPr>
      </w:pPr>
      <w:r w:rsidRPr="00771FBF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771FBF">
        <w:rPr>
          <w:sz w:val="22"/>
          <w:szCs w:val="22"/>
        </w:rPr>
        <w:t>13</w:t>
      </w:r>
    </w:p>
    <w:p w14:paraId="27862CA5" w14:textId="77777777" w:rsidR="00FB7F50" w:rsidRPr="002245BE" w:rsidRDefault="00771FBF" w:rsidP="00FB7F50">
      <w:pPr>
        <w:rPr>
          <w:sz w:val="22"/>
          <w:szCs w:val="22"/>
        </w:rPr>
      </w:pPr>
      <w:r w:rsidRPr="00771FBF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771FBF">
        <w:rPr>
          <w:sz w:val="22"/>
          <w:szCs w:val="22"/>
        </w:rPr>
        <w:t>Niepołomice</w:t>
      </w:r>
    </w:p>
    <w:p w14:paraId="0C527E2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3BF05C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71FBF" w:rsidRPr="00607F9B" w14:paraId="284DE346" w14:textId="77777777" w:rsidTr="006D1810">
        <w:trPr>
          <w:trHeight w:val="638"/>
        </w:trPr>
        <w:tc>
          <w:tcPr>
            <w:tcW w:w="959" w:type="dxa"/>
            <w:shd w:val="clear" w:color="auto" w:fill="auto"/>
          </w:tcPr>
          <w:p w14:paraId="624D41B6" w14:textId="77777777" w:rsidR="00771FBF" w:rsidRPr="00607F9B" w:rsidRDefault="00771FBF" w:rsidP="006D18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DED994" w14:textId="77777777" w:rsidR="00771FBF" w:rsidRPr="00607F9B" w:rsidRDefault="00771FBF" w:rsidP="006D18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71FB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71FB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71FBF">
              <w:rPr>
                <w:b/>
                <w:bCs/>
                <w:sz w:val="22"/>
                <w:szCs w:val="22"/>
              </w:rPr>
              <w:t>Budowa obiektów małej architektury w ramach modernizacji placów zabaw zlokalizowanych w gminie Niepołomice - vol. 3.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71FBF">
              <w:rPr>
                <w:b/>
                <w:sz w:val="22"/>
                <w:szCs w:val="22"/>
              </w:rPr>
              <w:t>ZP.271.38.2021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F14CC7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71FBF" w:rsidRPr="00771FBF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71FBF" w:rsidRPr="00771FBF">
        <w:rPr>
          <w:sz w:val="22"/>
          <w:szCs w:val="22"/>
        </w:rPr>
        <w:t>(</w:t>
      </w:r>
      <w:proofErr w:type="spellStart"/>
      <w:r w:rsidR="00771FBF" w:rsidRPr="00771FBF">
        <w:rPr>
          <w:sz w:val="22"/>
          <w:szCs w:val="22"/>
        </w:rPr>
        <w:t>t.j</w:t>
      </w:r>
      <w:proofErr w:type="spellEnd"/>
      <w:r w:rsidR="00771FBF" w:rsidRPr="00771FB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71FBF" w14:paraId="48D86DA7" w14:textId="77777777" w:rsidTr="006D1810">
        <w:trPr>
          <w:cantSplit/>
        </w:trPr>
        <w:tc>
          <w:tcPr>
            <w:tcW w:w="9498" w:type="dxa"/>
          </w:tcPr>
          <w:p w14:paraId="6BF501D7" w14:textId="77777777" w:rsidR="00771FBF" w:rsidRPr="00D26ED6" w:rsidRDefault="00771FBF" w:rsidP="006D181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71FBF">
              <w:rPr>
                <w:b/>
                <w:sz w:val="22"/>
                <w:szCs w:val="22"/>
              </w:rPr>
              <w:t>Firma Remontowo Budowlana Ryszard Czajka</w:t>
            </w:r>
          </w:p>
          <w:p w14:paraId="315484AD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Królewice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93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72A629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28-512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Bejsce</w:t>
            </w:r>
          </w:p>
          <w:p w14:paraId="5EEEAFA6" w14:textId="77777777" w:rsidR="0019343F" w:rsidRDefault="00771FBF" w:rsidP="006D18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9343F">
              <w:rPr>
                <w:sz w:val="22"/>
                <w:szCs w:val="22"/>
              </w:rPr>
              <w:t xml:space="preserve"> </w:t>
            </w:r>
            <w:r w:rsidRPr="0019343F">
              <w:rPr>
                <w:b/>
                <w:bCs/>
                <w:sz w:val="22"/>
                <w:szCs w:val="22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sz w:val="22"/>
                <w:szCs w:val="22"/>
              </w:rPr>
              <w:t xml:space="preserve">Budowa mini boiska o nawierzchni trawiastej z bramkami i </w:t>
            </w:r>
            <w:proofErr w:type="spellStart"/>
            <w:r w:rsidRPr="00771FBF">
              <w:rPr>
                <w:sz w:val="22"/>
                <w:szCs w:val="22"/>
              </w:rPr>
              <w:t>piłkochwytami</w:t>
            </w:r>
            <w:proofErr w:type="spellEnd"/>
            <w:r w:rsidRPr="00771FBF">
              <w:rPr>
                <w:sz w:val="22"/>
                <w:szCs w:val="22"/>
              </w:rPr>
              <w:t>, alejki spacerowej oraz montaż elementów małej architektury przy ulicy Topolowej w Niepołomicach</w:t>
            </w:r>
          </w:p>
          <w:p w14:paraId="37AFBB05" w14:textId="05D55683" w:rsidR="00771FBF" w:rsidRPr="00211A34" w:rsidRDefault="00771FBF" w:rsidP="006D18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b/>
                <w:sz w:val="22"/>
                <w:szCs w:val="22"/>
              </w:rPr>
              <w:t>55 656.00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A6897A" w14:textId="77777777" w:rsidR="00771FBF" w:rsidRPr="00D26ED6" w:rsidRDefault="00771FBF" w:rsidP="006D181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F50547" w14:textId="45E80830" w:rsidR="0019343F" w:rsidRPr="0019343F" w:rsidRDefault="00771FBF" w:rsidP="0019343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9343F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771FBF" w14:paraId="6CA2D5EF" w14:textId="77777777" w:rsidTr="006D1810">
        <w:trPr>
          <w:cantSplit/>
        </w:trPr>
        <w:tc>
          <w:tcPr>
            <w:tcW w:w="9498" w:type="dxa"/>
          </w:tcPr>
          <w:p w14:paraId="31F3790F" w14:textId="77777777" w:rsidR="00771FBF" w:rsidRPr="00D26ED6" w:rsidRDefault="00771FBF" w:rsidP="006D181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71FBF">
              <w:rPr>
                <w:b/>
                <w:sz w:val="22"/>
                <w:szCs w:val="22"/>
              </w:rPr>
              <w:t>Zakład Kształtowania Terenów Zielonych DOL-EK</w:t>
            </w:r>
          </w:p>
          <w:p w14:paraId="647802AC" w14:textId="35B0742B" w:rsidR="00771FBF" w:rsidRPr="009F0E5C" w:rsidRDefault="0019343F" w:rsidP="006D181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71FBF" w:rsidRPr="00771FBF">
              <w:rPr>
                <w:bCs/>
                <w:sz w:val="22"/>
                <w:szCs w:val="22"/>
              </w:rPr>
              <w:t>Sióstr Służebniczek</w:t>
            </w:r>
            <w:r w:rsidR="00771FBF" w:rsidRPr="009F0E5C">
              <w:rPr>
                <w:bCs/>
                <w:sz w:val="22"/>
                <w:szCs w:val="22"/>
              </w:rPr>
              <w:t xml:space="preserve"> </w:t>
            </w:r>
            <w:r w:rsidR="00771FBF" w:rsidRPr="00771FBF">
              <w:rPr>
                <w:bCs/>
                <w:sz w:val="22"/>
                <w:szCs w:val="22"/>
              </w:rPr>
              <w:t>17</w:t>
            </w:r>
            <w:r w:rsidR="00771FBF">
              <w:rPr>
                <w:bCs/>
                <w:sz w:val="22"/>
                <w:szCs w:val="22"/>
              </w:rPr>
              <w:t xml:space="preserve"> </w:t>
            </w:r>
          </w:p>
          <w:p w14:paraId="6B0B7299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31-100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Tarnów</w:t>
            </w:r>
          </w:p>
          <w:p w14:paraId="5778C3C4" w14:textId="4480B56C" w:rsidR="00771FBF" w:rsidRPr="00211A34" w:rsidRDefault="00771FBF" w:rsidP="006D18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9343F">
              <w:rPr>
                <w:sz w:val="22"/>
                <w:szCs w:val="22"/>
              </w:rPr>
              <w:t xml:space="preserve"> </w:t>
            </w:r>
            <w:r w:rsidRPr="0019343F">
              <w:rPr>
                <w:b/>
                <w:bCs/>
                <w:sz w:val="22"/>
                <w:szCs w:val="22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sz w:val="22"/>
                <w:szCs w:val="22"/>
              </w:rPr>
              <w:t>Modernizacja placu zabaw przy pływalni w Niepołomicach - montaż nowego zestawu sprawnościowego oraz nowych urządzeń siłowni plenerowej.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b/>
                <w:sz w:val="22"/>
                <w:szCs w:val="22"/>
              </w:rPr>
              <w:t>59 765.70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FB18A9" w14:textId="77777777" w:rsidR="00771FBF" w:rsidRPr="00D26ED6" w:rsidRDefault="00771FBF" w:rsidP="006D181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EDD8CC" w14:textId="718EEB42" w:rsidR="0019343F" w:rsidRPr="0019343F" w:rsidRDefault="00771FBF" w:rsidP="0019343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9343F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771FBF" w14:paraId="0C850C36" w14:textId="77777777" w:rsidTr="006D1810">
        <w:trPr>
          <w:cantSplit/>
        </w:trPr>
        <w:tc>
          <w:tcPr>
            <w:tcW w:w="9498" w:type="dxa"/>
          </w:tcPr>
          <w:p w14:paraId="3DF62B22" w14:textId="77777777" w:rsidR="00771FBF" w:rsidRPr="00D26ED6" w:rsidRDefault="00771FBF" w:rsidP="006D181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71FBF">
              <w:rPr>
                <w:b/>
                <w:sz w:val="22"/>
                <w:szCs w:val="22"/>
              </w:rPr>
              <w:t>Firma Remontowo Budowlana Ryszard Czajka</w:t>
            </w:r>
          </w:p>
          <w:p w14:paraId="27E19431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Królewice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93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FED14D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28-512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Bejsce</w:t>
            </w:r>
          </w:p>
          <w:p w14:paraId="5252E1AB" w14:textId="5637B865" w:rsidR="00771FBF" w:rsidRPr="00211A34" w:rsidRDefault="00771FBF" w:rsidP="006D18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9343F">
              <w:rPr>
                <w:sz w:val="22"/>
                <w:szCs w:val="22"/>
              </w:rPr>
              <w:t xml:space="preserve"> </w:t>
            </w:r>
            <w:r w:rsidRPr="0019343F">
              <w:rPr>
                <w:b/>
                <w:bCs/>
                <w:sz w:val="22"/>
                <w:szCs w:val="22"/>
              </w:rPr>
              <w:t>Zadanie nr 3: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sz w:val="22"/>
                <w:szCs w:val="22"/>
              </w:rPr>
              <w:t>Zagospodarowanie terenu zieleni przy szkole Podstawowej Nr 2 w Niepołomicach na cele edukacyjne i rekreacyjne na dz. Nr 2497/25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b/>
                <w:sz w:val="22"/>
                <w:szCs w:val="22"/>
              </w:rPr>
              <w:t>58 999.00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0A83576" w14:textId="77777777" w:rsidR="00771FBF" w:rsidRPr="00D26ED6" w:rsidRDefault="00771FBF" w:rsidP="006D181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17CFA0" w14:textId="77777777" w:rsidR="00771FBF" w:rsidRPr="0019343F" w:rsidRDefault="00771FBF" w:rsidP="006D181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9343F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771FBF" w14:paraId="09DA639E" w14:textId="77777777" w:rsidTr="006D1810">
        <w:trPr>
          <w:cantSplit/>
        </w:trPr>
        <w:tc>
          <w:tcPr>
            <w:tcW w:w="9498" w:type="dxa"/>
          </w:tcPr>
          <w:p w14:paraId="67323A59" w14:textId="77777777" w:rsidR="00771FBF" w:rsidRPr="00D26ED6" w:rsidRDefault="00771FBF" w:rsidP="006D181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71FBF">
              <w:rPr>
                <w:b/>
                <w:sz w:val="22"/>
                <w:szCs w:val="22"/>
              </w:rPr>
              <w:lastRenderedPageBreak/>
              <w:t>Firma Produkcyjno-Handlowo-Usługowa EPX Architektura Ogrodowa</w:t>
            </w:r>
          </w:p>
          <w:p w14:paraId="0CF55428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Pustków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288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AAA449E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39-205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Pustków</w:t>
            </w:r>
          </w:p>
          <w:p w14:paraId="6479171F" w14:textId="754A0105" w:rsidR="00771FBF" w:rsidRPr="00211A34" w:rsidRDefault="00771FBF" w:rsidP="006D18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9343F">
              <w:rPr>
                <w:sz w:val="22"/>
                <w:szCs w:val="22"/>
              </w:rPr>
              <w:t xml:space="preserve"> </w:t>
            </w:r>
            <w:r w:rsidRPr="0019343F">
              <w:rPr>
                <w:b/>
                <w:bCs/>
                <w:sz w:val="22"/>
                <w:szCs w:val="22"/>
              </w:rPr>
              <w:t>Zadanie nr 4: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sz w:val="22"/>
                <w:szCs w:val="22"/>
              </w:rPr>
              <w:t>Modernizacja placu zabaw przy domu kultury w Ochmanowie na dz. Nr 226/1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b/>
                <w:sz w:val="22"/>
                <w:szCs w:val="22"/>
              </w:rPr>
              <w:t>35 600.00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78F12E" w14:textId="77777777" w:rsidR="00771FBF" w:rsidRPr="00D26ED6" w:rsidRDefault="00771FBF" w:rsidP="006D181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C94148" w14:textId="77777777" w:rsidR="00771FBF" w:rsidRPr="0019343F" w:rsidRDefault="00771FBF" w:rsidP="006D181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9343F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771FBF" w14:paraId="78613A9C" w14:textId="77777777" w:rsidTr="006D1810">
        <w:trPr>
          <w:cantSplit/>
        </w:trPr>
        <w:tc>
          <w:tcPr>
            <w:tcW w:w="9498" w:type="dxa"/>
          </w:tcPr>
          <w:p w14:paraId="1A2C4CA3" w14:textId="77777777" w:rsidR="00771FBF" w:rsidRPr="00D26ED6" w:rsidRDefault="00771FBF" w:rsidP="006D181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71FBF">
              <w:rPr>
                <w:b/>
                <w:sz w:val="22"/>
                <w:szCs w:val="22"/>
              </w:rPr>
              <w:t>Firma Remontowo Budowlana Ryszard Czajka</w:t>
            </w:r>
          </w:p>
          <w:p w14:paraId="3084D172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Królewice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93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63E026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28-512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Bejsce</w:t>
            </w:r>
          </w:p>
          <w:p w14:paraId="5FA4FB5F" w14:textId="12E77932" w:rsidR="00771FBF" w:rsidRPr="00211A34" w:rsidRDefault="00771FBF" w:rsidP="006D18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9343F">
              <w:rPr>
                <w:sz w:val="22"/>
                <w:szCs w:val="22"/>
              </w:rPr>
              <w:t xml:space="preserve"> </w:t>
            </w:r>
            <w:r w:rsidRPr="0019343F">
              <w:rPr>
                <w:b/>
                <w:bCs/>
                <w:sz w:val="22"/>
                <w:szCs w:val="22"/>
              </w:rPr>
              <w:t>Zadanie nr 5: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sz w:val="22"/>
                <w:szCs w:val="22"/>
              </w:rPr>
              <w:t>Doposażenie otoczenia Szkoły Podstawowej w Staniątkach w elementy małej architektury wraz z projektem utrzymania zieleni na dz. Nr 354/1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b/>
                <w:sz w:val="22"/>
                <w:szCs w:val="22"/>
              </w:rPr>
              <w:t>57 753.00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4C5B3B" w14:textId="77777777" w:rsidR="00771FBF" w:rsidRPr="00D26ED6" w:rsidRDefault="00771FBF" w:rsidP="006D181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754B99B" w14:textId="77777777" w:rsidR="00771FBF" w:rsidRPr="0019343F" w:rsidRDefault="00771FBF" w:rsidP="006D181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9343F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  <w:tr w:rsidR="00771FBF" w14:paraId="58035F48" w14:textId="77777777" w:rsidTr="006D1810">
        <w:trPr>
          <w:cantSplit/>
        </w:trPr>
        <w:tc>
          <w:tcPr>
            <w:tcW w:w="9498" w:type="dxa"/>
          </w:tcPr>
          <w:p w14:paraId="45126191" w14:textId="77777777" w:rsidR="00771FBF" w:rsidRPr="00D26ED6" w:rsidRDefault="00771FBF" w:rsidP="006D181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71FBF">
              <w:rPr>
                <w:b/>
                <w:sz w:val="22"/>
                <w:szCs w:val="22"/>
              </w:rPr>
              <w:t>Firma Produkcyjno-Handlowo-Usługowa EPX Architektura Ogrodowa</w:t>
            </w:r>
          </w:p>
          <w:p w14:paraId="6D35CAEB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Pustków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288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B69201" w14:textId="77777777" w:rsidR="00771FBF" w:rsidRPr="009F0E5C" w:rsidRDefault="00771FBF" w:rsidP="006D1810">
            <w:pPr>
              <w:jc w:val="both"/>
              <w:rPr>
                <w:bCs/>
                <w:sz w:val="22"/>
                <w:szCs w:val="22"/>
              </w:rPr>
            </w:pPr>
            <w:r w:rsidRPr="00771FBF">
              <w:rPr>
                <w:bCs/>
                <w:sz w:val="22"/>
                <w:szCs w:val="22"/>
              </w:rPr>
              <w:t>39-205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71FBF">
              <w:rPr>
                <w:bCs/>
                <w:sz w:val="22"/>
                <w:szCs w:val="22"/>
              </w:rPr>
              <w:t>Pustków</w:t>
            </w:r>
          </w:p>
          <w:p w14:paraId="417FA114" w14:textId="17CA837D" w:rsidR="00771FBF" w:rsidRPr="00211A34" w:rsidRDefault="00771FBF" w:rsidP="006D18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19343F">
              <w:rPr>
                <w:sz w:val="22"/>
                <w:szCs w:val="22"/>
              </w:rPr>
              <w:t xml:space="preserve"> </w:t>
            </w:r>
            <w:r w:rsidRPr="0019343F">
              <w:rPr>
                <w:b/>
                <w:bCs/>
                <w:sz w:val="22"/>
                <w:szCs w:val="22"/>
              </w:rPr>
              <w:t>Zadanie nr 6: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sz w:val="22"/>
                <w:szCs w:val="22"/>
              </w:rPr>
              <w:t xml:space="preserve">Budowa mini parku z urządzeniami rekreacji plenerowej na </w:t>
            </w:r>
            <w:r w:rsidR="00E16497" w:rsidRPr="00771FBF">
              <w:rPr>
                <w:sz w:val="22"/>
                <w:szCs w:val="22"/>
              </w:rPr>
              <w:t>działce</w:t>
            </w:r>
            <w:r w:rsidRPr="00771FBF">
              <w:rPr>
                <w:sz w:val="22"/>
                <w:szCs w:val="22"/>
              </w:rPr>
              <w:t xml:space="preserve"> nr 1767 w woli Batorskiej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71FBF">
              <w:rPr>
                <w:b/>
                <w:sz w:val="22"/>
                <w:szCs w:val="22"/>
              </w:rPr>
              <w:t>21 000.00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5342C6" w14:textId="77777777" w:rsidR="00771FBF" w:rsidRPr="00D26ED6" w:rsidRDefault="00771FBF" w:rsidP="006D181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357CDA" w14:textId="77777777" w:rsidR="00771FBF" w:rsidRPr="0019343F" w:rsidRDefault="00771FBF" w:rsidP="006D181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9343F">
              <w:rPr>
                <w:sz w:val="22"/>
                <w:szCs w:val="22"/>
              </w:rPr>
              <w:t>Dokonano wyboru oferty przedstawiającej najlepszy bilans ceny i kryterium poza cenowego (okres gwarancji i rękojmi)</w:t>
            </w:r>
          </w:p>
        </w:tc>
      </w:tr>
    </w:tbl>
    <w:p w14:paraId="146B2DD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552"/>
        <w:gridCol w:w="2551"/>
        <w:gridCol w:w="851"/>
      </w:tblGrid>
      <w:tr w:rsidR="00211A34" w:rsidRPr="00834EF4" w14:paraId="71DE1B90" w14:textId="77777777" w:rsidTr="00E16497">
        <w:tc>
          <w:tcPr>
            <w:tcW w:w="3544" w:type="dxa"/>
            <w:shd w:val="clear" w:color="auto" w:fill="F3F3F3"/>
          </w:tcPr>
          <w:p w14:paraId="6EC96A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14:paraId="4009122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709B90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14:paraId="0B0C4C7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71FBF" w:rsidRPr="00834EF4" w14:paraId="53C651E7" w14:textId="77777777" w:rsidTr="00E16497">
        <w:tc>
          <w:tcPr>
            <w:tcW w:w="3544" w:type="dxa"/>
            <w:shd w:val="clear" w:color="auto" w:fill="auto"/>
          </w:tcPr>
          <w:p w14:paraId="70D45533" w14:textId="251186A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 xml:space="preserve">Budowa mini boiska o nawierzchni trawiastej z bramkami i </w:t>
            </w:r>
            <w:r w:rsidR="00E16497" w:rsidRPr="00771FBF">
              <w:rPr>
                <w:sz w:val="20"/>
                <w:szCs w:val="20"/>
              </w:rPr>
              <w:t>piłko chwytami</w:t>
            </w:r>
            <w:r w:rsidRPr="00771FBF">
              <w:rPr>
                <w:sz w:val="20"/>
                <w:szCs w:val="20"/>
              </w:rPr>
              <w:t>, alejki spacerowej oraz montaż elementów małej architektury przy ulicy Topolowej w Niepołomicach.</w:t>
            </w:r>
          </w:p>
        </w:tc>
        <w:tc>
          <w:tcPr>
            <w:tcW w:w="2552" w:type="dxa"/>
            <w:shd w:val="clear" w:color="auto" w:fill="auto"/>
          </w:tcPr>
          <w:p w14:paraId="1CD58954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Weran Sp. z o.o</w:t>
            </w:r>
          </w:p>
          <w:p w14:paraId="47022279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12/9</w:t>
            </w:r>
          </w:p>
          <w:p w14:paraId="37F15652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408963E0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- 27.85</w:t>
            </w:r>
          </w:p>
          <w:p w14:paraId="71C96B47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257A01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67,85</w:t>
            </w:r>
          </w:p>
        </w:tc>
      </w:tr>
      <w:tr w:rsidR="00771FBF" w:rsidRPr="00834EF4" w14:paraId="28704C9B" w14:textId="77777777" w:rsidTr="00E16497">
        <w:tc>
          <w:tcPr>
            <w:tcW w:w="3544" w:type="dxa"/>
            <w:shd w:val="clear" w:color="auto" w:fill="auto"/>
          </w:tcPr>
          <w:p w14:paraId="7A40E714" w14:textId="4B7B61E9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 xml:space="preserve">Budowa mini boiska o nawierzchni trawiastej z bramkami i </w:t>
            </w:r>
            <w:r w:rsidR="00E16497" w:rsidRPr="00771FBF">
              <w:rPr>
                <w:sz w:val="20"/>
                <w:szCs w:val="20"/>
              </w:rPr>
              <w:t>piłko chwytami</w:t>
            </w:r>
            <w:r w:rsidRPr="00771FBF">
              <w:rPr>
                <w:sz w:val="20"/>
                <w:szCs w:val="20"/>
              </w:rPr>
              <w:t>, alejki spacerowej oraz montaż elementów małej architektury przy ulicy Topolowej w Niepołomicach.</w:t>
            </w:r>
          </w:p>
        </w:tc>
        <w:tc>
          <w:tcPr>
            <w:tcW w:w="2552" w:type="dxa"/>
            <w:shd w:val="clear" w:color="auto" w:fill="auto"/>
          </w:tcPr>
          <w:p w14:paraId="26EDD424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Remontowo Budowlana Ryszard Czajka</w:t>
            </w:r>
          </w:p>
          <w:p w14:paraId="0CF035E2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Królewice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93</w:t>
            </w:r>
          </w:p>
          <w:p w14:paraId="764FD98B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28-512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Bejsce</w:t>
            </w:r>
          </w:p>
        </w:tc>
        <w:tc>
          <w:tcPr>
            <w:tcW w:w="2551" w:type="dxa"/>
            <w:shd w:val="clear" w:color="auto" w:fill="auto"/>
          </w:tcPr>
          <w:p w14:paraId="70599D68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- 60.00</w:t>
            </w:r>
          </w:p>
          <w:p w14:paraId="38F89EFC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F7FB4B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100,00</w:t>
            </w:r>
          </w:p>
        </w:tc>
      </w:tr>
      <w:tr w:rsidR="00771FBF" w:rsidRPr="00834EF4" w14:paraId="5547EA90" w14:textId="77777777" w:rsidTr="00E16497">
        <w:tc>
          <w:tcPr>
            <w:tcW w:w="3544" w:type="dxa"/>
            <w:shd w:val="clear" w:color="auto" w:fill="auto"/>
          </w:tcPr>
          <w:p w14:paraId="7737A069" w14:textId="750A9711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 xml:space="preserve">Budowa mini boiska o nawierzchni trawiastej z bramkami i </w:t>
            </w:r>
            <w:r w:rsidR="00E16497" w:rsidRPr="00771FBF">
              <w:rPr>
                <w:sz w:val="20"/>
                <w:szCs w:val="20"/>
              </w:rPr>
              <w:t>piłko chwytami</w:t>
            </w:r>
            <w:r w:rsidRPr="00771FBF">
              <w:rPr>
                <w:sz w:val="20"/>
                <w:szCs w:val="20"/>
              </w:rPr>
              <w:t>, alejki spacerowej oraz montaż elementów małej architektury przy ulicy Topolowej w Niepołomicach.</w:t>
            </w:r>
          </w:p>
        </w:tc>
        <w:tc>
          <w:tcPr>
            <w:tcW w:w="2552" w:type="dxa"/>
            <w:shd w:val="clear" w:color="auto" w:fill="auto"/>
          </w:tcPr>
          <w:p w14:paraId="2C11CEA3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42310BAC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288</w:t>
            </w:r>
          </w:p>
          <w:p w14:paraId="6E9991C2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Pustków</w:t>
            </w:r>
          </w:p>
        </w:tc>
        <w:tc>
          <w:tcPr>
            <w:tcW w:w="2551" w:type="dxa"/>
            <w:shd w:val="clear" w:color="auto" w:fill="auto"/>
          </w:tcPr>
          <w:p w14:paraId="1479BC3C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- 55.66</w:t>
            </w:r>
          </w:p>
          <w:p w14:paraId="1D370DE9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1D5B64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95,66</w:t>
            </w:r>
          </w:p>
        </w:tc>
      </w:tr>
      <w:tr w:rsidR="00771FBF" w:rsidRPr="00834EF4" w14:paraId="77FE1E1C" w14:textId="77777777" w:rsidTr="00E16497">
        <w:tc>
          <w:tcPr>
            <w:tcW w:w="3544" w:type="dxa"/>
            <w:shd w:val="clear" w:color="auto" w:fill="auto"/>
          </w:tcPr>
          <w:p w14:paraId="42FE6AFB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Modernizacja placu zabaw przy pływalni w Niepołomicach - montaż nowego zestawu sprawnościowego oraz nowych urządzeń siłowni plenerowej.</w:t>
            </w:r>
          </w:p>
        </w:tc>
        <w:tc>
          <w:tcPr>
            <w:tcW w:w="2552" w:type="dxa"/>
            <w:shd w:val="clear" w:color="auto" w:fill="auto"/>
          </w:tcPr>
          <w:p w14:paraId="355B02C4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Weran Sp. z o.o</w:t>
            </w:r>
          </w:p>
          <w:p w14:paraId="7F85DC09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12/9</w:t>
            </w:r>
          </w:p>
          <w:p w14:paraId="4D57465F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28338327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- 32.76</w:t>
            </w:r>
          </w:p>
          <w:p w14:paraId="5B3B446F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BD4B4A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72,76</w:t>
            </w:r>
          </w:p>
        </w:tc>
      </w:tr>
      <w:tr w:rsidR="00771FBF" w:rsidRPr="00834EF4" w14:paraId="41B00759" w14:textId="77777777" w:rsidTr="00E16497">
        <w:tc>
          <w:tcPr>
            <w:tcW w:w="3544" w:type="dxa"/>
            <w:shd w:val="clear" w:color="auto" w:fill="auto"/>
          </w:tcPr>
          <w:p w14:paraId="6AD61C45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Modernizacja placu zabaw przy pływalni w Niepołomicach - montaż nowego zestawu sprawnościowego oraz nowych urządzeń siłowni plenerowej.</w:t>
            </w:r>
          </w:p>
        </w:tc>
        <w:tc>
          <w:tcPr>
            <w:tcW w:w="2552" w:type="dxa"/>
            <w:shd w:val="clear" w:color="auto" w:fill="auto"/>
          </w:tcPr>
          <w:p w14:paraId="330765E6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Zakład Kształtowania Terenów Zielonych DOL-EK</w:t>
            </w:r>
          </w:p>
          <w:p w14:paraId="3DDCF282" w14:textId="525C0A7A" w:rsidR="00771FBF" w:rsidRPr="00211A34" w:rsidRDefault="0019343F" w:rsidP="006D18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71FBF" w:rsidRPr="00771FBF">
              <w:rPr>
                <w:sz w:val="20"/>
                <w:szCs w:val="20"/>
              </w:rPr>
              <w:t>Sióstr Służebniczek</w:t>
            </w:r>
            <w:r w:rsidR="00771FBF" w:rsidRPr="00211A34">
              <w:rPr>
                <w:sz w:val="20"/>
                <w:szCs w:val="20"/>
              </w:rPr>
              <w:t xml:space="preserve"> </w:t>
            </w:r>
            <w:r w:rsidR="00771FBF" w:rsidRPr="00771FBF">
              <w:rPr>
                <w:sz w:val="20"/>
                <w:szCs w:val="20"/>
              </w:rPr>
              <w:t>17</w:t>
            </w:r>
          </w:p>
          <w:p w14:paraId="605049C7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31-100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Tarnów</w:t>
            </w:r>
          </w:p>
        </w:tc>
        <w:tc>
          <w:tcPr>
            <w:tcW w:w="2551" w:type="dxa"/>
            <w:shd w:val="clear" w:color="auto" w:fill="auto"/>
          </w:tcPr>
          <w:p w14:paraId="032B4E5C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- 60.00</w:t>
            </w:r>
          </w:p>
          <w:p w14:paraId="2F69C496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A78BEF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100,00</w:t>
            </w:r>
          </w:p>
        </w:tc>
      </w:tr>
      <w:tr w:rsidR="00771FBF" w:rsidRPr="00834EF4" w14:paraId="5CE3546F" w14:textId="77777777" w:rsidTr="00E16497">
        <w:tc>
          <w:tcPr>
            <w:tcW w:w="3544" w:type="dxa"/>
            <w:shd w:val="clear" w:color="auto" w:fill="auto"/>
          </w:tcPr>
          <w:p w14:paraId="1916ABAA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Modernizacja placu zabaw przy pływalni w Niepołomicach - montaż nowego zestawu sprawnościowego oraz nowych urządzeń siłowni plenerowej.</w:t>
            </w:r>
          </w:p>
        </w:tc>
        <w:tc>
          <w:tcPr>
            <w:tcW w:w="2552" w:type="dxa"/>
            <w:shd w:val="clear" w:color="auto" w:fill="auto"/>
          </w:tcPr>
          <w:p w14:paraId="15C4536E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Remontowo Budowlana Ryszard Czajka</w:t>
            </w:r>
          </w:p>
          <w:p w14:paraId="27C15F0E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Królewice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93</w:t>
            </w:r>
          </w:p>
          <w:p w14:paraId="4068697D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28-512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Bejsce</w:t>
            </w:r>
          </w:p>
        </w:tc>
        <w:tc>
          <w:tcPr>
            <w:tcW w:w="2551" w:type="dxa"/>
            <w:shd w:val="clear" w:color="auto" w:fill="auto"/>
          </w:tcPr>
          <w:p w14:paraId="00A3AC3E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- 53.49</w:t>
            </w:r>
          </w:p>
          <w:p w14:paraId="2213731C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33AF92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93,49</w:t>
            </w:r>
          </w:p>
        </w:tc>
      </w:tr>
      <w:tr w:rsidR="00771FBF" w:rsidRPr="00834EF4" w14:paraId="2E35F8B3" w14:textId="77777777" w:rsidTr="00E16497">
        <w:tc>
          <w:tcPr>
            <w:tcW w:w="3544" w:type="dxa"/>
            <w:shd w:val="clear" w:color="auto" w:fill="auto"/>
          </w:tcPr>
          <w:p w14:paraId="182B0722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Modernizacja placu zabaw przy pływalni w Niepołomicach - montaż nowego zestawu sprawnościowego oraz nowych urządzeń siłowni plenerowej.</w:t>
            </w:r>
          </w:p>
        </w:tc>
        <w:tc>
          <w:tcPr>
            <w:tcW w:w="2552" w:type="dxa"/>
            <w:shd w:val="clear" w:color="auto" w:fill="auto"/>
          </w:tcPr>
          <w:p w14:paraId="45BD70E7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0FA127AF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288</w:t>
            </w:r>
          </w:p>
          <w:p w14:paraId="347C2F47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Pustków</w:t>
            </w:r>
          </w:p>
        </w:tc>
        <w:tc>
          <w:tcPr>
            <w:tcW w:w="2551" w:type="dxa"/>
            <w:shd w:val="clear" w:color="auto" w:fill="auto"/>
          </w:tcPr>
          <w:p w14:paraId="1B2E944E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- 41.84</w:t>
            </w:r>
          </w:p>
          <w:p w14:paraId="64FC422F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83FAB6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81,84</w:t>
            </w:r>
          </w:p>
        </w:tc>
      </w:tr>
      <w:tr w:rsidR="00771FBF" w:rsidRPr="00834EF4" w14:paraId="5F40C183" w14:textId="77777777" w:rsidTr="00E16497">
        <w:tc>
          <w:tcPr>
            <w:tcW w:w="3544" w:type="dxa"/>
            <w:shd w:val="clear" w:color="auto" w:fill="auto"/>
          </w:tcPr>
          <w:p w14:paraId="6792CA09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Zagospodarowanie terenu zieleni przy szkole Podstawowej Nr 2 w Niepołomicach na cele edukacyjne i rekreacyjne na dz. Nr 2497/25</w:t>
            </w:r>
          </w:p>
        </w:tc>
        <w:tc>
          <w:tcPr>
            <w:tcW w:w="2552" w:type="dxa"/>
            <w:shd w:val="clear" w:color="auto" w:fill="auto"/>
          </w:tcPr>
          <w:p w14:paraId="055DA167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Weran Sp. z o.o</w:t>
            </w:r>
          </w:p>
          <w:p w14:paraId="74058FA2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12/9</w:t>
            </w:r>
          </w:p>
          <w:p w14:paraId="146421EE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60766679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- 32.34</w:t>
            </w:r>
          </w:p>
          <w:p w14:paraId="394626F2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50D679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72,34</w:t>
            </w:r>
          </w:p>
        </w:tc>
      </w:tr>
      <w:tr w:rsidR="00771FBF" w:rsidRPr="00834EF4" w14:paraId="0BD032E7" w14:textId="77777777" w:rsidTr="00E16497">
        <w:tc>
          <w:tcPr>
            <w:tcW w:w="3544" w:type="dxa"/>
            <w:shd w:val="clear" w:color="auto" w:fill="auto"/>
          </w:tcPr>
          <w:p w14:paraId="524CAB76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Zagospodarowanie terenu zieleni przy szkole Podstawowej Nr 2 w Niepołomicach na cele edukacyjne i rekreacyjne na dz. Nr 2497/25</w:t>
            </w:r>
          </w:p>
        </w:tc>
        <w:tc>
          <w:tcPr>
            <w:tcW w:w="2552" w:type="dxa"/>
            <w:shd w:val="clear" w:color="auto" w:fill="auto"/>
          </w:tcPr>
          <w:p w14:paraId="625AA4C8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Remontowo Budowlana Ryszard Czajka</w:t>
            </w:r>
          </w:p>
          <w:p w14:paraId="4A708178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Królewice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93</w:t>
            </w:r>
          </w:p>
          <w:p w14:paraId="5923B940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28-512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Bejsce</w:t>
            </w:r>
          </w:p>
        </w:tc>
        <w:tc>
          <w:tcPr>
            <w:tcW w:w="2551" w:type="dxa"/>
            <w:shd w:val="clear" w:color="auto" w:fill="auto"/>
          </w:tcPr>
          <w:p w14:paraId="4A86B23A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- 60.00</w:t>
            </w:r>
          </w:p>
          <w:p w14:paraId="2C703D14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E3F238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100,00</w:t>
            </w:r>
          </w:p>
        </w:tc>
      </w:tr>
      <w:tr w:rsidR="00771FBF" w:rsidRPr="00834EF4" w14:paraId="43170F13" w14:textId="77777777" w:rsidTr="00E16497">
        <w:tc>
          <w:tcPr>
            <w:tcW w:w="3544" w:type="dxa"/>
            <w:shd w:val="clear" w:color="auto" w:fill="auto"/>
          </w:tcPr>
          <w:p w14:paraId="4D3D7241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Zagospodarowanie terenu zieleni przy szkole Podstawowej Nr 2 w Niepołomicach na cele edukacyjne i rekreacyjne na dz. Nr 2497/25</w:t>
            </w:r>
          </w:p>
        </w:tc>
        <w:tc>
          <w:tcPr>
            <w:tcW w:w="2552" w:type="dxa"/>
            <w:shd w:val="clear" w:color="auto" w:fill="auto"/>
          </w:tcPr>
          <w:p w14:paraId="4954F324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5B008983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288</w:t>
            </w:r>
          </w:p>
          <w:p w14:paraId="3EA853D6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Pustków</w:t>
            </w:r>
          </w:p>
        </w:tc>
        <w:tc>
          <w:tcPr>
            <w:tcW w:w="2551" w:type="dxa"/>
            <w:shd w:val="clear" w:color="auto" w:fill="auto"/>
          </w:tcPr>
          <w:p w14:paraId="5AA50C23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- 47.20</w:t>
            </w:r>
          </w:p>
          <w:p w14:paraId="08CF7AED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AB9245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87,20</w:t>
            </w:r>
          </w:p>
        </w:tc>
      </w:tr>
      <w:tr w:rsidR="00771FBF" w:rsidRPr="00834EF4" w14:paraId="1FB9709A" w14:textId="77777777" w:rsidTr="00E16497">
        <w:tc>
          <w:tcPr>
            <w:tcW w:w="3544" w:type="dxa"/>
            <w:shd w:val="clear" w:color="auto" w:fill="auto"/>
          </w:tcPr>
          <w:p w14:paraId="66AA139B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Zagospodarowanie terenu zieleni przy szkole Podstawowej Nr 2 w Niepołomicach na cele edukacyjne i rekreacyjne na dz. Nr 2497/25</w:t>
            </w:r>
          </w:p>
        </w:tc>
        <w:tc>
          <w:tcPr>
            <w:tcW w:w="2552" w:type="dxa"/>
            <w:shd w:val="clear" w:color="auto" w:fill="auto"/>
          </w:tcPr>
          <w:p w14:paraId="25BF1AFE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Zakład Kształtowania Terenów Zielonych DOL-EK</w:t>
            </w:r>
          </w:p>
          <w:p w14:paraId="2F7B5B84" w14:textId="49D638B3" w:rsidR="00771FBF" w:rsidRPr="00211A34" w:rsidRDefault="0019343F" w:rsidP="006D18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71FBF" w:rsidRPr="00771FBF">
              <w:rPr>
                <w:sz w:val="20"/>
                <w:szCs w:val="20"/>
              </w:rPr>
              <w:t>Sióstr Służebniczek</w:t>
            </w:r>
            <w:r w:rsidR="00771FBF" w:rsidRPr="00211A34">
              <w:rPr>
                <w:sz w:val="20"/>
                <w:szCs w:val="20"/>
              </w:rPr>
              <w:t xml:space="preserve"> </w:t>
            </w:r>
            <w:r w:rsidR="00771FBF" w:rsidRPr="00771FBF">
              <w:rPr>
                <w:sz w:val="20"/>
                <w:szCs w:val="20"/>
              </w:rPr>
              <w:t>17</w:t>
            </w:r>
          </w:p>
          <w:p w14:paraId="2A72973E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31-100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Tarnów</w:t>
            </w:r>
          </w:p>
        </w:tc>
        <w:tc>
          <w:tcPr>
            <w:tcW w:w="2551" w:type="dxa"/>
            <w:shd w:val="clear" w:color="auto" w:fill="auto"/>
          </w:tcPr>
          <w:p w14:paraId="0920F986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- 39.42</w:t>
            </w:r>
          </w:p>
          <w:p w14:paraId="51112E8B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33726D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79,42</w:t>
            </w:r>
          </w:p>
        </w:tc>
      </w:tr>
      <w:tr w:rsidR="00771FBF" w:rsidRPr="00834EF4" w14:paraId="73ABF5EF" w14:textId="77777777" w:rsidTr="00E16497">
        <w:tc>
          <w:tcPr>
            <w:tcW w:w="3544" w:type="dxa"/>
            <w:shd w:val="clear" w:color="auto" w:fill="auto"/>
          </w:tcPr>
          <w:p w14:paraId="282195D8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Modernizacja placu zabaw przy domu kultury w Ochmanowie na dz. Nr 226/1</w:t>
            </w:r>
          </w:p>
        </w:tc>
        <w:tc>
          <w:tcPr>
            <w:tcW w:w="2552" w:type="dxa"/>
            <w:shd w:val="clear" w:color="auto" w:fill="auto"/>
          </w:tcPr>
          <w:p w14:paraId="2B7E4767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Weran Sp. z o.o</w:t>
            </w:r>
          </w:p>
          <w:p w14:paraId="2685FC48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12/9</w:t>
            </w:r>
          </w:p>
          <w:p w14:paraId="7D2C2307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2148D1AF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- 35.66</w:t>
            </w:r>
          </w:p>
          <w:p w14:paraId="01A0F015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271060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75,66</w:t>
            </w:r>
          </w:p>
        </w:tc>
      </w:tr>
      <w:tr w:rsidR="00771FBF" w:rsidRPr="00834EF4" w14:paraId="5A44ACAD" w14:textId="77777777" w:rsidTr="00E16497">
        <w:tc>
          <w:tcPr>
            <w:tcW w:w="3544" w:type="dxa"/>
            <w:shd w:val="clear" w:color="auto" w:fill="auto"/>
          </w:tcPr>
          <w:p w14:paraId="2706CCF9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Modernizacja placu zabaw przy domu kultury w Ochmanowie na dz. Nr 226/1</w:t>
            </w:r>
          </w:p>
        </w:tc>
        <w:tc>
          <w:tcPr>
            <w:tcW w:w="2552" w:type="dxa"/>
            <w:shd w:val="clear" w:color="auto" w:fill="auto"/>
          </w:tcPr>
          <w:p w14:paraId="4AF220FB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45E823AF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288</w:t>
            </w:r>
          </w:p>
          <w:p w14:paraId="75ADDCFE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Pustków</w:t>
            </w:r>
          </w:p>
        </w:tc>
        <w:tc>
          <w:tcPr>
            <w:tcW w:w="2551" w:type="dxa"/>
            <w:shd w:val="clear" w:color="auto" w:fill="auto"/>
          </w:tcPr>
          <w:p w14:paraId="2A03F61C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- 60.00</w:t>
            </w:r>
          </w:p>
          <w:p w14:paraId="75055122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0671B2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100,00</w:t>
            </w:r>
          </w:p>
        </w:tc>
      </w:tr>
      <w:tr w:rsidR="00771FBF" w:rsidRPr="00834EF4" w14:paraId="7066FC9F" w14:textId="77777777" w:rsidTr="00E16497">
        <w:tc>
          <w:tcPr>
            <w:tcW w:w="3544" w:type="dxa"/>
            <w:shd w:val="clear" w:color="auto" w:fill="auto"/>
          </w:tcPr>
          <w:p w14:paraId="17A16216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Modernizacja placu zabaw przy domu kultury w Ochmanowie na dz. Nr 226/1</w:t>
            </w:r>
          </w:p>
        </w:tc>
        <w:tc>
          <w:tcPr>
            <w:tcW w:w="2552" w:type="dxa"/>
            <w:shd w:val="clear" w:color="auto" w:fill="auto"/>
          </w:tcPr>
          <w:p w14:paraId="253C956C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Zakład Kształtowania Terenów Zielonych DOL-EK</w:t>
            </w:r>
          </w:p>
          <w:p w14:paraId="203D2940" w14:textId="6459403A" w:rsidR="00771FBF" w:rsidRPr="00211A34" w:rsidRDefault="0019343F" w:rsidP="006D18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71FBF" w:rsidRPr="00771FBF">
              <w:rPr>
                <w:sz w:val="20"/>
                <w:szCs w:val="20"/>
              </w:rPr>
              <w:t>Sióstr Służebniczek</w:t>
            </w:r>
            <w:r w:rsidR="00771FBF" w:rsidRPr="00211A34">
              <w:rPr>
                <w:sz w:val="20"/>
                <w:szCs w:val="20"/>
              </w:rPr>
              <w:t xml:space="preserve"> </w:t>
            </w:r>
            <w:r w:rsidR="00771FBF" w:rsidRPr="00771FBF">
              <w:rPr>
                <w:sz w:val="20"/>
                <w:szCs w:val="20"/>
              </w:rPr>
              <w:t>17</w:t>
            </w:r>
          </w:p>
          <w:p w14:paraId="65644DFF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31-100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Tarnów</w:t>
            </w:r>
          </w:p>
        </w:tc>
        <w:tc>
          <w:tcPr>
            <w:tcW w:w="2551" w:type="dxa"/>
            <w:shd w:val="clear" w:color="auto" w:fill="auto"/>
          </w:tcPr>
          <w:p w14:paraId="54110FFE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- 47.70</w:t>
            </w:r>
          </w:p>
          <w:p w14:paraId="2D9F73BE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280C26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87,70</w:t>
            </w:r>
          </w:p>
        </w:tc>
      </w:tr>
      <w:tr w:rsidR="00771FBF" w:rsidRPr="00834EF4" w14:paraId="115782E6" w14:textId="77777777" w:rsidTr="00E16497">
        <w:tc>
          <w:tcPr>
            <w:tcW w:w="3544" w:type="dxa"/>
            <w:shd w:val="clear" w:color="auto" w:fill="auto"/>
          </w:tcPr>
          <w:p w14:paraId="39F65267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Modernizacja placu zabaw przy domu kultury w Ochmanowie na dz. Nr 226/1</w:t>
            </w:r>
          </w:p>
        </w:tc>
        <w:tc>
          <w:tcPr>
            <w:tcW w:w="2552" w:type="dxa"/>
            <w:shd w:val="clear" w:color="auto" w:fill="auto"/>
          </w:tcPr>
          <w:p w14:paraId="39C40FF6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Remontowo Budowlana Ryszard Czajka</w:t>
            </w:r>
          </w:p>
          <w:p w14:paraId="31A52257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Królewice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93</w:t>
            </w:r>
          </w:p>
          <w:p w14:paraId="27233282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28-512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Bejsce</w:t>
            </w:r>
          </w:p>
        </w:tc>
        <w:tc>
          <w:tcPr>
            <w:tcW w:w="2551" w:type="dxa"/>
            <w:shd w:val="clear" w:color="auto" w:fill="auto"/>
          </w:tcPr>
          <w:p w14:paraId="0C5562F9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- 0.00</w:t>
            </w:r>
          </w:p>
          <w:p w14:paraId="42C29158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4EC139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0,00</w:t>
            </w:r>
          </w:p>
        </w:tc>
      </w:tr>
      <w:tr w:rsidR="00771FBF" w:rsidRPr="00834EF4" w14:paraId="5F9585FB" w14:textId="77777777" w:rsidTr="00E16497">
        <w:tc>
          <w:tcPr>
            <w:tcW w:w="3544" w:type="dxa"/>
            <w:shd w:val="clear" w:color="auto" w:fill="auto"/>
          </w:tcPr>
          <w:p w14:paraId="65456734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Doposażenie otoczenia Szkoły Podstawowej w Staniątkach w elementy małej architektury wraz z projektem utrzymania zieleni na dz. Nr 354/1</w:t>
            </w:r>
          </w:p>
        </w:tc>
        <w:tc>
          <w:tcPr>
            <w:tcW w:w="2552" w:type="dxa"/>
            <w:shd w:val="clear" w:color="auto" w:fill="auto"/>
          </w:tcPr>
          <w:p w14:paraId="329511D4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Weran Sp. z o.o</w:t>
            </w:r>
          </w:p>
          <w:p w14:paraId="1BD9C6FD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12/9</w:t>
            </w:r>
          </w:p>
          <w:p w14:paraId="0CB38AA4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5EDA67EE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- 38.59</w:t>
            </w:r>
          </w:p>
          <w:p w14:paraId="7BD1F1B2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322A82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78,59</w:t>
            </w:r>
          </w:p>
        </w:tc>
      </w:tr>
      <w:tr w:rsidR="00771FBF" w:rsidRPr="00834EF4" w14:paraId="15542E75" w14:textId="77777777" w:rsidTr="00E16497">
        <w:tc>
          <w:tcPr>
            <w:tcW w:w="3544" w:type="dxa"/>
            <w:shd w:val="clear" w:color="auto" w:fill="auto"/>
          </w:tcPr>
          <w:p w14:paraId="0641D656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>Doposażenie otoczenia Szkoły Podstawowej w Staniątkach w elementy małej architektury wraz z projektem utrzymania zieleni na dz. Nr 354/1</w:t>
            </w:r>
          </w:p>
        </w:tc>
        <w:tc>
          <w:tcPr>
            <w:tcW w:w="2552" w:type="dxa"/>
            <w:shd w:val="clear" w:color="auto" w:fill="auto"/>
          </w:tcPr>
          <w:p w14:paraId="26C86727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Remontowo Budowlana Ryszard Czajka</w:t>
            </w:r>
          </w:p>
          <w:p w14:paraId="712A08B3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Królewice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93</w:t>
            </w:r>
          </w:p>
          <w:p w14:paraId="749CAA71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28-512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Bejsce</w:t>
            </w:r>
          </w:p>
        </w:tc>
        <w:tc>
          <w:tcPr>
            <w:tcW w:w="2551" w:type="dxa"/>
            <w:shd w:val="clear" w:color="auto" w:fill="auto"/>
          </w:tcPr>
          <w:p w14:paraId="3943B526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- 60.00</w:t>
            </w:r>
          </w:p>
          <w:p w14:paraId="758955A2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71818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100,00</w:t>
            </w:r>
          </w:p>
        </w:tc>
      </w:tr>
      <w:tr w:rsidR="00771FBF" w:rsidRPr="00834EF4" w14:paraId="6EC42E0C" w14:textId="77777777" w:rsidTr="00E16497">
        <w:tc>
          <w:tcPr>
            <w:tcW w:w="3544" w:type="dxa"/>
            <w:shd w:val="clear" w:color="auto" w:fill="auto"/>
          </w:tcPr>
          <w:p w14:paraId="5986FAE5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 xml:space="preserve">Doposażenie otoczenia Szkoły </w:t>
            </w:r>
            <w:r w:rsidRPr="00771FBF">
              <w:rPr>
                <w:sz w:val="20"/>
                <w:szCs w:val="20"/>
              </w:rPr>
              <w:lastRenderedPageBreak/>
              <w:t>Podstawowej w Staniątkach w elementy małej architektury wraz z projektem utrzymania zieleni na dz. Nr 354/1</w:t>
            </w:r>
          </w:p>
        </w:tc>
        <w:tc>
          <w:tcPr>
            <w:tcW w:w="2552" w:type="dxa"/>
            <w:shd w:val="clear" w:color="auto" w:fill="auto"/>
          </w:tcPr>
          <w:p w14:paraId="2A540C78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lastRenderedPageBreak/>
              <w:t>Firma Produkcyjno-</w:t>
            </w:r>
            <w:r w:rsidRPr="00771FBF">
              <w:rPr>
                <w:b/>
                <w:bCs/>
                <w:sz w:val="20"/>
                <w:szCs w:val="20"/>
              </w:rPr>
              <w:lastRenderedPageBreak/>
              <w:t>Handlowo-Usługowa EPX Architektura Ogrodowa</w:t>
            </w:r>
          </w:p>
          <w:p w14:paraId="756F12EF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288</w:t>
            </w:r>
          </w:p>
          <w:p w14:paraId="413655A2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Pustków</w:t>
            </w:r>
          </w:p>
        </w:tc>
        <w:tc>
          <w:tcPr>
            <w:tcW w:w="2551" w:type="dxa"/>
            <w:shd w:val="clear" w:color="auto" w:fill="auto"/>
          </w:tcPr>
          <w:p w14:paraId="5C7FF69A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lastRenderedPageBreak/>
              <w:t>1 - Cena - 55.89</w:t>
            </w:r>
          </w:p>
          <w:p w14:paraId="3424481D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lastRenderedPageBreak/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EF5607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lastRenderedPageBreak/>
              <w:t xml:space="preserve">  95,89</w:t>
            </w:r>
          </w:p>
        </w:tc>
      </w:tr>
      <w:tr w:rsidR="00771FBF" w:rsidRPr="00834EF4" w14:paraId="2B138530" w14:textId="77777777" w:rsidTr="00E16497">
        <w:tc>
          <w:tcPr>
            <w:tcW w:w="3544" w:type="dxa"/>
            <w:shd w:val="clear" w:color="auto" w:fill="auto"/>
          </w:tcPr>
          <w:p w14:paraId="77276496" w14:textId="2202F86E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 xml:space="preserve">Budowa mini parku z urządzeniami rekreacji plenerowej na </w:t>
            </w:r>
            <w:r w:rsidR="0019343F" w:rsidRPr="00771FBF">
              <w:rPr>
                <w:sz w:val="20"/>
                <w:szCs w:val="20"/>
              </w:rPr>
              <w:t>działce</w:t>
            </w:r>
            <w:r w:rsidRPr="00771FBF">
              <w:rPr>
                <w:sz w:val="20"/>
                <w:szCs w:val="20"/>
              </w:rPr>
              <w:t xml:space="preserve"> nr 1767 w woli Batorskiej</w:t>
            </w:r>
          </w:p>
        </w:tc>
        <w:tc>
          <w:tcPr>
            <w:tcW w:w="2552" w:type="dxa"/>
            <w:shd w:val="clear" w:color="auto" w:fill="auto"/>
          </w:tcPr>
          <w:p w14:paraId="3D4AD3CA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Weran Sp. z o.o</w:t>
            </w:r>
          </w:p>
          <w:p w14:paraId="7AABCB9D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ul. Nowodworska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12/9</w:t>
            </w:r>
          </w:p>
          <w:p w14:paraId="2BAF4112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54-433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7D600CE7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- 25.29</w:t>
            </w:r>
          </w:p>
          <w:p w14:paraId="68DBF10D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BB78BB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65,29</w:t>
            </w:r>
          </w:p>
        </w:tc>
      </w:tr>
      <w:tr w:rsidR="00771FBF" w:rsidRPr="00834EF4" w14:paraId="1922D5C3" w14:textId="77777777" w:rsidTr="00E16497">
        <w:tc>
          <w:tcPr>
            <w:tcW w:w="3544" w:type="dxa"/>
            <w:shd w:val="clear" w:color="auto" w:fill="auto"/>
          </w:tcPr>
          <w:p w14:paraId="26E94174" w14:textId="3BE6EE44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 xml:space="preserve">Budowa mini parku z urządzeniami rekreacji plenerowej na </w:t>
            </w:r>
            <w:r w:rsidR="0019343F" w:rsidRPr="00771FBF">
              <w:rPr>
                <w:sz w:val="20"/>
                <w:szCs w:val="20"/>
              </w:rPr>
              <w:t>działce</w:t>
            </w:r>
            <w:r w:rsidRPr="00771FBF">
              <w:rPr>
                <w:sz w:val="20"/>
                <w:szCs w:val="20"/>
              </w:rPr>
              <w:t xml:space="preserve"> nr 1767 w woli Batorskiej</w:t>
            </w:r>
          </w:p>
        </w:tc>
        <w:tc>
          <w:tcPr>
            <w:tcW w:w="2552" w:type="dxa"/>
            <w:shd w:val="clear" w:color="auto" w:fill="auto"/>
          </w:tcPr>
          <w:p w14:paraId="5D80CFC3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Produkcyjno-Handlowo-Usługowa EPX Architektura Ogrodowa</w:t>
            </w:r>
          </w:p>
          <w:p w14:paraId="31AF56C4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Pustków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288</w:t>
            </w:r>
          </w:p>
          <w:p w14:paraId="2EA05866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39-205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Pustków</w:t>
            </w:r>
          </w:p>
        </w:tc>
        <w:tc>
          <w:tcPr>
            <w:tcW w:w="2551" w:type="dxa"/>
            <w:shd w:val="clear" w:color="auto" w:fill="auto"/>
          </w:tcPr>
          <w:p w14:paraId="586C0790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- 60.00</w:t>
            </w:r>
          </w:p>
          <w:p w14:paraId="436AF63B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7503E1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100,00</w:t>
            </w:r>
          </w:p>
        </w:tc>
      </w:tr>
      <w:tr w:rsidR="00771FBF" w:rsidRPr="00834EF4" w14:paraId="69BEB554" w14:textId="77777777" w:rsidTr="00E16497">
        <w:tc>
          <w:tcPr>
            <w:tcW w:w="3544" w:type="dxa"/>
            <w:shd w:val="clear" w:color="auto" w:fill="auto"/>
          </w:tcPr>
          <w:p w14:paraId="686F599A" w14:textId="7750972A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 xml:space="preserve">Budowa mini parku z urządzeniami rekreacji plenerowej na </w:t>
            </w:r>
            <w:r w:rsidR="0019343F" w:rsidRPr="00771FBF">
              <w:rPr>
                <w:sz w:val="20"/>
                <w:szCs w:val="20"/>
              </w:rPr>
              <w:t>działce</w:t>
            </w:r>
            <w:r w:rsidRPr="00771FBF">
              <w:rPr>
                <w:sz w:val="20"/>
                <w:szCs w:val="20"/>
              </w:rPr>
              <w:t xml:space="preserve"> nr 1767 w woli Batorskiej</w:t>
            </w:r>
          </w:p>
        </w:tc>
        <w:tc>
          <w:tcPr>
            <w:tcW w:w="2552" w:type="dxa"/>
            <w:shd w:val="clear" w:color="auto" w:fill="auto"/>
          </w:tcPr>
          <w:p w14:paraId="12CD58E4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Zakład Kształtowania Terenów Zielonych DOL-EK</w:t>
            </w:r>
          </w:p>
          <w:p w14:paraId="6AD7E48A" w14:textId="15F55187" w:rsidR="00771FBF" w:rsidRPr="00211A34" w:rsidRDefault="0019343F" w:rsidP="006D18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71FBF" w:rsidRPr="00771FBF">
              <w:rPr>
                <w:sz w:val="20"/>
                <w:szCs w:val="20"/>
              </w:rPr>
              <w:t>Sióstr Służebniczek</w:t>
            </w:r>
            <w:r w:rsidR="00771FBF" w:rsidRPr="00211A34">
              <w:rPr>
                <w:sz w:val="20"/>
                <w:szCs w:val="20"/>
              </w:rPr>
              <w:t xml:space="preserve"> </w:t>
            </w:r>
            <w:r w:rsidR="00771FBF" w:rsidRPr="00771FBF">
              <w:rPr>
                <w:sz w:val="20"/>
                <w:szCs w:val="20"/>
              </w:rPr>
              <w:t>17</w:t>
            </w:r>
          </w:p>
          <w:p w14:paraId="7767676F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31-100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Tarnów</w:t>
            </w:r>
          </w:p>
        </w:tc>
        <w:tc>
          <w:tcPr>
            <w:tcW w:w="2551" w:type="dxa"/>
            <w:shd w:val="clear" w:color="auto" w:fill="auto"/>
          </w:tcPr>
          <w:p w14:paraId="54F7FD57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- 35.08</w:t>
            </w:r>
          </w:p>
          <w:p w14:paraId="48BEE1B9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E65E5B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75,08</w:t>
            </w:r>
          </w:p>
        </w:tc>
      </w:tr>
      <w:tr w:rsidR="00771FBF" w:rsidRPr="00834EF4" w14:paraId="2D9EF936" w14:textId="77777777" w:rsidTr="00E16497">
        <w:tc>
          <w:tcPr>
            <w:tcW w:w="3544" w:type="dxa"/>
            <w:shd w:val="clear" w:color="auto" w:fill="auto"/>
          </w:tcPr>
          <w:p w14:paraId="543F4369" w14:textId="224CADEA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71FBF">
              <w:rPr>
                <w:sz w:val="20"/>
                <w:szCs w:val="20"/>
              </w:rPr>
              <w:t xml:space="preserve">Budowa mini parku z urządzeniami rekreacji plenerowej na </w:t>
            </w:r>
            <w:r w:rsidR="0019343F" w:rsidRPr="00771FBF">
              <w:rPr>
                <w:sz w:val="20"/>
                <w:szCs w:val="20"/>
              </w:rPr>
              <w:t>działce</w:t>
            </w:r>
            <w:r w:rsidRPr="00771FBF">
              <w:rPr>
                <w:sz w:val="20"/>
                <w:szCs w:val="20"/>
              </w:rPr>
              <w:t xml:space="preserve"> nr 1767 w woli Batorskiej</w:t>
            </w:r>
          </w:p>
        </w:tc>
        <w:tc>
          <w:tcPr>
            <w:tcW w:w="2552" w:type="dxa"/>
            <w:shd w:val="clear" w:color="auto" w:fill="auto"/>
          </w:tcPr>
          <w:p w14:paraId="1A0A0291" w14:textId="77777777" w:rsidR="00771FBF" w:rsidRPr="00211A34" w:rsidRDefault="00771FBF" w:rsidP="006D181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71FBF">
              <w:rPr>
                <w:b/>
                <w:bCs/>
                <w:sz w:val="20"/>
                <w:szCs w:val="20"/>
              </w:rPr>
              <w:t>Firma Remontowo Budowlana Ryszard Czajka</w:t>
            </w:r>
          </w:p>
          <w:p w14:paraId="0D112BFA" w14:textId="77777777" w:rsidR="00771FBF" w:rsidRPr="00211A34" w:rsidRDefault="00771FBF" w:rsidP="006D1810">
            <w:pPr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Królewice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93</w:t>
            </w:r>
          </w:p>
          <w:p w14:paraId="66D0CB3E" w14:textId="77777777" w:rsidR="00771FBF" w:rsidRPr="00211A34" w:rsidRDefault="00771FBF" w:rsidP="006D1810">
            <w:pPr>
              <w:spacing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28-512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71FBF">
              <w:rPr>
                <w:sz w:val="20"/>
                <w:szCs w:val="20"/>
              </w:rPr>
              <w:t>Bejsce</w:t>
            </w:r>
          </w:p>
        </w:tc>
        <w:tc>
          <w:tcPr>
            <w:tcW w:w="2551" w:type="dxa"/>
            <w:shd w:val="clear" w:color="auto" w:fill="auto"/>
          </w:tcPr>
          <w:p w14:paraId="7311F6EA" w14:textId="77777777" w:rsidR="00771FBF" w:rsidRPr="00771FBF" w:rsidRDefault="00771FBF" w:rsidP="006D1810">
            <w:pPr>
              <w:spacing w:before="40" w:after="40"/>
              <w:rPr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1 - Cena - 0.00</w:t>
            </w:r>
          </w:p>
          <w:p w14:paraId="133A76B5" w14:textId="77777777" w:rsidR="00771FBF" w:rsidRPr="00211A34" w:rsidRDefault="00771FBF" w:rsidP="006D181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E8AF6E" w14:textId="77777777" w:rsidR="00771FBF" w:rsidRPr="00211A34" w:rsidRDefault="00771FBF" w:rsidP="006D1810">
            <w:pPr>
              <w:jc w:val="center"/>
              <w:rPr>
                <w:color w:val="000000"/>
                <w:sz w:val="20"/>
                <w:szCs w:val="20"/>
              </w:rPr>
            </w:pPr>
            <w:r w:rsidRPr="00771FBF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F678C0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1934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127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2C0FA" w14:textId="77777777" w:rsidR="002F4B35" w:rsidRDefault="002F4B35">
      <w:r>
        <w:separator/>
      </w:r>
    </w:p>
  </w:endnote>
  <w:endnote w:type="continuationSeparator" w:id="0">
    <w:p w14:paraId="4BF74F3F" w14:textId="77777777" w:rsidR="002F4B35" w:rsidRDefault="002F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DC49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12EA1" w14:textId="60252C41" w:rsidR="000C1E6F" w:rsidRPr="0019343F" w:rsidRDefault="000C1E6F" w:rsidP="001934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C5F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5D410" w14:textId="77777777" w:rsidR="002F4B35" w:rsidRDefault="002F4B35">
      <w:r>
        <w:separator/>
      </w:r>
    </w:p>
  </w:footnote>
  <w:footnote w:type="continuationSeparator" w:id="0">
    <w:p w14:paraId="5F891CA9" w14:textId="77777777" w:rsidR="002F4B35" w:rsidRDefault="002F4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38FE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5908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CB68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B35"/>
    <w:rsid w:val="00022322"/>
    <w:rsid w:val="00042497"/>
    <w:rsid w:val="000C1E6F"/>
    <w:rsid w:val="000E4E56"/>
    <w:rsid w:val="0019343F"/>
    <w:rsid w:val="001A1468"/>
    <w:rsid w:val="001B7815"/>
    <w:rsid w:val="001C15EF"/>
    <w:rsid w:val="00211A34"/>
    <w:rsid w:val="002B1E4F"/>
    <w:rsid w:val="002B6761"/>
    <w:rsid w:val="002F4B3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1FB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649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25872"/>
  <w15:chartTrackingRefBased/>
  <w15:docId w15:val="{CB305FBA-E3FB-4693-B2D4-D31506BB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1382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1899-12-31T23:00:00Z</cp:lastPrinted>
  <dcterms:created xsi:type="dcterms:W3CDTF">2021-12-27T15:40:00Z</dcterms:created>
  <dcterms:modified xsi:type="dcterms:W3CDTF">2021-12-27T15:40:00Z</dcterms:modified>
</cp:coreProperties>
</file>