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A6D20" w14:textId="7D31C91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8F94DA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F25B2C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4492AD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FDD8D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675972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834E9E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0FEB70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C0A5D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C5A3C">
        <w:rPr>
          <w:sz w:val="22"/>
          <w:lang w:val="en-US"/>
        </w:rPr>
        <w:t>……………………………………………………………………………………………..</w:t>
      </w:r>
    </w:p>
    <w:p w14:paraId="47A8081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C5A3C">
        <w:rPr>
          <w:sz w:val="22"/>
          <w:lang w:val="en-US"/>
        </w:rPr>
        <w:t>…………………………………………………………………………………………….</w:t>
      </w:r>
    </w:p>
    <w:p w14:paraId="144A6CE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6400BD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2132CF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4B0F53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3BC37FD" w14:textId="77777777" w:rsidR="00DE534B" w:rsidRPr="00DE534B" w:rsidRDefault="00DE534B" w:rsidP="008D2AB8">
      <w:pPr>
        <w:ind w:right="-110"/>
        <w:rPr>
          <w:b/>
        </w:rPr>
      </w:pPr>
      <w:r w:rsidRPr="00DE534B">
        <w:rPr>
          <w:b/>
        </w:rPr>
        <w:t>Akademia Górniczo - Hutnicza</w:t>
      </w:r>
    </w:p>
    <w:p w14:paraId="46BCCC29" w14:textId="77777777" w:rsidR="00DE534B" w:rsidRPr="00DE534B" w:rsidRDefault="00DE534B" w:rsidP="008D2AB8">
      <w:pPr>
        <w:ind w:right="-110"/>
        <w:rPr>
          <w:b/>
        </w:rPr>
      </w:pPr>
      <w:r w:rsidRPr="00DE534B">
        <w:rPr>
          <w:b/>
        </w:rPr>
        <w:t>im. Stanisława Staszica w Krakowie</w:t>
      </w:r>
    </w:p>
    <w:p w14:paraId="53F12646" w14:textId="77777777" w:rsidR="008D2AB8" w:rsidRDefault="00DE534B" w:rsidP="008D2AB8">
      <w:pPr>
        <w:ind w:right="-110"/>
        <w:rPr>
          <w:b/>
        </w:rPr>
      </w:pPr>
      <w:r w:rsidRPr="00DE534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5561C0D" w14:textId="77777777" w:rsidR="008D2AB8" w:rsidRDefault="00DE534B" w:rsidP="008D2AB8">
      <w:pPr>
        <w:ind w:right="-110"/>
        <w:rPr>
          <w:b/>
        </w:rPr>
      </w:pPr>
      <w:r w:rsidRPr="00DE534B">
        <w:rPr>
          <w:b/>
        </w:rPr>
        <w:t>Al. Mickiewicza</w:t>
      </w:r>
      <w:r w:rsidR="008D2AB8">
        <w:rPr>
          <w:b/>
        </w:rPr>
        <w:t xml:space="preserve"> </w:t>
      </w:r>
      <w:r w:rsidRPr="00DE534B">
        <w:rPr>
          <w:b/>
        </w:rPr>
        <w:t>30</w:t>
      </w:r>
      <w:r w:rsidR="008D2AB8">
        <w:rPr>
          <w:b/>
        </w:rPr>
        <w:t xml:space="preserve"> </w:t>
      </w:r>
    </w:p>
    <w:p w14:paraId="337F09A5" w14:textId="77777777" w:rsidR="008D2AB8" w:rsidRDefault="00DE534B" w:rsidP="008D2AB8">
      <w:pPr>
        <w:rPr>
          <w:b/>
        </w:rPr>
      </w:pPr>
      <w:r w:rsidRPr="00DE534B">
        <w:rPr>
          <w:b/>
        </w:rPr>
        <w:t>30-059</w:t>
      </w:r>
      <w:r w:rsidR="008D2AB8">
        <w:rPr>
          <w:b/>
        </w:rPr>
        <w:t xml:space="preserve"> </w:t>
      </w:r>
      <w:r w:rsidRPr="00DE534B">
        <w:rPr>
          <w:b/>
        </w:rPr>
        <w:t>Kraków</w:t>
      </w:r>
      <w:r w:rsidR="008D2AB8">
        <w:rPr>
          <w:b/>
        </w:rPr>
        <w:t xml:space="preserve">,  </w:t>
      </w:r>
    </w:p>
    <w:p w14:paraId="2BA1E080" w14:textId="77777777" w:rsidR="008D2AB8" w:rsidRDefault="008D2AB8" w:rsidP="008D2AB8">
      <w:pPr>
        <w:ind w:firstLine="3969"/>
        <w:rPr>
          <w:b/>
        </w:rPr>
      </w:pPr>
    </w:p>
    <w:p w14:paraId="7C2E5501" w14:textId="66B3A8D2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E534B" w:rsidRPr="00DE534B">
        <w:rPr>
          <w:b/>
        </w:rPr>
        <w:t xml:space="preserve">Dostawa zamrażarki niskotemperaturowej do minus 86 °C wraz z urządzeniem podtrzymującym pracę zamrażarki - szt. 1 dla </w:t>
      </w:r>
      <w:proofErr w:type="spellStart"/>
      <w:r w:rsidR="00DE534B" w:rsidRPr="00DE534B">
        <w:rPr>
          <w:b/>
        </w:rPr>
        <w:t>WFiIS</w:t>
      </w:r>
      <w:proofErr w:type="spellEnd"/>
      <w:r w:rsidR="00DE534B" w:rsidRPr="00DE534B">
        <w:rPr>
          <w:b/>
        </w:rPr>
        <w:t xml:space="preserve"> - KC-zp.272-751/21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BC5A3C">
        <w:t xml:space="preserve"> </w:t>
      </w:r>
      <w:r>
        <w:t>zgodnie z zasadami określonymi w specyfikacji</w:t>
      </w:r>
      <w:r w:rsidR="00BC5A3C">
        <w:t xml:space="preserve"> </w:t>
      </w:r>
      <w:r>
        <w:t>warunków zamówienia.</w:t>
      </w:r>
    </w:p>
    <w:p w14:paraId="188004A5" w14:textId="77777777" w:rsidR="008D2AB8" w:rsidRDefault="008D2AB8" w:rsidP="008D2AB8">
      <w:pPr>
        <w:tabs>
          <w:tab w:val="right" w:pos="9000"/>
        </w:tabs>
      </w:pPr>
    </w:p>
    <w:p w14:paraId="023EFC65" w14:textId="1F3C6C9F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54308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BC5A3C">
        <w:rPr>
          <w:b/>
        </w:rPr>
        <w:t xml:space="preserve"> </w:t>
      </w:r>
      <w:r>
        <w:rPr>
          <w:b/>
        </w:rPr>
        <w:t>PLN</w:t>
      </w:r>
    </w:p>
    <w:p w14:paraId="456568FC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E797186" w14:textId="66B0E6A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54308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BC5A3C">
        <w:rPr>
          <w:b/>
        </w:rPr>
        <w:t xml:space="preserve"> </w:t>
      </w:r>
      <w:r>
        <w:rPr>
          <w:b/>
        </w:rPr>
        <w:t>PLN</w:t>
      </w:r>
    </w:p>
    <w:p w14:paraId="74051AB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2DDB931" w14:textId="2F2D608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BC5A3C">
        <w:t xml:space="preserve"> </w:t>
      </w:r>
      <w:r w:rsidRPr="00FB1B4F">
        <w:t>.......................................................................................................................</w:t>
      </w:r>
    </w:p>
    <w:p w14:paraId="0F164BF8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56D214A" w14:textId="55BA3D60" w:rsidR="008D2AB8" w:rsidRDefault="008D2AB8" w:rsidP="008D2AB8">
      <w:pPr>
        <w:pStyle w:val="Tekstpodstawowy"/>
      </w:pPr>
      <w:r>
        <w:t>Powyższa cena zawiera podatek VAT w wysokości .......... % tj.</w:t>
      </w:r>
      <w:r w:rsidR="00531B9C">
        <w:t xml:space="preserve"> </w:t>
      </w:r>
      <w:r>
        <w:t>…………………….</w:t>
      </w:r>
      <w:r w:rsidR="00531B9C">
        <w:t xml:space="preserve"> </w:t>
      </w:r>
      <w:r>
        <w:t>PLN</w:t>
      </w:r>
    </w:p>
    <w:p w14:paraId="3DC0669F" w14:textId="77777777" w:rsidR="00BC5A3C" w:rsidRDefault="00BC5A3C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BC5A3C">
        <w:t>zaoferowane</w:t>
      </w:r>
      <w:r w:rsidRPr="00BC5A3C">
        <w:t>go</w:t>
      </w:r>
      <w:r w:rsidR="00FE545C" w:rsidRPr="00BC5A3C">
        <w:t xml:space="preserve"> sprzętu</w:t>
      </w:r>
      <w:r>
        <w:t xml:space="preserve"> tj.:</w:t>
      </w:r>
    </w:p>
    <w:p w14:paraId="26A30D91" w14:textId="2FD22341" w:rsidR="00FE545C" w:rsidRDefault="00BC5A3C" w:rsidP="008D2AB8">
      <w:pPr>
        <w:pStyle w:val="Tekstpodstawowy"/>
        <w:rPr>
          <w:b w:val="0"/>
          <w:bCs/>
        </w:rPr>
      </w:pPr>
      <w:r>
        <w:t xml:space="preserve">- zamrażarki: </w:t>
      </w:r>
      <w:r w:rsidRPr="00BC5A3C">
        <w:rPr>
          <w:b w:val="0"/>
          <w:bCs/>
        </w:rPr>
        <w:t>…………………………………………………………………………………..</w:t>
      </w:r>
    </w:p>
    <w:p w14:paraId="2B9F5439" w14:textId="61B4DB04" w:rsidR="00BC5A3C" w:rsidRDefault="00BC5A3C" w:rsidP="008D2AB8">
      <w:pPr>
        <w:pStyle w:val="Tekstpodstawowy"/>
      </w:pPr>
      <w:r w:rsidRPr="00BC5A3C">
        <w:t>- urządzenia podtrzymującego pracę zamrażarki:</w:t>
      </w:r>
      <w:r>
        <w:rPr>
          <w:b w:val="0"/>
          <w:bCs/>
        </w:rPr>
        <w:t xml:space="preserve"> ………………………………………….</w:t>
      </w:r>
    </w:p>
    <w:p w14:paraId="584C4CEA" w14:textId="4E8D3A8A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BC5A3C">
        <w:rPr>
          <w:b/>
          <w:bCs/>
        </w:rPr>
        <w:t>………</w:t>
      </w:r>
      <w:r w:rsidR="00BC5A3C" w:rsidRPr="00BC5A3C">
        <w:rPr>
          <w:b/>
          <w:bCs/>
        </w:rPr>
        <w:t xml:space="preserve"> dni od daty podpisania umowy</w:t>
      </w:r>
      <w:r w:rsidR="00BC5A3C">
        <w:t xml:space="preserve"> (</w:t>
      </w:r>
      <w:r w:rsidRPr="0022732C">
        <w:rPr>
          <w:i/>
          <w:highlight w:val="yellow"/>
        </w:rPr>
        <w:t>kryterium oceny ofert)</w:t>
      </w:r>
    </w:p>
    <w:p w14:paraId="022F93AA" w14:textId="1483BEEA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BC5A3C">
        <w:rPr>
          <w:b/>
          <w:bCs/>
        </w:rPr>
        <w:t>…………</w:t>
      </w:r>
      <w:r w:rsidR="00BC5A3C" w:rsidRPr="00BC5A3C">
        <w:rPr>
          <w:b/>
          <w:bCs/>
        </w:rPr>
        <w:t xml:space="preserve"> miesięcy</w:t>
      </w:r>
      <w:r w:rsidR="00BC5A3C">
        <w:t xml:space="preserve"> </w:t>
      </w:r>
      <w:r w:rsidRPr="00BC5A3C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6408E6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5A35D8F" w14:textId="07510BE9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="0041580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7490F98" w14:textId="77777777" w:rsidR="008D2AB8" w:rsidRDefault="008D2AB8" w:rsidP="008D2AB8">
      <w:pPr>
        <w:jc w:val="both"/>
        <w:rPr>
          <w:sz w:val="18"/>
          <w:szCs w:val="18"/>
        </w:rPr>
      </w:pPr>
    </w:p>
    <w:p w14:paraId="3F3FC9A7" w14:textId="7FC5A853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2843D8B" w14:textId="77777777" w:rsidR="00531B9C" w:rsidRDefault="00531B9C" w:rsidP="00531B9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39EA4B" w14:textId="64D17B4B" w:rsidR="00531B9C" w:rsidRDefault="00531B9C" w:rsidP="00531B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6DE0F31" w14:textId="77777777" w:rsidR="00531B9C" w:rsidRDefault="00531B9C" w:rsidP="00531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FF9C3BC" w14:textId="77777777" w:rsidR="00531B9C" w:rsidRDefault="00531B9C" w:rsidP="00531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D6E394" w14:textId="77777777" w:rsidR="00531B9C" w:rsidRDefault="00531B9C" w:rsidP="00531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E58E57" w14:textId="77777777" w:rsidR="00531B9C" w:rsidRDefault="00531B9C" w:rsidP="00531B9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1B9C" w14:paraId="200EA099" w14:textId="77777777" w:rsidTr="00657B2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276D2" w14:textId="77777777" w:rsidR="00531B9C" w:rsidRDefault="00531B9C" w:rsidP="00657B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5409C" w14:textId="77777777" w:rsidR="00531B9C" w:rsidRDefault="00531B9C" w:rsidP="00657B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8EC9735" w14:textId="77777777" w:rsidR="00531B9C" w:rsidRDefault="00531B9C" w:rsidP="00657B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1B3E1" w14:textId="77777777" w:rsidR="00531B9C" w:rsidRDefault="00531B9C" w:rsidP="00657B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31B9C" w14:paraId="2D5C7003" w14:textId="77777777" w:rsidTr="00657B2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3C999" w14:textId="77777777" w:rsidR="00531B9C" w:rsidRDefault="00531B9C" w:rsidP="00657B2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9DF61" w14:textId="77777777" w:rsidR="00531B9C" w:rsidRDefault="00531B9C" w:rsidP="00657B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B5C2F" w14:textId="77777777" w:rsidR="00531B9C" w:rsidRDefault="00531B9C" w:rsidP="00657B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31B9C" w14:paraId="14D64647" w14:textId="77777777" w:rsidTr="00657B2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1DD29" w14:textId="77777777" w:rsidR="00531B9C" w:rsidRDefault="00531B9C" w:rsidP="00657B2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E3EF7" w14:textId="77777777" w:rsidR="00531B9C" w:rsidRDefault="00531B9C" w:rsidP="00657B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2781A" w14:textId="77777777" w:rsidR="00531B9C" w:rsidRDefault="00531B9C" w:rsidP="00657B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52DA8C" w14:textId="77777777" w:rsidR="00531B9C" w:rsidRDefault="00531B9C" w:rsidP="00531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4971503" w14:textId="77777777" w:rsidR="00531B9C" w:rsidRDefault="00531B9C" w:rsidP="00531B9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30DDA26" w14:textId="77777777" w:rsidR="00531B9C" w:rsidRDefault="00531B9C" w:rsidP="00531B9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576B746" w14:textId="77777777" w:rsidR="00531B9C" w:rsidRDefault="00531B9C" w:rsidP="00531B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661DF9C" w14:textId="77777777" w:rsidR="00531B9C" w:rsidRDefault="00531B9C" w:rsidP="00531B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3CC1BB8" w14:textId="77777777" w:rsidR="00531B9C" w:rsidRDefault="00531B9C" w:rsidP="00531B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8503697" w14:textId="77777777" w:rsidR="00531B9C" w:rsidRDefault="00531B9C" w:rsidP="00531B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84B030B" w14:textId="77777777" w:rsidR="00531B9C" w:rsidRDefault="00531B9C" w:rsidP="00531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0C07BB6" w14:textId="77777777" w:rsidR="00531B9C" w:rsidRDefault="00531B9C" w:rsidP="00531B9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356D03B" w14:textId="77777777" w:rsidR="00531B9C" w:rsidRDefault="00531B9C" w:rsidP="00531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47F3C7B" w14:textId="77777777" w:rsidR="00531B9C" w:rsidRDefault="00531B9C" w:rsidP="00531B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3FF461" w14:textId="77777777" w:rsidR="00531B9C" w:rsidRDefault="00531B9C" w:rsidP="00531B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8F01D4" w14:textId="77777777" w:rsidR="00531B9C" w:rsidRDefault="00531B9C" w:rsidP="00531B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94624FE" w14:textId="77777777" w:rsidR="00531B9C" w:rsidRDefault="00531B9C" w:rsidP="00531B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305EB3B" w14:textId="77777777" w:rsidR="00531B9C" w:rsidRPr="00C411F0" w:rsidRDefault="00531B9C" w:rsidP="00531B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1E10CD" w14:textId="77777777" w:rsidR="00531B9C" w:rsidRDefault="00531B9C" w:rsidP="00531B9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0D773E33" w14:textId="77777777" w:rsidR="00531B9C" w:rsidRPr="00C411F0" w:rsidRDefault="00531B9C" w:rsidP="00531B9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CD78132" w14:textId="77777777" w:rsidR="00531B9C" w:rsidRDefault="00531B9C" w:rsidP="00FE545C">
      <w:pPr>
        <w:rPr>
          <w:b/>
          <w:sz w:val="22"/>
          <w:szCs w:val="22"/>
          <w:u w:val="single"/>
        </w:rPr>
      </w:pPr>
    </w:p>
    <w:p w14:paraId="5F7E39EA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8F9E5" w14:textId="77777777" w:rsidR="00FE102E" w:rsidRDefault="00FE102E">
      <w:r>
        <w:separator/>
      </w:r>
    </w:p>
  </w:endnote>
  <w:endnote w:type="continuationSeparator" w:id="0">
    <w:p w14:paraId="1C88EA79" w14:textId="77777777" w:rsidR="00FE102E" w:rsidRDefault="00FE1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1DB97" w14:textId="77777777" w:rsidR="00DE534B" w:rsidRDefault="00DE53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331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55A32" w14:textId="77777777" w:rsidR="00DE534B" w:rsidRDefault="00DE5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4F282" w14:textId="77777777" w:rsidR="00FE102E" w:rsidRDefault="00FE102E">
      <w:r>
        <w:separator/>
      </w:r>
    </w:p>
  </w:footnote>
  <w:footnote w:type="continuationSeparator" w:id="0">
    <w:p w14:paraId="5F7FE1A0" w14:textId="77777777" w:rsidR="00FE102E" w:rsidRDefault="00FE1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D059" w14:textId="77777777" w:rsidR="00DE534B" w:rsidRDefault="00DE53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668D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A8E54" w14:textId="77777777" w:rsidR="00DE534B" w:rsidRDefault="00DE53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102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5801"/>
    <w:rsid w:val="004B7300"/>
    <w:rsid w:val="004C6753"/>
    <w:rsid w:val="00531B9C"/>
    <w:rsid w:val="00554308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5A3C"/>
    <w:rsid w:val="00C969A6"/>
    <w:rsid w:val="00CA7D36"/>
    <w:rsid w:val="00D24208"/>
    <w:rsid w:val="00D60C38"/>
    <w:rsid w:val="00D66893"/>
    <w:rsid w:val="00D90ACB"/>
    <w:rsid w:val="00DC1500"/>
    <w:rsid w:val="00DE534B"/>
    <w:rsid w:val="00E44371"/>
    <w:rsid w:val="00E949B0"/>
    <w:rsid w:val="00F00591"/>
    <w:rsid w:val="00F51688"/>
    <w:rsid w:val="00F53146"/>
    <w:rsid w:val="00F91018"/>
    <w:rsid w:val="00FA0F30"/>
    <w:rsid w:val="00FA51A4"/>
    <w:rsid w:val="00FE102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E525A3"/>
  <w15:chartTrackingRefBased/>
  <w15:docId w15:val="{7B70C434-FF89-439E-9036-3EA9785BD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502</Words>
  <Characters>4296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2021-12-17T09:41:00Z</cp:lastPrinted>
  <dcterms:created xsi:type="dcterms:W3CDTF">2021-12-17T09:41:00Z</dcterms:created>
  <dcterms:modified xsi:type="dcterms:W3CDTF">2021-12-17T09:41:00Z</dcterms:modified>
</cp:coreProperties>
</file>