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117B1" w14:textId="6283EC3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0F96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E36ACD4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911E7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01EC2" w:rsidRPr="00401EC2">
        <w:rPr>
          <w:b/>
          <w:sz w:val="22"/>
          <w:szCs w:val="22"/>
        </w:rPr>
        <w:t>ZP.271.52.2021</w:t>
      </w:r>
    </w:p>
    <w:p w14:paraId="344A0F06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82F2C9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4CDE39C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9A1BA34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5C71314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D7B9F0B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A9162A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683867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EC9D06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1EC2" w:rsidRPr="00110593" w14:paraId="5CCD177B" w14:textId="77777777" w:rsidTr="004B5F20">
        <w:tc>
          <w:tcPr>
            <w:tcW w:w="9104" w:type="dxa"/>
            <w:shd w:val="clear" w:color="auto" w:fill="D9D9D9"/>
          </w:tcPr>
          <w:p w14:paraId="1F4DDFF5" w14:textId="77777777" w:rsidR="00401EC2" w:rsidRPr="00110593" w:rsidRDefault="00401EC2" w:rsidP="004B5F2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995854F" w14:textId="77777777" w:rsidR="00401EC2" w:rsidRPr="00110593" w:rsidRDefault="00401EC2" w:rsidP="004B5F2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01EC2">
              <w:t>(</w:t>
            </w:r>
            <w:proofErr w:type="spellStart"/>
            <w:r w:rsidRPr="00401EC2">
              <w:t>t.j</w:t>
            </w:r>
            <w:proofErr w:type="spellEnd"/>
            <w:r w:rsidRPr="00401EC2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4827F03B" w14:textId="77777777" w:rsidR="00401EC2" w:rsidRPr="0043102D" w:rsidRDefault="00401EC2" w:rsidP="004B5F2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F37DAAE" w14:textId="77777777" w:rsidR="00401EC2" w:rsidRPr="00110593" w:rsidRDefault="00401EC2" w:rsidP="004B5F20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30AB47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CB9C0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D0C5A60" w14:textId="77777777" w:rsidR="006E0FAA" w:rsidRPr="005E622E" w:rsidRDefault="00401EC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01EC2">
        <w:rPr>
          <w:b/>
          <w:sz w:val="22"/>
          <w:szCs w:val="22"/>
        </w:rPr>
        <w:t>Usługa cateringowa polegająca na przygotowywaniu i dostarczaniu dwudaniowych obiadów dla klientów MGOPS w Niepołomicach.</w:t>
      </w:r>
    </w:p>
    <w:p w14:paraId="6DF3EB0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18CDA7D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3A6D0FD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1AC631C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D6303E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5DCA1193" w14:textId="77777777" w:rsidTr="00C37CD2">
        <w:trPr>
          <w:trHeight w:val="321"/>
        </w:trPr>
        <w:tc>
          <w:tcPr>
            <w:tcW w:w="516" w:type="dxa"/>
          </w:tcPr>
          <w:p w14:paraId="2A99DA3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B5517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A83651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13FF6E2" w14:textId="77777777" w:rsidTr="009A4CD3">
        <w:tc>
          <w:tcPr>
            <w:tcW w:w="516" w:type="dxa"/>
          </w:tcPr>
          <w:p w14:paraId="2C1115A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678C5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23974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B82C033" w14:textId="77777777" w:rsidTr="009A4CD3">
        <w:tc>
          <w:tcPr>
            <w:tcW w:w="516" w:type="dxa"/>
          </w:tcPr>
          <w:p w14:paraId="3DEF2AD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B4BA33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FC17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21465DA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39449D1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AE0A6C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76BD21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67074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190247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1D396A2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D46C7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05F20" w14:textId="77777777" w:rsidR="00833F44" w:rsidRDefault="00833F44">
      <w:r>
        <w:separator/>
      </w:r>
    </w:p>
  </w:endnote>
  <w:endnote w:type="continuationSeparator" w:id="0">
    <w:p w14:paraId="1F495638" w14:textId="77777777" w:rsidR="00833F44" w:rsidRDefault="0083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AD9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26034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2E35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2CEE56" w14:textId="56412F38" w:rsidR="009A4CD3" w:rsidRDefault="009A4CD3" w:rsidP="00071B5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1BF75" w14:textId="77777777" w:rsidR="00401EC2" w:rsidRDefault="00401E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8CF08" w14:textId="77777777" w:rsidR="00833F44" w:rsidRDefault="00833F44">
      <w:r>
        <w:separator/>
      </w:r>
    </w:p>
  </w:footnote>
  <w:footnote w:type="continuationSeparator" w:id="0">
    <w:p w14:paraId="35580A6F" w14:textId="77777777" w:rsidR="00833F44" w:rsidRDefault="00833F44">
      <w:r>
        <w:continuationSeparator/>
      </w:r>
    </w:p>
  </w:footnote>
  <w:footnote w:id="1">
    <w:p w14:paraId="7F9F285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6D749" w14:textId="77777777" w:rsidR="00401EC2" w:rsidRDefault="00401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25833" w14:textId="77777777" w:rsidR="00401EC2" w:rsidRDefault="00401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77F47" w14:textId="77777777" w:rsidR="00401EC2" w:rsidRDefault="00401E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F44"/>
    <w:rsid w:val="0000184A"/>
    <w:rsid w:val="00012997"/>
    <w:rsid w:val="000621A2"/>
    <w:rsid w:val="000719DC"/>
    <w:rsid w:val="00071B5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1EC2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F44"/>
    <w:rsid w:val="008460DE"/>
    <w:rsid w:val="00882E9F"/>
    <w:rsid w:val="008843C0"/>
    <w:rsid w:val="008A0D67"/>
    <w:rsid w:val="008B3C7B"/>
    <w:rsid w:val="008C2CBF"/>
    <w:rsid w:val="008D4CAF"/>
    <w:rsid w:val="008E370F"/>
    <w:rsid w:val="00950F96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A95F8"/>
  <w15:chartTrackingRefBased/>
  <w15:docId w15:val="{DAA5D26F-A1BA-4DFB-8D63-1C041667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2021-12-21T12:48:00Z</dcterms:created>
  <dcterms:modified xsi:type="dcterms:W3CDTF">2021-12-21T12:48:00Z</dcterms:modified>
</cp:coreProperties>
</file>