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6A44E" w14:textId="77777777" w:rsidR="002E6AC9" w:rsidRDefault="002E6AC9" w:rsidP="002E6AC9">
      <w:pPr>
        <w:spacing w:after="240"/>
        <w:jc w:val="right"/>
        <w:rPr>
          <w:sz w:val="22"/>
          <w:szCs w:val="22"/>
        </w:rPr>
      </w:pPr>
      <w:r w:rsidRPr="00171D26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171D26">
        <w:rPr>
          <w:sz w:val="22"/>
          <w:szCs w:val="22"/>
        </w:rPr>
        <w:t>2021-12-23</w:t>
      </w:r>
    </w:p>
    <w:p w14:paraId="1CCA50D4" w14:textId="77777777" w:rsidR="002E6AC9" w:rsidRPr="004F079B" w:rsidRDefault="002E6AC9" w:rsidP="002E6AC9">
      <w:pPr>
        <w:spacing w:after="240"/>
        <w:jc w:val="right"/>
        <w:rPr>
          <w:sz w:val="22"/>
          <w:szCs w:val="22"/>
        </w:rPr>
      </w:pPr>
    </w:p>
    <w:p w14:paraId="188B9EAC" w14:textId="77777777" w:rsidR="002E6AC9" w:rsidRPr="00171D26" w:rsidRDefault="002E6AC9" w:rsidP="002E6AC9">
      <w:pPr>
        <w:spacing w:after="40"/>
        <w:rPr>
          <w:b/>
          <w:bCs/>
          <w:sz w:val="22"/>
          <w:szCs w:val="22"/>
        </w:rPr>
      </w:pPr>
      <w:r w:rsidRPr="00171D26">
        <w:rPr>
          <w:b/>
          <w:bCs/>
          <w:sz w:val="22"/>
          <w:szCs w:val="22"/>
        </w:rPr>
        <w:t>Akademia Górniczo - Hutnicza</w:t>
      </w:r>
    </w:p>
    <w:p w14:paraId="3F52F52A" w14:textId="77777777" w:rsidR="002E6AC9" w:rsidRPr="00171D26" w:rsidRDefault="002E6AC9" w:rsidP="002E6AC9">
      <w:pPr>
        <w:spacing w:after="40"/>
        <w:rPr>
          <w:b/>
          <w:bCs/>
          <w:sz w:val="22"/>
          <w:szCs w:val="22"/>
        </w:rPr>
      </w:pPr>
      <w:r w:rsidRPr="00171D26">
        <w:rPr>
          <w:b/>
          <w:bCs/>
          <w:sz w:val="22"/>
          <w:szCs w:val="22"/>
        </w:rPr>
        <w:t>im. Stanisława Staszica w Krakowie</w:t>
      </w:r>
    </w:p>
    <w:p w14:paraId="6C942D70" w14:textId="77777777" w:rsidR="002E6AC9" w:rsidRPr="00D91931" w:rsidRDefault="002E6AC9" w:rsidP="002E6AC9">
      <w:pPr>
        <w:spacing w:after="40"/>
        <w:rPr>
          <w:b/>
          <w:bCs/>
          <w:sz w:val="22"/>
          <w:szCs w:val="22"/>
        </w:rPr>
      </w:pPr>
      <w:r w:rsidRPr="00171D26">
        <w:rPr>
          <w:b/>
          <w:bCs/>
          <w:sz w:val="22"/>
          <w:szCs w:val="22"/>
        </w:rPr>
        <w:t>Dział Zamówień Publicznych</w:t>
      </w:r>
    </w:p>
    <w:p w14:paraId="0BA01215" w14:textId="77777777" w:rsidR="002E6AC9" w:rsidRPr="00BD5546" w:rsidRDefault="002E6AC9" w:rsidP="002E6AC9">
      <w:pPr>
        <w:rPr>
          <w:sz w:val="22"/>
          <w:szCs w:val="22"/>
        </w:rPr>
      </w:pPr>
      <w:r w:rsidRPr="00171D26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171D26">
        <w:rPr>
          <w:sz w:val="22"/>
          <w:szCs w:val="22"/>
        </w:rPr>
        <w:t>30</w:t>
      </w:r>
    </w:p>
    <w:p w14:paraId="16E274CA" w14:textId="77777777" w:rsidR="002E6AC9" w:rsidRPr="00D50655" w:rsidRDefault="002E6AC9" w:rsidP="002E6AC9">
      <w:pPr>
        <w:rPr>
          <w:sz w:val="22"/>
          <w:szCs w:val="22"/>
        </w:rPr>
      </w:pPr>
      <w:r w:rsidRPr="00171D26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171D26">
        <w:rPr>
          <w:sz w:val="22"/>
          <w:szCs w:val="22"/>
        </w:rPr>
        <w:t>Kraków</w:t>
      </w:r>
    </w:p>
    <w:p w14:paraId="08A735F7" w14:textId="77777777" w:rsidR="002E6AC9" w:rsidRDefault="002E6AC9" w:rsidP="002E6AC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CDEA46" w14:textId="77777777" w:rsidR="002E6AC9" w:rsidRDefault="002E6AC9" w:rsidP="002E6AC9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Pr="00171D26">
        <w:rPr>
          <w:b/>
          <w:sz w:val="22"/>
          <w:szCs w:val="22"/>
        </w:rPr>
        <w:t>KC-zp.272-689/21</w:t>
      </w:r>
      <w:r>
        <w:rPr>
          <w:sz w:val="24"/>
        </w:rPr>
        <w:tab/>
        <w:t xml:space="preserve"> </w:t>
      </w:r>
    </w:p>
    <w:p w14:paraId="23A132FB" w14:textId="77777777" w:rsidR="002E6AC9" w:rsidRDefault="002E6AC9" w:rsidP="002E6AC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2D9FD2" w14:textId="77777777" w:rsidR="002E6AC9" w:rsidRDefault="002E6AC9" w:rsidP="002E6AC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5936EC" w14:textId="77777777" w:rsidR="002E6AC9" w:rsidRDefault="002E6AC9" w:rsidP="002E6AC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CCA7C" w14:textId="77777777" w:rsidR="002E6AC9" w:rsidRPr="00A80738" w:rsidRDefault="002E6AC9" w:rsidP="002E6AC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A10CD37" w14:textId="77777777" w:rsidR="002E6AC9" w:rsidRDefault="002E6AC9" w:rsidP="002E6AC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9D8C79" w14:textId="77777777" w:rsidR="002E6AC9" w:rsidRPr="00577BC6" w:rsidRDefault="002E6AC9" w:rsidP="002E6AC9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Pr="00171D26">
        <w:rPr>
          <w:sz w:val="22"/>
          <w:szCs w:val="22"/>
        </w:rPr>
        <w:t xml:space="preserve">Tryb podstawowy bez negocjacji - art. 275 pkt. 1 ustawy </w:t>
      </w:r>
      <w:proofErr w:type="spellStart"/>
      <w:r w:rsidRPr="00171D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422E175" w14:textId="77777777" w:rsidR="002E6AC9" w:rsidRPr="00577BC6" w:rsidRDefault="002E6AC9" w:rsidP="002E6AC9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1D26">
        <w:rPr>
          <w:b/>
          <w:sz w:val="22"/>
          <w:szCs w:val="22"/>
        </w:rPr>
        <w:t>remont instalacji oświetlenia podstawowego i awaryjnego w pomieszczeniach siłowni i holu w budynku basenu AGH w Krakowie KC-zp.272-689/21</w:t>
      </w:r>
    </w:p>
    <w:p w14:paraId="79304E18" w14:textId="77777777" w:rsidR="002E6AC9" w:rsidRPr="00577BC6" w:rsidRDefault="002E6AC9" w:rsidP="002E6AC9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Pr="00171D26">
        <w:rPr>
          <w:sz w:val="22"/>
          <w:szCs w:val="22"/>
        </w:rPr>
        <w:t>(</w:t>
      </w:r>
      <w:proofErr w:type="spellStart"/>
      <w:r w:rsidRPr="00171D26">
        <w:rPr>
          <w:sz w:val="22"/>
          <w:szCs w:val="22"/>
        </w:rPr>
        <w:t>t.j</w:t>
      </w:r>
      <w:proofErr w:type="spellEnd"/>
      <w:r w:rsidRPr="00171D26">
        <w:rPr>
          <w:sz w:val="22"/>
          <w:szCs w:val="22"/>
        </w:rPr>
        <w:t>. Dz.U. z 2021r. poz. 1129)</w:t>
      </w:r>
      <w:r w:rsidRPr="00577BC6">
        <w:rPr>
          <w:sz w:val="22"/>
          <w:szCs w:val="22"/>
        </w:rPr>
        <w:t xml:space="preserve"> udostępnia informacj</w:t>
      </w:r>
      <w:r>
        <w:rPr>
          <w:sz w:val="22"/>
          <w:szCs w:val="22"/>
        </w:rPr>
        <w:t>ę</w:t>
      </w:r>
      <w:r w:rsidRPr="00577BC6">
        <w:rPr>
          <w:sz w:val="22"/>
          <w:szCs w:val="22"/>
        </w:rPr>
        <w:t xml:space="preserve"> z otwarcia ofert</w:t>
      </w:r>
      <w:r>
        <w:rPr>
          <w:sz w:val="22"/>
          <w:szCs w:val="22"/>
        </w:rPr>
        <w:t>.</w:t>
      </w:r>
    </w:p>
    <w:p w14:paraId="4D30F404" w14:textId="77777777" w:rsidR="002E6AC9" w:rsidRPr="00577BC6" w:rsidRDefault="002E6AC9" w:rsidP="002E6AC9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 w:rsidRPr="00171D26">
        <w:rPr>
          <w:sz w:val="22"/>
          <w:szCs w:val="22"/>
        </w:rPr>
        <w:t>23/12/2021</w:t>
      </w:r>
      <w:r w:rsidRPr="00577BC6">
        <w:rPr>
          <w:sz w:val="22"/>
          <w:szCs w:val="22"/>
        </w:rPr>
        <w:t xml:space="preserve"> o godz. </w:t>
      </w:r>
      <w:r w:rsidRPr="00171D2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2E6AC9" w:rsidRPr="00493F8C" w14:paraId="0EEDD6AB" w14:textId="77777777" w:rsidTr="008536E3">
        <w:tc>
          <w:tcPr>
            <w:tcW w:w="993" w:type="dxa"/>
            <w:shd w:val="clear" w:color="auto" w:fill="auto"/>
            <w:vAlign w:val="center"/>
          </w:tcPr>
          <w:p w14:paraId="6A0E1CAF" w14:textId="77777777" w:rsidR="002E6AC9" w:rsidRPr="00490DC0" w:rsidRDefault="002E6AC9" w:rsidP="008536E3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6F609B" w14:textId="77777777" w:rsidR="002E6AC9" w:rsidRPr="00490DC0" w:rsidRDefault="002E6AC9" w:rsidP="008536E3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9FDE3" w14:textId="77777777" w:rsidR="002E6AC9" w:rsidRPr="00490DC0" w:rsidRDefault="002E6AC9" w:rsidP="008536E3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E6AC9" w:rsidRPr="00493F8C" w14:paraId="161EBE88" w14:textId="77777777" w:rsidTr="008536E3">
        <w:tc>
          <w:tcPr>
            <w:tcW w:w="993" w:type="dxa"/>
            <w:shd w:val="clear" w:color="auto" w:fill="auto"/>
            <w:vAlign w:val="center"/>
          </w:tcPr>
          <w:p w14:paraId="5551127F" w14:textId="77777777" w:rsidR="002E6AC9" w:rsidRPr="00490DC0" w:rsidRDefault="002E6AC9" w:rsidP="008536E3">
            <w:pPr>
              <w:spacing w:before="120" w:after="120"/>
              <w:jc w:val="center"/>
            </w:pPr>
            <w:r w:rsidRPr="00171D26">
              <w:t>1</w:t>
            </w:r>
          </w:p>
        </w:tc>
        <w:tc>
          <w:tcPr>
            <w:tcW w:w="5244" w:type="dxa"/>
            <w:shd w:val="clear" w:color="auto" w:fill="auto"/>
          </w:tcPr>
          <w:p w14:paraId="223F6AB4" w14:textId="77777777" w:rsidR="002E6AC9" w:rsidRPr="00490DC0" w:rsidRDefault="002E6AC9" w:rsidP="008536E3">
            <w:pPr>
              <w:spacing w:before="40"/>
            </w:pPr>
            <w:r w:rsidRPr="00171D26">
              <w:t>ELEKTRO-MONTEX SP. Z O. O.</w:t>
            </w:r>
          </w:p>
          <w:p w14:paraId="75ED49B0" w14:textId="77777777" w:rsidR="002E6AC9" w:rsidRPr="00490DC0" w:rsidRDefault="002E6AC9" w:rsidP="008536E3">
            <w:r w:rsidRPr="00171D26">
              <w:t>Sobieskiego</w:t>
            </w:r>
            <w:r w:rsidRPr="00490DC0">
              <w:t xml:space="preserve"> </w:t>
            </w:r>
            <w:r w:rsidRPr="00171D26">
              <w:t>44a</w:t>
            </w:r>
            <w:r w:rsidRPr="00490DC0">
              <w:t xml:space="preserve"> </w:t>
            </w:r>
          </w:p>
          <w:p w14:paraId="2B30DE06" w14:textId="77777777" w:rsidR="002E6AC9" w:rsidRPr="00490DC0" w:rsidRDefault="002E6AC9" w:rsidP="008536E3">
            <w:pPr>
              <w:spacing w:after="40"/>
              <w:jc w:val="both"/>
            </w:pPr>
            <w:r w:rsidRPr="00171D26">
              <w:t>42-270</w:t>
            </w:r>
            <w:r w:rsidRPr="00490DC0">
              <w:t xml:space="preserve"> </w:t>
            </w:r>
            <w:r w:rsidRPr="00171D26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C2540A" w14:textId="77777777" w:rsidR="002E6AC9" w:rsidRPr="00490DC0" w:rsidRDefault="002E6AC9" w:rsidP="008536E3">
            <w:pPr>
              <w:spacing w:before="120" w:after="120"/>
              <w:jc w:val="both"/>
            </w:pPr>
            <w:r w:rsidRPr="00171D26">
              <w:t xml:space="preserve">  </w:t>
            </w:r>
            <w:r>
              <w:t xml:space="preserve">298 422,60 </w:t>
            </w:r>
            <w:r w:rsidRPr="00171D26">
              <w:t>zł</w:t>
            </w:r>
          </w:p>
        </w:tc>
      </w:tr>
      <w:tr w:rsidR="002E6AC9" w:rsidRPr="00493F8C" w14:paraId="542BF945" w14:textId="77777777" w:rsidTr="008536E3">
        <w:tc>
          <w:tcPr>
            <w:tcW w:w="993" w:type="dxa"/>
            <w:shd w:val="clear" w:color="auto" w:fill="auto"/>
            <w:vAlign w:val="center"/>
          </w:tcPr>
          <w:p w14:paraId="3480120B" w14:textId="77777777" w:rsidR="002E6AC9" w:rsidRPr="00490DC0" w:rsidRDefault="002E6AC9" w:rsidP="008536E3">
            <w:pPr>
              <w:spacing w:before="120" w:after="120"/>
              <w:jc w:val="center"/>
            </w:pPr>
            <w:r w:rsidRPr="00171D26">
              <w:t>2</w:t>
            </w:r>
          </w:p>
        </w:tc>
        <w:tc>
          <w:tcPr>
            <w:tcW w:w="5244" w:type="dxa"/>
            <w:shd w:val="clear" w:color="auto" w:fill="auto"/>
          </w:tcPr>
          <w:p w14:paraId="3040F109" w14:textId="77777777" w:rsidR="002E6AC9" w:rsidRPr="00490DC0" w:rsidRDefault="002E6AC9" w:rsidP="008536E3">
            <w:pPr>
              <w:spacing w:before="40"/>
            </w:pPr>
            <w:r w:rsidRPr="00171D26">
              <w:t>P.P.M. Elektro-Naft  Jan Niziołek</w:t>
            </w:r>
          </w:p>
          <w:p w14:paraId="466BB339" w14:textId="77777777" w:rsidR="002E6AC9" w:rsidRPr="00490DC0" w:rsidRDefault="002E6AC9" w:rsidP="008536E3">
            <w:r w:rsidRPr="00171D26">
              <w:t>Forteczna</w:t>
            </w:r>
            <w:r w:rsidRPr="00490DC0">
              <w:t xml:space="preserve"> </w:t>
            </w:r>
            <w:r w:rsidRPr="00171D26">
              <w:t>11</w:t>
            </w:r>
            <w:r w:rsidRPr="00490DC0">
              <w:t xml:space="preserve"> </w:t>
            </w:r>
          </w:p>
          <w:p w14:paraId="2CC75A17" w14:textId="77777777" w:rsidR="002E6AC9" w:rsidRPr="00490DC0" w:rsidRDefault="002E6AC9" w:rsidP="008536E3">
            <w:pPr>
              <w:spacing w:after="40"/>
              <w:jc w:val="both"/>
            </w:pPr>
            <w:r w:rsidRPr="00171D26">
              <w:t>30-437</w:t>
            </w:r>
            <w:r w:rsidRPr="00490DC0">
              <w:t xml:space="preserve"> </w:t>
            </w:r>
            <w:r w:rsidRPr="00171D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7E9A9" w14:textId="77777777" w:rsidR="002E6AC9" w:rsidRPr="00490DC0" w:rsidRDefault="002E6AC9" w:rsidP="008536E3">
            <w:pPr>
              <w:spacing w:before="120" w:after="120"/>
              <w:jc w:val="both"/>
            </w:pPr>
            <w:r w:rsidRPr="00171D26">
              <w:t xml:space="preserve">  </w:t>
            </w:r>
            <w:r>
              <w:t xml:space="preserve">262 877,22 </w:t>
            </w:r>
            <w:r w:rsidRPr="00171D26">
              <w:t>zł</w:t>
            </w:r>
          </w:p>
        </w:tc>
      </w:tr>
      <w:tr w:rsidR="002E6AC9" w:rsidRPr="00493F8C" w14:paraId="055260A8" w14:textId="77777777" w:rsidTr="008536E3">
        <w:tc>
          <w:tcPr>
            <w:tcW w:w="993" w:type="dxa"/>
            <w:shd w:val="clear" w:color="auto" w:fill="auto"/>
            <w:vAlign w:val="center"/>
          </w:tcPr>
          <w:p w14:paraId="3606B617" w14:textId="77777777" w:rsidR="002E6AC9" w:rsidRPr="00490DC0" w:rsidRDefault="002E6AC9" w:rsidP="008536E3">
            <w:pPr>
              <w:spacing w:before="120" w:after="120"/>
              <w:jc w:val="center"/>
            </w:pPr>
            <w:r w:rsidRPr="00171D26">
              <w:t>3</w:t>
            </w:r>
          </w:p>
        </w:tc>
        <w:tc>
          <w:tcPr>
            <w:tcW w:w="5244" w:type="dxa"/>
            <w:shd w:val="clear" w:color="auto" w:fill="auto"/>
          </w:tcPr>
          <w:p w14:paraId="3A846B05" w14:textId="77777777" w:rsidR="002E6AC9" w:rsidRPr="00490DC0" w:rsidRDefault="002E6AC9" w:rsidP="008536E3">
            <w:pPr>
              <w:spacing w:before="40"/>
            </w:pPr>
            <w:r w:rsidRPr="00171D26">
              <w:t>Firma Usługowo-Handlowa „ELEKTRYK” Bolesław Winiarski</w:t>
            </w:r>
          </w:p>
          <w:p w14:paraId="050A706B" w14:textId="77777777" w:rsidR="002E6AC9" w:rsidRPr="00490DC0" w:rsidRDefault="002E6AC9" w:rsidP="008536E3">
            <w:r w:rsidRPr="00171D26">
              <w:t>Męcina Wielka</w:t>
            </w:r>
            <w:r w:rsidRPr="00490DC0">
              <w:t xml:space="preserve"> </w:t>
            </w:r>
            <w:r w:rsidRPr="00171D26">
              <w:t>68</w:t>
            </w:r>
            <w:r w:rsidRPr="00490DC0">
              <w:t xml:space="preserve"> </w:t>
            </w:r>
          </w:p>
          <w:p w14:paraId="7C8764ED" w14:textId="77777777" w:rsidR="002E6AC9" w:rsidRPr="00490DC0" w:rsidRDefault="002E6AC9" w:rsidP="008536E3">
            <w:pPr>
              <w:spacing w:after="40"/>
              <w:jc w:val="both"/>
            </w:pPr>
            <w:r w:rsidRPr="00171D26">
              <w:t>38-307</w:t>
            </w:r>
            <w:r w:rsidRPr="00490DC0">
              <w:t xml:space="preserve"> </w:t>
            </w:r>
            <w:r w:rsidRPr="00171D26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37D0CE" w14:textId="77777777" w:rsidR="002E6AC9" w:rsidRPr="00490DC0" w:rsidRDefault="002E6AC9" w:rsidP="008536E3">
            <w:pPr>
              <w:spacing w:before="120" w:after="120"/>
              <w:jc w:val="both"/>
            </w:pPr>
            <w:r w:rsidRPr="00171D26">
              <w:t xml:space="preserve">  </w:t>
            </w:r>
            <w:r>
              <w:t xml:space="preserve">271 142,05 </w:t>
            </w:r>
            <w:r w:rsidRPr="00171D26">
              <w:t>zł</w:t>
            </w:r>
          </w:p>
        </w:tc>
      </w:tr>
      <w:tr w:rsidR="002E6AC9" w:rsidRPr="00493F8C" w14:paraId="4C202579" w14:textId="77777777" w:rsidTr="008536E3">
        <w:tc>
          <w:tcPr>
            <w:tcW w:w="993" w:type="dxa"/>
            <w:shd w:val="clear" w:color="auto" w:fill="auto"/>
            <w:vAlign w:val="center"/>
          </w:tcPr>
          <w:p w14:paraId="4452BD36" w14:textId="77777777" w:rsidR="002E6AC9" w:rsidRPr="00490DC0" w:rsidRDefault="002E6AC9" w:rsidP="008536E3">
            <w:pPr>
              <w:spacing w:before="120" w:after="120"/>
              <w:jc w:val="center"/>
            </w:pPr>
            <w:r w:rsidRPr="00171D26">
              <w:t>4</w:t>
            </w:r>
          </w:p>
        </w:tc>
        <w:tc>
          <w:tcPr>
            <w:tcW w:w="5244" w:type="dxa"/>
            <w:shd w:val="clear" w:color="auto" w:fill="auto"/>
          </w:tcPr>
          <w:p w14:paraId="35319297" w14:textId="77777777" w:rsidR="002E6AC9" w:rsidRPr="00490DC0" w:rsidRDefault="002E6AC9" w:rsidP="008536E3">
            <w:pPr>
              <w:spacing w:before="40"/>
            </w:pPr>
            <w:r w:rsidRPr="00171D26">
              <w:t>BDTS</w:t>
            </w:r>
            <w:r>
              <w:t xml:space="preserve"> Sp. z o.o.</w:t>
            </w:r>
          </w:p>
          <w:p w14:paraId="49D179C1" w14:textId="77777777" w:rsidR="002E6AC9" w:rsidRPr="00490DC0" w:rsidRDefault="002E6AC9" w:rsidP="008536E3">
            <w:r w:rsidRPr="00171D26">
              <w:t>Łężce</w:t>
            </w:r>
            <w:r w:rsidRPr="00490DC0">
              <w:t xml:space="preserve"> </w:t>
            </w:r>
            <w:r w:rsidRPr="00171D26">
              <w:t>6A</w:t>
            </w:r>
            <w:r w:rsidRPr="00490DC0">
              <w:t xml:space="preserve"> </w:t>
            </w:r>
          </w:p>
          <w:p w14:paraId="0438C539" w14:textId="77777777" w:rsidR="002E6AC9" w:rsidRPr="00490DC0" w:rsidRDefault="002E6AC9" w:rsidP="008536E3">
            <w:pPr>
              <w:spacing w:after="40"/>
              <w:jc w:val="both"/>
            </w:pPr>
            <w:r w:rsidRPr="00171D26">
              <w:t>30-614</w:t>
            </w:r>
            <w:r w:rsidRPr="00490DC0">
              <w:t xml:space="preserve"> </w:t>
            </w:r>
            <w:r w:rsidRPr="00171D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2C299" w14:textId="77777777" w:rsidR="002E6AC9" w:rsidRPr="00490DC0" w:rsidRDefault="002E6AC9" w:rsidP="008536E3">
            <w:pPr>
              <w:spacing w:before="120" w:after="120"/>
              <w:jc w:val="both"/>
            </w:pPr>
            <w:r w:rsidRPr="00171D26">
              <w:t xml:space="preserve"> </w:t>
            </w:r>
            <w:r>
              <w:t>227 577,92</w:t>
            </w:r>
            <w:r w:rsidRPr="00171D26">
              <w:t xml:space="preserve"> zł</w:t>
            </w:r>
          </w:p>
        </w:tc>
      </w:tr>
      <w:tr w:rsidR="002E6AC9" w:rsidRPr="00493F8C" w14:paraId="0801322F" w14:textId="77777777" w:rsidTr="008536E3">
        <w:tc>
          <w:tcPr>
            <w:tcW w:w="993" w:type="dxa"/>
            <w:shd w:val="clear" w:color="auto" w:fill="auto"/>
            <w:vAlign w:val="center"/>
          </w:tcPr>
          <w:p w14:paraId="084A6E26" w14:textId="77777777" w:rsidR="002E6AC9" w:rsidRPr="00490DC0" w:rsidRDefault="002E6AC9" w:rsidP="008536E3">
            <w:pPr>
              <w:spacing w:before="120" w:after="120"/>
              <w:jc w:val="center"/>
            </w:pPr>
            <w:r w:rsidRPr="00171D26">
              <w:t>5</w:t>
            </w:r>
          </w:p>
        </w:tc>
        <w:tc>
          <w:tcPr>
            <w:tcW w:w="5244" w:type="dxa"/>
            <w:shd w:val="clear" w:color="auto" w:fill="auto"/>
          </w:tcPr>
          <w:p w14:paraId="2A705D74" w14:textId="77777777" w:rsidR="002E6AC9" w:rsidRPr="00490DC0" w:rsidRDefault="002E6AC9" w:rsidP="008536E3">
            <w:pPr>
              <w:spacing w:before="40"/>
            </w:pPr>
            <w:r w:rsidRPr="00171D26">
              <w:t>ELEKTRO-MAX MOROŃSKI Spółka z ograniczoną odpowiedzialnością</w:t>
            </w:r>
          </w:p>
          <w:p w14:paraId="33BE0714" w14:textId="77777777" w:rsidR="002E6AC9" w:rsidRPr="00490DC0" w:rsidRDefault="002E6AC9" w:rsidP="008536E3">
            <w:proofErr w:type="spellStart"/>
            <w:r w:rsidRPr="00171D26">
              <w:t>Friedleina</w:t>
            </w:r>
            <w:proofErr w:type="spellEnd"/>
            <w:r w:rsidRPr="00490DC0">
              <w:t xml:space="preserve"> </w:t>
            </w:r>
            <w:r w:rsidRPr="00171D26">
              <w:t>4-6/215-216</w:t>
            </w:r>
            <w:r w:rsidRPr="00490DC0">
              <w:t xml:space="preserve"> </w:t>
            </w:r>
          </w:p>
          <w:p w14:paraId="1C225F3D" w14:textId="77777777" w:rsidR="002E6AC9" w:rsidRPr="00490DC0" w:rsidRDefault="002E6AC9" w:rsidP="008536E3">
            <w:pPr>
              <w:spacing w:after="40"/>
              <w:jc w:val="both"/>
            </w:pPr>
            <w:r w:rsidRPr="00171D26">
              <w:t>30-009</w:t>
            </w:r>
            <w:r w:rsidRPr="00490DC0">
              <w:t xml:space="preserve"> </w:t>
            </w:r>
            <w:r w:rsidRPr="00171D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AC59E2" w14:textId="77777777" w:rsidR="002E6AC9" w:rsidRPr="00490DC0" w:rsidRDefault="002E6AC9" w:rsidP="008536E3">
            <w:pPr>
              <w:spacing w:before="120" w:after="120"/>
              <w:jc w:val="both"/>
            </w:pPr>
            <w:r w:rsidRPr="00171D26">
              <w:t xml:space="preserve"> </w:t>
            </w:r>
            <w:r>
              <w:t>258 663,24</w:t>
            </w:r>
            <w:r w:rsidRPr="00171D26">
              <w:t xml:space="preserve"> zł</w:t>
            </w:r>
          </w:p>
        </w:tc>
      </w:tr>
      <w:tr w:rsidR="002E6AC9" w:rsidRPr="00493F8C" w14:paraId="06EF288D" w14:textId="77777777" w:rsidTr="008536E3">
        <w:tc>
          <w:tcPr>
            <w:tcW w:w="993" w:type="dxa"/>
            <w:shd w:val="clear" w:color="auto" w:fill="auto"/>
            <w:vAlign w:val="center"/>
          </w:tcPr>
          <w:p w14:paraId="30EEEAF3" w14:textId="77777777" w:rsidR="002E6AC9" w:rsidRPr="00490DC0" w:rsidRDefault="002E6AC9" w:rsidP="008536E3">
            <w:pPr>
              <w:spacing w:before="120" w:after="120"/>
              <w:jc w:val="center"/>
            </w:pPr>
            <w:r w:rsidRPr="00171D26">
              <w:t>6</w:t>
            </w:r>
          </w:p>
        </w:tc>
        <w:tc>
          <w:tcPr>
            <w:tcW w:w="5244" w:type="dxa"/>
            <w:shd w:val="clear" w:color="auto" w:fill="auto"/>
          </w:tcPr>
          <w:p w14:paraId="58B836C1" w14:textId="77777777" w:rsidR="002E6AC9" w:rsidRPr="00490DC0" w:rsidRDefault="002E6AC9" w:rsidP="008536E3">
            <w:pPr>
              <w:spacing w:before="40"/>
            </w:pPr>
            <w:r w:rsidRPr="00171D26">
              <w:t xml:space="preserve">Przedsiębiorstwo </w:t>
            </w:r>
            <w:proofErr w:type="spellStart"/>
            <w:r w:rsidRPr="00171D26">
              <w:t>Produkcyjno</w:t>
            </w:r>
            <w:proofErr w:type="spellEnd"/>
            <w:r w:rsidRPr="00171D26">
              <w:t xml:space="preserve"> Usługowe MONTEX Sp. z o.o.</w:t>
            </w:r>
          </w:p>
          <w:p w14:paraId="2E197915" w14:textId="77777777" w:rsidR="002E6AC9" w:rsidRPr="00490DC0" w:rsidRDefault="002E6AC9" w:rsidP="008536E3">
            <w:r w:rsidRPr="00171D26">
              <w:t>Racławicka</w:t>
            </w:r>
            <w:r w:rsidRPr="00490DC0">
              <w:t xml:space="preserve"> </w:t>
            </w:r>
            <w:r w:rsidRPr="00171D26">
              <w:t>56</w:t>
            </w:r>
            <w:r w:rsidRPr="00490DC0">
              <w:t xml:space="preserve"> </w:t>
            </w:r>
          </w:p>
          <w:p w14:paraId="2246F4D8" w14:textId="77777777" w:rsidR="002E6AC9" w:rsidRPr="00490DC0" w:rsidRDefault="002E6AC9" w:rsidP="008536E3">
            <w:pPr>
              <w:spacing w:after="40"/>
              <w:jc w:val="both"/>
            </w:pPr>
            <w:r w:rsidRPr="00171D26">
              <w:t>30-017</w:t>
            </w:r>
            <w:r w:rsidRPr="00490DC0">
              <w:t xml:space="preserve"> </w:t>
            </w:r>
            <w:r w:rsidRPr="00171D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BD09F" w14:textId="77777777" w:rsidR="002E6AC9" w:rsidRPr="00490DC0" w:rsidRDefault="002E6AC9" w:rsidP="008536E3">
            <w:pPr>
              <w:spacing w:before="120" w:after="120"/>
              <w:jc w:val="both"/>
            </w:pPr>
            <w:r w:rsidRPr="00171D26">
              <w:t xml:space="preserve"> </w:t>
            </w:r>
            <w:r>
              <w:t>277 980,00</w:t>
            </w:r>
            <w:r w:rsidRPr="00171D26">
              <w:t xml:space="preserve"> zł</w:t>
            </w:r>
          </w:p>
        </w:tc>
      </w:tr>
    </w:tbl>
    <w:p w14:paraId="1FF352F6" w14:textId="77777777" w:rsidR="002E6AC9" w:rsidRDefault="002E6AC9" w:rsidP="002E6AC9">
      <w:pPr>
        <w:spacing w:before="120" w:after="120"/>
        <w:jc w:val="both"/>
        <w:rPr>
          <w:sz w:val="24"/>
        </w:rPr>
      </w:pPr>
    </w:p>
    <w:p w14:paraId="54C26183" w14:textId="77777777" w:rsidR="002E6AC9" w:rsidRDefault="002E6AC9" w:rsidP="002E6AC9"/>
    <w:p w14:paraId="47D3A0F9" w14:textId="457A4BB1" w:rsidR="00C236D3" w:rsidRPr="002E6AC9" w:rsidRDefault="00C236D3" w:rsidP="002E6AC9"/>
    <w:sectPr w:rsidR="00C236D3" w:rsidRPr="002E6A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E4A76" w14:textId="77777777" w:rsidR="004F6D2F" w:rsidRDefault="004F6D2F">
      <w:r>
        <w:separator/>
      </w:r>
    </w:p>
  </w:endnote>
  <w:endnote w:type="continuationSeparator" w:id="0">
    <w:p w14:paraId="43868927" w14:textId="77777777" w:rsidR="004F6D2F" w:rsidRDefault="004F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44E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7CA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175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FECB8C">
        <v:line id="_x0000_s1025" style="position:absolute;left:0;text-align:left;z-index:251657728" from="-3.85pt,8.7pt" to="455.15pt,8.7pt"/>
      </w:pict>
    </w:r>
  </w:p>
  <w:p w14:paraId="5D3401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34C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9131A8" w14:textId="77777777" w:rsidR="009F189D" w:rsidRDefault="009F189D">
    <w:pPr>
      <w:pStyle w:val="Stopka"/>
      <w:tabs>
        <w:tab w:val="clear" w:pos="4536"/>
      </w:tabs>
      <w:jc w:val="center"/>
    </w:pPr>
  </w:p>
  <w:p w14:paraId="652ABD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6BC18" w14:textId="77777777" w:rsidR="004F6D2F" w:rsidRDefault="004F6D2F">
      <w:r>
        <w:separator/>
      </w:r>
    </w:p>
  </w:footnote>
  <w:footnote w:type="continuationSeparator" w:id="0">
    <w:p w14:paraId="6FA74590" w14:textId="77777777" w:rsidR="004F6D2F" w:rsidRDefault="004F6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1712" w14:textId="77777777" w:rsidR="00D60976" w:rsidRDefault="00D60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4C249" w14:textId="77777777" w:rsidR="00D60976" w:rsidRDefault="00D60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4459" w14:textId="77777777" w:rsidR="00D60976" w:rsidRDefault="00D609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D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6AC9"/>
    <w:rsid w:val="003B6B36"/>
    <w:rsid w:val="003D72FD"/>
    <w:rsid w:val="003F57CD"/>
    <w:rsid w:val="00411B64"/>
    <w:rsid w:val="00423179"/>
    <w:rsid w:val="00490DC0"/>
    <w:rsid w:val="00493F8C"/>
    <w:rsid w:val="004C7E9B"/>
    <w:rsid w:val="004F6D2F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097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14ADE"/>
  <w15:chartTrackingRefBased/>
  <w15:docId w15:val="{15947C49-8DA4-4E75-89D3-4B203A7A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E6AC9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2021-12-23T12:05:00Z</dcterms:created>
  <dcterms:modified xsi:type="dcterms:W3CDTF">2021-12-23T12:06:00Z</dcterms:modified>
</cp:coreProperties>
</file>