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2C1A" w:rsidRDefault="002A607E" w:rsidP="002A607E">
      <w:pPr>
        <w:pStyle w:val="pkt"/>
        <w:ind w:left="0" w:firstLine="0"/>
        <w:jc w:val="right"/>
        <w:rPr>
          <w:noProof/>
        </w:rPr>
      </w:pPr>
      <w:r>
        <w:t>Zał. 5</w:t>
      </w:r>
      <w:r w:rsidR="00722C1A" w:rsidRPr="008D10EB">
        <w:tab/>
      </w:r>
      <w:r w:rsidR="00722C1A" w:rsidRPr="008D10EB">
        <w:tab/>
      </w:r>
    </w:p>
    <w:p w:rsidR="00722C1A" w:rsidRPr="00722C1A" w:rsidRDefault="00722C1A" w:rsidP="00722C1A">
      <w:pPr>
        <w:pStyle w:val="pkt"/>
        <w:ind w:left="0" w:firstLine="0"/>
        <w:jc w:val="center"/>
        <w:rPr>
          <w:b/>
          <w:color w:val="000000"/>
        </w:rPr>
      </w:pPr>
      <w:bookmarkStart w:id="0" w:name="_GoBack"/>
      <w:bookmarkEnd w:id="0"/>
    </w:p>
    <w:p w:rsidR="00722C1A" w:rsidRDefault="00722C1A" w:rsidP="00722C1A">
      <w:pPr>
        <w:tabs>
          <w:tab w:val="left" w:pos="694"/>
          <w:tab w:val="right" w:pos="9000"/>
        </w:tabs>
      </w:pPr>
    </w:p>
    <w:p w:rsidR="00722C1A" w:rsidRDefault="00722C1A" w:rsidP="00722C1A">
      <w:pPr>
        <w:tabs>
          <w:tab w:val="left" w:pos="694"/>
          <w:tab w:val="right" w:pos="9000"/>
        </w:tabs>
        <w:rPr>
          <w:b/>
          <w:sz w:val="24"/>
          <w:szCs w:val="24"/>
        </w:rPr>
      </w:pPr>
    </w:p>
    <w:p w:rsidR="00722C1A" w:rsidRPr="008D10EB" w:rsidRDefault="00C0367F" w:rsidP="00722C1A">
      <w:pPr>
        <w:tabs>
          <w:tab w:val="left" w:pos="694"/>
          <w:tab w:val="right" w:pos="9000"/>
        </w:tabs>
        <w:jc w:val="right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2C1A" w:rsidRDefault="00722C1A" w:rsidP="00722C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:rsidR="00722C1A" w:rsidRDefault="00722C1A" w:rsidP="00722C1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 xml:space="preserve">WYKAZ OSÓB </w:t>
      </w:r>
    </w:p>
    <w:p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>wyznaczonych do realizacji zamówienia</w:t>
      </w:r>
    </w:p>
    <w:p w:rsidR="00722C1A" w:rsidRPr="008D10EB" w:rsidRDefault="00722C1A" w:rsidP="00722C1A">
      <w:pPr>
        <w:tabs>
          <w:tab w:val="right" w:pos="9000"/>
        </w:tabs>
        <w:rPr>
          <w:b/>
          <w:sz w:val="32"/>
        </w:rPr>
      </w:pPr>
    </w:p>
    <w:p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>NAZWA WYKONAWCY: ………………………………………………………….</w:t>
      </w:r>
    </w:p>
    <w:p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 xml:space="preserve">ADRES:…………………………………………………………………………. </w:t>
      </w:r>
    </w:p>
    <w:p w:rsidR="00722C1A" w:rsidRPr="00C0367F" w:rsidRDefault="00722C1A" w:rsidP="00C0367F">
      <w:pPr>
        <w:tabs>
          <w:tab w:val="left" w:pos="0"/>
        </w:tabs>
        <w:jc w:val="both"/>
        <w:rPr>
          <w:b/>
        </w:rPr>
      </w:pPr>
      <w:r w:rsidRPr="008D10EB">
        <w:t>Przedmiot postepowania:</w:t>
      </w:r>
      <w:r w:rsidRPr="008D10EB">
        <w:rPr>
          <w:b/>
        </w:rPr>
        <w:t xml:space="preserve"> </w:t>
      </w:r>
      <w:r w:rsidR="00C0367F" w:rsidRPr="00C0367F">
        <w:rPr>
          <w:b/>
        </w:rPr>
        <w:t>Usługa zorganizowania i przeprowadzenia certyfikowanych szkoleń z obszaru inżynierii produkcji SPC, DOE i RA dla 5 nauczycieli akademickich AGH - KC-zp.272-720/21</w:t>
      </w:r>
    </w:p>
    <w:p w:rsidR="00722C1A" w:rsidRPr="008D10EB" w:rsidRDefault="00722C1A" w:rsidP="00722C1A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722C1A" w:rsidRPr="008D10EB" w:rsidTr="00271BD1">
        <w:trPr>
          <w:trHeight w:val="210"/>
        </w:trPr>
        <w:tc>
          <w:tcPr>
            <w:tcW w:w="1701" w:type="dxa"/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722C1A" w:rsidRPr="008D10EB" w:rsidRDefault="00C0367F" w:rsidP="00271BD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8.1.4 S</w:t>
            </w:r>
            <w:r w:rsidR="00722C1A" w:rsidRPr="008D10EB">
              <w:rPr>
                <w:b/>
                <w:color w:val="000000"/>
                <w:sz w:val="22"/>
                <w:szCs w:val="22"/>
              </w:rPr>
              <w:t>WZ</w:t>
            </w:r>
          </w:p>
        </w:tc>
        <w:tc>
          <w:tcPr>
            <w:tcW w:w="2410" w:type="dxa"/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Informacja o podstawie do dysponowania osobą</w:t>
            </w:r>
            <w:r w:rsidRPr="008D10EB">
              <w:rPr>
                <w:b/>
                <w:color w:val="000000"/>
              </w:rPr>
              <w:footnoteReference w:id="1"/>
            </w:r>
            <w:r w:rsidRPr="008D10EB">
              <w:rPr>
                <w:b/>
                <w:color w:val="000000"/>
              </w:rPr>
              <w:t>*</w:t>
            </w:r>
          </w:p>
        </w:tc>
      </w:tr>
      <w:tr w:rsidR="00722C1A" w:rsidRPr="008D10EB" w:rsidTr="00271BD1">
        <w:trPr>
          <w:trHeight w:val="1286"/>
        </w:trPr>
        <w:tc>
          <w:tcPr>
            <w:tcW w:w="1701" w:type="dxa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C0367F" w:rsidRDefault="00C0367F" w:rsidP="00271BD1">
            <w:pPr>
              <w:tabs>
                <w:tab w:val="left" w:pos="0"/>
              </w:tabs>
              <w:jc w:val="both"/>
            </w:pPr>
            <w:r>
              <w:t xml:space="preserve">Posiada </w:t>
            </w:r>
          </w:p>
          <w:p w:rsidR="00722C1A" w:rsidRDefault="00C0367F" w:rsidP="00C0367F">
            <w:pPr>
              <w:numPr>
                <w:ilvl w:val="0"/>
                <w:numId w:val="2"/>
              </w:numPr>
              <w:tabs>
                <w:tab w:val="left" w:pos="0"/>
              </w:tabs>
              <w:jc w:val="both"/>
            </w:pPr>
            <w:r>
              <w:t>…….. lat doświadczenia w  prowadzeniu szkoleń SPC</w:t>
            </w:r>
          </w:p>
          <w:p w:rsidR="00C0367F" w:rsidRDefault="00C0367F" w:rsidP="00C0367F">
            <w:pPr>
              <w:numPr>
                <w:ilvl w:val="0"/>
                <w:numId w:val="2"/>
              </w:numPr>
              <w:tabs>
                <w:tab w:val="left" w:pos="0"/>
              </w:tabs>
              <w:jc w:val="both"/>
            </w:pPr>
            <w:r>
              <w:t>…….. lat doświadczenia w prowadzeniu szkoleń DOE</w:t>
            </w:r>
          </w:p>
          <w:p w:rsidR="00C0367F" w:rsidRDefault="00C0367F" w:rsidP="00C0367F">
            <w:pPr>
              <w:numPr>
                <w:ilvl w:val="0"/>
                <w:numId w:val="2"/>
              </w:numPr>
              <w:tabs>
                <w:tab w:val="left" w:pos="0"/>
              </w:tabs>
              <w:jc w:val="both"/>
            </w:pPr>
            <w:r>
              <w:t>……...lat doświadczenia w prowadzeniu szkoleń RA</w:t>
            </w:r>
          </w:p>
          <w:p w:rsidR="00C0367F" w:rsidRPr="008D10EB" w:rsidRDefault="00C0367F" w:rsidP="00C0367F">
            <w:pPr>
              <w:numPr>
                <w:ilvl w:val="0"/>
                <w:numId w:val="2"/>
              </w:numPr>
              <w:tabs>
                <w:tab w:val="left" w:pos="0"/>
              </w:tabs>
              <w:jc w:val="both"/>
            </w:pPr>
            <w:r>
              <w:t xml:space="preserve">certyfikat Master Black Belt </w:t>
            </w:r>
            <w:r w:rsidRPr="00C0367F">
              <w:rPr>
                <w:b/>
              </w:rPr>
              <w:t>TAK/NIE</w:t>
            </w:r>
          </w:p>
        </w:tc>
        <w:tc>
          <w:tcPr>
            <w:tcW w:w="2410" w:type="dxa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8D10EB">
              <w:rPr>
                <w:color w:val="000000"/>
              </w:rPr>
              <w:t xml:space="preserve">  ……………………………</w:t>
            </w:r>
          </w:p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8D10EB">
              <w:rPr>
                <w:i/>
                <w:color w:val="000000"/>
              </w:rPr>
              <w:t>(podać podstawę dysponowania)</w:t>
            </w:r>
          </w:p>
        </w:tc>
      </w:tr>
    </w:tbl>
    <w:p w:rsidR="00722C1A" w:rsidRPr="008D10EB" w:rsidRDefault="00722C1A" w:rsidP="00722C1A">
      <w:pPr>
        <w:spacing w:line="360" w:lineRule="auto"/>
        <w:jc w:val="both"/>
      </w:pPr>
    </w:p>
    <w:p w:rsidR="00722C1A" w:rsidRPr="008D10EB" w:rsidRDefault="00722C1A" w:rsidP="00722C1A">
      <w:pPr>
        <w:spacing w:line="360" w:lineRule="auto"/>
        <w:jc w:val="both"/>
      </w:pPr>
    </w:p>
    <w:p w:rsidR="00722C1A" w:rsidRPr="008D10EB" w:rsidRDefault="00722C1A" w:rsidP="00722C1A">
      <w:pPr>
        <w:jc w:val="both"/>
        <w:rPr>
          <w:b/>
          <w:color w:val="FF0000"/>
        </w:rPr>
      </w:pPr>
      <w:r w:rsidRPr="008D10EB">
        <w:rPr>
          <w:b/>
          <w:color w:val="FF0000"/>
        </w:rPr>
        <w:t>Dokument należy sporządzić w postaci elektronicznej i podpisać kwalifikowanym podpisem elektronicznym.</w:t>
      </w:r>
    </w:p>
    <w:p w:rsidR="00722C1A" w:rsidRPr="008D10EB" w:rsidRDefault="00722C1A" w:rsidP="00722C1A">
      <w:pPr>
        <w:rPr>
          <w:sz w:val="16"/>
          <w:szCs w:val="16"/>
        </w:rPr>
      </w:pPr>
    </w:p>
    <w:p w:rsidR="00722C1A" w:rsidRPr="008D10EB" w:rsidRDefault="00722C1A" w:rsidP="00722C1A">
      <w:pPr>
        <w:rPr>
          <w:sz w:val="16"/>
          <w:szCs w:val="16"/>
        </w:rPr>
      </w:pPr>
    </w:p>
    <w:p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t>*NIEPOTRZEBNE SKREŚLIĆ</w:t>
      </w:r>
    </w:p>
    <w:p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footnoteRef/>
      </w:r>
      <w:r w:rsidRPr="008D10EB">
        <w:rPr>
          <w:sz w:val="16"/>
          <w:szCs w:val="16"/>
        </w:rPr>
        <w:t xml:space="preserve">* Należy podać podstawę do dysponowania osobami wskazanymi w wykazie, </w:t>
      </w:r>
      <w:r w:rsidRPr="008D10EB">
        <w:rPr>
          <w:sz w:val="16"/>
          <w:szCs w:val="16"/>
          <w:u w:val="single"/>
        </w:rPr>
        <w:t>np. umowa o pracę, umowa zlecenie, osobiste świadczenie usługi</w:t>
      </w:r>
      <w:r w:rsidRPr="008D10EB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F55B12" w:rsidRPr="00722C1A" w:rsidRDefault="00F55B12" w:rsidP="00722C1A"/>
    <w:sectPr w:rsidR="00F55B12" w:rsidRPr="00722C1A"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5F67" w:rsidRDefault="00F05F67">
      <w:r>
        <w:separator/>
      </w:r>
    </w:p>
  </w:endnote>
  <w:endnote w:type="continuationSeparator" w:id="0">
    <w:p w:rsidR="00F05F67" w:rsidRDefault="00F05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5F67" w:rsidRDefault="00F05F67">
      <w:r>
        <w:separator/>
      </w:r>
    </w:p>
  </w:footnote>
  <w:footnote w:type="continuationSeparator" w:id="0">
    <w:p w:rsidR="00F05F67" w:rsidRDefault="00F05F67">
      <w:r>
        <w:continuationSeparator/>
      </w:r>
    </w:p>
  </w:footnote>
  <w:footnote w:id="1">
    <w:p w:rsidR="00722C1A" w:rsidRPr="00E60B5C" w:rsidRDefault="00722C1A" w:rsidP="00722C1A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3A1BC3"/>
    <w:multiLevelType w:val="hybridMultilevel"/>
    <w:tmpl w:val="7AFA4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25897"/>
    <w:multiLevelType w:val="hybridMultilevel"/>
    <w:tmpl w:val="E8F834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063"/>
    <w:rsid w:val="00081063"/>
    <w:rsid w:val="00090F82"/>
    <w:rsid w:val="002328A0"/>
    <w:rsid w:val="002A607E"/>
    <w:rsid w:val="002A7F51"/>
    <w:rsid w:val="00360756"/>
    <w:rsid w:val="00416A70"/>
    <w:rsid w:val="00527F15"/>
    <w:rsid w:val="00722C1A"/>
    <w:rsid w:val="008539D0"/>
    <w:rsid w:val="008E4A55"/>
    <w:rsid w:val="008E66F9"/>
    <w:rsid w:val="009E4F5D"/>
    <w:rsid w:val="00B33027"/>
    <w:rsid w:val="00C0367F"/>
    <w:rsid w:val="00C303B2"/>
    <w:rsid w:val="00F04CB8"/>
    <w:rsid w:val="00F05F67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5D1B64"/>
  <w15:chartTrackingRefBased/>
  <w15:docId w15:val="{FA65C610-C548-43C8-B242-227DF1235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2C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16A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A70"/>
  </w:style>
  <w:style w:type="paragraph" w:styleId="Tekstprzypisudolnego">
    <w:name w:val="footnote text"/>
    <w:basedOn w:val="Normalny"/>
    <w:link w:val="TekstprzypisudolnegoZnak"/>
    <w:semiHidden/>
    <w:rsid w:val="00722C1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22C1A"/>
  </w:style>
  <w:style w:type="paragraph" w:customStyle="1" w:styleId="pkt">
    <w:name w:val="pkt"/>
    <w:basedOn w:val="Normalny"/>
    <w:rsid w:val="00722C1A"/>
    <w:pPr>
      <w:suppressAutoHyphens/>
      <w:autoSpaceDN w:val="0"/>
      <w:spacing w:before="60" w:after="60"/>
      <w:ind w:left="851" w:hanging="295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207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Małgorzata Waligórska</cp:lastModifiedBy>
  <cp:revision>4</cp:revision>
  <cp:lastPrinted>1899-12-31T23:00:00Z</cp:lastPrinted>
  <dcterms:created xsi:type="dcterms:W3CDTF">2021-12-21T09:34:00Z</dcterms:created>
  <dcterms:modified xsi:type="dcterms:W3CDTF">2021-12-23T09:27:00Z</dcterms:modified>
</cp:coreProperties>
</file>