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F9267B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F9267B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4F7C8EC8" w:rsidR="005A4CE4" w:rsidRPr="00D52EEE" w:rsidRDefault="005A4CE4" w:rsidP="00402B21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bookmarkStart w:id="0" w:name="_Hlk89685816"/>
      <w:r w:rsidR="00EA07EB" w:rsidRPr="00EA07EB">
        <w:rPr>
          <w:rFonts w:ascii="Arial" w:eastAsia="Times New Roman" w:hAnsi="Arial" w:cs="Arial"/>
          <w:b/>
          <w:sz w:val="20"/>
          <w:szCs w:val="20"/>
          <w:lang w:eastAsia="pl-PL"/>
        </w:rPr>
        <w:t>Dostawa kompaktowego układu do nanoszenia cienkich warstw metodą magnetronową DC- KC-zp.272-757/21</w:t>
      </w:r>
      <w:bookmarkEnd w:id="0"/>
      <w:r w:rsidR="00EA07E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bookmarkStart w:id="1" w:name="_GoBack"/>
      <w:bookmarkEnd w:id="1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56EB280C" w14:textId="77777777" w:rsidR="00402B21" w:rsidRPr="00A529B6" w:rsidRDefault="00402B21" w:rsidP="00236F4F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166C419C" w14:textId="57504E61" w:rsidR="00402B21" w:rsidRPr="00A529B6" w:rsidRDefault="00402B21" w:rsidP="00236F4F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572A9B99" w14:textId="77777777" w:rsidR="00402B21" w:rsidRPr="00A529B6" w:rsidRDefault="00402B21" w:rsidP="00236F4F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18A01F1E" w14:textId="6CF9E6F7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…………………………………………………..</w:t>
      </w:r>
      <w:r w:rsidRPr="00A529B6">
        <w:rPr>
          <w:rFonts w:eastAsia="Times New Roman" w:cs="Calibri"/>
          <w:lang w:eastAsia="pl-PL"/>
        </w:rPr>
        <w:t>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51D66FE7" w14:textId="13443DFC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</w:t>
      </w:r>
      <w:r w:rsidRPr="00A529B6">
        <w:rPr>
          <w:rFonts w:eastAsia="Times New Roman" w:cs="Calibri"/>
          <w:lang w:eastAsia="pl-PL"/>
        </w:rPr>
        <w:t>……..</w:t>
      </w:r>
    </w:p>
    <w:p w14:paraId="2A8FDEFD" w14:textId="77777777" w:rsidR="00402B21" w:rsidRPr="00A529B6" w:rsidRDefault="00402B21" w:rsidP="00402B21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6C6A633A" w14:textId="77777777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C65836" w14:textId="77777777" w:rsidR="00402B21" w:rsidRPr="00A529B6" w:rsidRDefault="00402B21" w:rsidP="00402B2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132EA95" w14:textId="77777777" w:rsidR="00402B21" w:rsidRPr="00A529B6" w:rsidRDefault="00402B21" w:rsidP="00402B21">
      <w:pPr>
        <w:tabs>
          <w:tab w:val="left" w:pos="0"/>
        </w:tabs>
        <w:spacing w:after="0" w:line="240" w:lineRule="auto"/>
        <w:ind w:left="425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395E1D3D" w14:textId="77777777" w:rsidR="00402B21" w:rsidRPr="00A529B6" w:rsidRDefault="00402B21" w:rsidP="00402B21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sectPr w:rsidR="00402B21" w:rsidRPr="00A529B6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48C9F8" w14:textId="77777777" w:rsidR="00B736D7" w:rsidRDefault="00B736D7" w:rsidP="0038231F">
      <w:pPr>
        <w:spacing w:after="0" w:line="240" w:lineRule="auto"/>
      </w:pPr>
      <w:r>
        <w:separator/>
      </w:r>
    </w:p>
  </w:endnote>
  <w:endnote w:type="continuationSeparator" w:id="0">
    <w:p w14:paraId="3A348842" w14:textId="77777777" w:rsidR="00B736D7" w:rsidRDefault="00B736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89ED94" w14:textId="77777777" w:rsidR="00B736D7" w:rsidRDefault="00B736D7" w:rsidP="0038231F">
      <w:pPr>
        <w:spacing w:after="0" w:line="240" w:lineRule="auto"/>
      </w:pPr>
      <w:r>
        <w:separator/>
      </w:r>
    </w:p>
  </w:footnote>
  <w:footnote w:type="continuationSeparator" w:id="0">
    <w:p w14:paraId="250A0716" w14:textId="77777777" w:rsidR="00B736D7" w:rsidRDefault="00B736D7" w:rsidP="0038231F">
      <w:pPr>
        <w:spacing w:after="0" w:line="240" w:lineRule="auto"/>
      </w:pPr>
      <w:r>
        <w:continuationSeparator/>
      </w:r>
    </w:p>
  </w:footnote>
  <w:footnote w:id="1">
    <w:p w14:paraId="746F2FDD" w14:textId="77777777" w:rsidR="00402B21" w:rsidRPr="0024624C" w:rsidRDefault="00402B21" w:rsidP="00402B2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688C1623" w14:textId="77777777" w:rsidR="00402B21" w:rsidRPr="008D4C56" w:rsidRDefault="00402B21" w:rsidP="00402B21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3C453" w14:textId="35B03765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433CE"/>
    <w:rsid w:val="000464ED"/>
    <w:rsid w:val="00073C3D"/>
    <w:rsid w:val="000805B5"/>
    <w:rsid w:val="000809B6"/>
    <w:rsid w:val="00083F86"/>
    <w:rsid w:val="00091A4B"/>
    <w:rsid w:val="000A2748"/>
    <w:rsid w:val="000B1025"/>
    <w:rsid w:val="000B54D1"/>
    <w:rsid w:val="000C021E"/>
    <w:rsid w:val="000C18AF"/>
    <w:rsid w:val="000D6F17"/>
    <w:rsid w:val="000D73C4"/>
    <w:rsid w:val="000E4D37"/>
    <w:rsid w:val="00100A9F"/>
    <w:rsid w:val="001671C2"/>
    <w:rsid w:val="001902D2"/>
    <w:rsid w:val="001B2F8D"/>
    <w:rsid w:val="001C6945"/>
    <w:rsid w:val="001D4C69"/>
    <w:rsid w:val="001F027E"/>
    <w:rsid w:val="00203A40"/>
    <w:rsid w:val="002168A8"/>
    <w:rsid w:val="00233D70"/>
    <w:rsid w:val="00236F4F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02B2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9796B"/>
    <w:rsid w:val="005A4CE4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F0034"/>
    <w:rsid w:val="006F3D32"/>
    <w:rsid w:val="007118F0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2FDF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E65CF"/>
    <w:rsid w:val="008F3B4E"/>
    <w:rsid w:val="0091264E"/>
    <w:rsid w:val="009301A2"/>
    <w:rsid w:val="00942135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736D7"/>
    <w:rsid w:val="00B8005E"/>
    <w:rsid w:val="00B90E42"/>
    <w:rsid w:val="00BB03EB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954F6"/>
    <w:rsid w:val="00CD0851"/>
    <w:rsid w:val="00CE1792"/>
    <w:rsid w:val="00D23F3D"/>
    <w:rsid w:val="00D34D9A"/>
    <w:rsid w:val="00D409DE"/>
    <w:rsid w:val="00D42C9B"/>
    <w:rsid w:val="00D531D5"/>
    <w:rsid w:val="00D64F9E"/>
    <w:rsid w:val="00D73836"/>
    <w:rsid w:val="00D7532C"/>
    <w:rsid w:val="00DA6EC7"/>
    <w:rsid w:val="00DC0590"/>
    <w:rsid w:val="00DD146A"/>
    <w:rsid w:val="00DD3E9D"/>
    <w:rsid w:val="00DD462A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A07EB"/>
    <w:rsid w:val="00EB0FAB"/>
    <w:rsid w:val="00EB7CDE"/>
    <w:rsid w:val="00ED6472"/>
    <w:rsid w:val="00EE1FBF"/>
    <w:rsid w:val="00EF74CA"/>
    <w:rsid w:val="00F04280"/>
    <w:rsid w:val="00F365F2"/>
    <w:rsid w:val="00F43919"/>
    <w:rsid w:val="00F66810"/>
    <w:rsid w:val="00F8042D"/>
    <w:rsid w:val="00F9267B"/>
    <w:rsid w:val="00FB6F81"/>
    <w:rsid w:val="00FB7753"/>
    <w:rsid w:val="00FC0317"/>
    <w:rsid w:val="00FE1A06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25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0D451-2976-4643-8338-B785B2EE7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Jolanta Oleksy</cp:lastModifiedBy>
  <cp:revision>3</cp:revision>
  <cp:lastPrinted>2021-04-21T06:48:00Z</cp:lastPrinted>
  <dcterms:created xsi:type="dcterms:W3CDTF">2021-12-29T12:23:00Z</dcterms:created>
  <dcterms:modified xsi:type="dcterms:W3CDTF">2021-12-29T12:53:00Z</dcterms:modified>
</cp:coreProperties>
</file>