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20F37FB" w14:textId="77777777" w:rsidR="00CF6409" w:rsidRDefault="00CF6409" w:rsidP="006147BA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4C9CFD3A" w:rsidR="000B2DD7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6147BA" w:rsidRPr="006147BA">
        <w:rPr>
          <w:b/>
        </w:rPr>
        <w:t>przeprowadzenie certyfikowanych szkoleń z zakresu badań wizualnych VT oraz badań penetracyjnych PT - KC-zp.272-738/21.</w:t>
      </w:r>
    </w:p>
    <w:p w14:paraId="3DAB8A17" w14:textId="1947F816" w:rsidR="006147BA" w:rsidRDefault="006147BA" w:rsidP="00BF7F00">
      <w:pPr>
        <w:tabs>
          <w:tab w:val="left" w:pos="0"/>
        </w:tabs>
        <w:jc w:val="both"/>
        <w:rPr>
          <w:b/>
          <w:color w:val="000000"/>
        </w:rPr>
      </w:pPr>
    </w:p>
    <w:p w14:paraId="79051FC8" w14:textId="272DA0BD" w:rsidR="006147BA" w:rsidRPr="00AA36AA" w:rsidRDefault="006147BA" w:rsidP="00BF7F00">
      <w:pPr>
        <w:tabs>
          <w:tab w:val="left" w:pos="0"/>
        </w:tabs>
        <w:jc w:val="both"/>
        <w:rPr>
          <w:b/>
          <w:color w:val="000000"/>
        </w:rPr>
      </w:pPr>
      <w:r w:rsidRPr="006147BA">
        <w:rPr>
          <w:b/>
          <w:color w:val="000000"/>
          <w:highlight w:val="green"/>
        </w:rPr>
        <w:t>ZAD. NR 1</w:t>
      </w:r>
      <w:r>
        <w:rPr>
          <w:b/>
          <w:color w:val="000000"/>
        </w:rPr>
        <w:t xml:space="preserve">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5"/>
        <w:gridCol w:w="5036"/>
        <w:gridCol w:w="2410"/>
      </w:tblGrid>
      <w:tr w:rsidR="00987E4B" w:rsidRPr="001D740A" w14:paraId="516C0708" w14:textId="77777777" w:rsidTr="006147BA">
        <w:trPr>
          <w:trHeight w:val="210"/>
        </w:trPr>
        <w:tc>
          <w:tcPr>
            <w:tcW w:w="2405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036" w:type="dxa"/>
            <w:tcBorders>
              <w:bottom w:val="nil"/>
            </w:tcBorders>
            <w:vAlign w:val="center"/>
          </w:tcPr>
          <w:p w14:paraId="0AB6D083" w14:textId="5CDEDC1F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0471DA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6147BA">
        <w:trPr>
          <w:trHeight w:val="1286"/>
        </w:trPr>
        <w:tc>
          <w:tcPr>
            <w:tcW w:w="2405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036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1E3BB6D2" w14:textId="20970606" w:rsidR="00A84472" w:rsidRDefault="006147BA" w:rsidP="00A84472">
            <w:pPr>
              <w:tabs>
                <w:tab w:val="left" w:pos="0"/>
              </w:tabs>
              <w:jc w:val="both"/>
            </w:pPr>
            <w:r w:rsidRPr="006147BA">
              <w:t>w okresie ostatnich 3 lat przed terminem składania ofert przeprowadził</w:t>
            </w:r>
            <w:r>
              <w:t>/ła</w:t>
            </w:r>
            <w:r w:rsidRPr="006147BA">
              <w:t xml:space="preserve"> co najmniej </w:t>
            </w:r>
            <w:r w:rsidR="006C0596">
              <w:t>3</w:t>
            </w:r>
            <w:r w:rsidRPr="006147BA">
              <w:t xml:space="preserve"> (</w:t>
            </w:r>
            <w:r w:rsidR="006C0596">
              <w:t>trzy</w:t>
            </w:r>
            <w:r w:rsidRPr="006147BA">
              <w:t>)  szkolenia z zakresu badań wizualnych VT</w:t>
            </w:r>
            <w:r>
              <w:t xml:space="preserve"> - </w:t>
            </w:r>
            <w:r w:rsidR="00A84472" w:rsidRPr="00431178">
              <w:rPr>
                <w:highlight w:val="yellow"/>
              </w:rPr>
              <w:t>TAK/NIE*</w:t>
            </w:r>
          </w:p>
          <w:p w14:paraId="37F4DA06" w14:textId="0E5BEDE2" w:rsidR="00987E4B" w:rsidRPr="00431178" w:rsidRDefault="00987E4B" w:rsidP="006147BA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05A9D096" w14:textId="3D795247" w:rsidR="006147BA" w:rsidRPr="00AA36AA" w:rsidRDefault="006147BA" w:rsidP="006147BA">
      <w:pPr>
        <w:tabs>
          <w:tab w:val="left" w:pos="0"/>
        </w:tabs>
        <w:jc w:val="both"/>
        <w:rPr>
          <w:b/>
          <w:color w:val="000000"/>
        </w:rPr>
      </w:pPr>
      <w:r w:rsidRPr="006147BA">
        <w:rPr>
          <w:b/>
          <w:color w:val="000000"/>
          <w:highlight w:val="green"/>
        </w:rPr>
        <w:t xml:space="preserve">ZAD. NR </w:t>
      </w:r>
      <w:r>
        <w:rPr>
          <w:b/>
          <w:color w:val="000000"/>
          <w:highlight w:val="green"/>
        </w:rPr>
        <w:t>2</w:t>
      </w:r>
      <w:r>
        <w:rPr>
          <w:b/>
          <w:color w:val="000000"/>
        </w:rPr>
        <w:t xml:space="preserve">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5"/>
        <w:gridCol w:w="5036"/>
        <w:gridCol w:w="2410"/>
      </w:tblGrid>
      <w:tr w:rsidR="006147BA" w:rsidRPr="001D740A" w14:paraId="3DC3B09D" w14:textId="77777777" w:rsidTr="00F21D5A">
        <w:trPr>
          <w:trHeight w:val="210"/>
        </w:trPr>
        <w:tc>
          <w:tcPr>
            <w:tcW w:w="2405" w:type="dxa"/>
            <w:vAlign w:val="center"/>
          </w:tcPr>
          <w:p w14:paraId="5EB3B7BF" w14:textId="77777777" w:rsidR="006147BA" w:rsidRPr="001F3612" w:rsidRDefault="006147BA" w:rsidP="00F21D5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036" w:type="dxa"/>
            <w:tcBorders>
              <w:bottom w:val="nil"/>
            </w:tcBorders>
            <w:vAlign w:val="center"/>
          </w:tcPr>
          <w:p w14:paraId="2F9D0F80" w14:textId="4FC79E9F" w:rsidR="006147BA" w:rsidRPr="00760791" w:rsidRDefault="006147BA" w:rsidP="00F21D5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6C0596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.4 SWZ</w:t>
            </w:r>
          </w:p>
        </w:tc>
        <w:tc>
          <w:tcPr>
            <w:tcW w:w="2410" w:type="dxa"/>
            <w:vAlign w:val="center"/>
          </w:tcPr>
          <w:p w14:paraId="376877AB" w14:textId="77777777" w:rsidR="006147BA" w:rsidRPr="001F3612" w:rsidRDefault="006147BA" w:rsidP="00F21D5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2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6147BA" w:rsidRPr="00DF3D15" w14:paraId="39065DA7" w14:textId="77777777" w:rsidTr="00F21D5A">
        <w:trPr>
          <w:trHeight w:val="1286"/>
        </w:trPr>
        <w:tc>
          <w:tcPr>
            <w:tcW w:w="2405" w:type="dxa"/>
            <w:shd w:val="clear" w:color="auto" w:fill="auto"/>
          </w:tcPr>
          <w:p w14:paraId="175B5A8B" w14:textId="77777777" w:rsidR="006147BA" w:rsidRPr="002F6C4A" w:rsidRDefault="006147BA" w:rsidP="00F21D5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6AD425E" w14:textId="77777777" w:rsidR="006147BA" w:rsidRPr="002F6C4A" w:rsidRDefault="006147BA" w:rsidP="00F21D5A">
            <w:r w:rsidRPr="002F6C4A">
              <w:t>…………………..</w:t>
            </w:r>
          </w:p>
          <w:p w14:paraId="5FD7C8A5" w14:textId="77777777" w:rsidR="006147BA" w:rsidRPr="002F6C4A" w:rsidRDefault="006147BA" w:rsidP="00F21D5A"/>
          <w:p w14:paraId="74393A21" w14:textId="77777777" w:rsidR="006147BA" w:rsidRPr="002F6C4A" w:rsidRDefault="006147BA" w:rsidP="00F21D5A"/>
          <w:p w14:paraId="5277FC2C" w14:textId="77777777" w:rsidR="006147BA" w:rsidRPr="002F6C4A" w:rsidRDefault="006147BA" w:rsidP="00F21D5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036" w:type="dxa"/>
          </w:tcPr>
          <w:p w14:paraId="60120B4F" w14:textId="77777777" w:rsidR="006147BA" w:rsidRDefault="006147BA" w:rsidP="00F21D5A">
            <w:pPr>
              <w:tabs>
                <w:tab w:val="left" w:pos="0"/>
              </w:tabs>
              <w:jc w:val="both"/>
            </w:pPr>
          </w:p>
          <w:p w14:paraId="2F48C20C" w14:textId="5EBA77B0" w:rsidR="006147BA" w:rsidRDefault="006147BA" w:rsidP="00F21D5A">
            <w:pPr>
              <w:tabs>
                <w:tab w:val="left" w:pos="0"/>
              </w:tabs>
              <w:jc w:val="both"/>
            </w:pPr>
            <w:r w:rsidRPr="006147BA">
              <w:t>w okresie ostatnich 3 lat przed terminem składania ofert przeprowadził</w:t>
            </w:r>
            <w:r>
              <w:t>/ła</w:t>
            </w:r>
            <w:r w:rsidRPr="006147BA">
              <w:t xml:space="preserve"> co najmniej </w:t>
            </w:r>
            <w:r w:rsidR="006C0596">
              <w:t>3</w:t>
            </w:r>
            <w:r w:rsidRPr="006147BA">
              <w:t xml:space="preserve"> (</w:t>
            </w:r>
            <w:r w:rsidR="006C0596">
              <w:t>trzy</w:t>
            </w:r>
            <w:r w:rsidRPr="006147BA">
              <w:t xml:space="preserve">)  szkolenia z zakresu badań </w:t>
            </w:r>
            <w:r w:rsidR="000471DA">
              <w:t>penetracyjnych PT</w:t>
            </w:r>
            <w:r>
              <w:t xml:space="preserve"> - </w:t>
            </w:r>
            <w:r w:rsidRPr="00431178">
              <w:rPr>
                <w:highlight w:val="yellow"/>
              </w:rPr>
              <w:t>TAK/NIE*</w:t>
            </w:r>
          </w:p>
          <w:p w14:paraId="154912DD" w14:textId="77777777" w:rsidR="006147BA" w:rsidRPr="00431178" w:rsidRDefault="006147BA" w:rsidP="00F21D5A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2F656D38" w14:textId="77777777" w:rsidR="006147BA" w:rsidRPr="00B26774" w:rsidRDefault="006147BA" w:rsidP="00F21D5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11BDB61" w14:textId="77777777" w:rsidR="006147BA" w:rsidRDefault="006147BA" w:rsidP="00F21D5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04BBF082" w14:textId="77777777" w:rsidR="006147BA" w:rsidRPr="00B26774" w:rsidRDefault="006147BA" w:rsidP="00F21D5A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725644A2" w14:textId="7C2B9FC5" w:rsidR="006147BA" w:rsidRPr="00AA36AA" w:rsidRDefault="006147BA" w:rsidP="006147BA">
      <w:pPr>
        <w:tabs>
          <w:tab w:val="left" w:pos="0"/>
        </w:tabs>
        <w:jc w:val="both"/>
        <w:rPr>
          <w:b/>
          <w:color w:val="000000"/>
        </w:rPr>
      </w:pPr>
      <w:r w:rsidRPr="006147BA">
        <w:rPr>
          <w:b/>
          <w:color w:val="000000"/>
          <w:highlight w:val="green"/>
        </w:rPr>
        <w:t xml:space="preserve">ZAD. NR </w:t>
      </w:r>
      <w:r>
        <w:rPr>
          <w:b/>
          <w:color w:val="000000"/>
          <w:highlight w:val="green"/>
        </w:rPr>
        <w:t>3</w:t>
      </w:r>
      <w:r>
        <w:rPr>
          <w:b/>
          <w:color w:val="000000"/>
        </w:rPr>
        <w:t xml:space="preserve">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5"/>
        <w:gridCol w:w="5036"/>
        <w:gridCol w:w="2410"/>
      </w:tblGrid>
      <w:tr w:rsidR="006147BA" w:rsidRPr="001D740A" w14:paraId="784504D8" w14:textId="77777777" w:rsidTr="00F21D5A">
        <w:trPr>
          <w:trHeight w:val="210"/>
        </w:trPr>
        <w:tc>
          <w:tcPr>
            <w:tcW w:w="2405" w:type="dxa"/>
            <w:vAlign w:val="center"/>
          </w:tcPr>
          <w:p w14:paraId="7293E8B2" w14:textId="77777777" w:rsidR="006147BA" w:rsidRPr="001F3612" w:rsidRDefault="006147BA" w:rsidP="00F21D5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036" w:type="dxa"/>
            <w:tcBorders>
              <w:bottom w:val="nil"/>
            </w:tcBorders>
            <w:vAlign w:val="center"/>
          </w:tcPr>
          <w:p w14:paraId="2F52D998" w14:textId="576B49B9" w:rsidR="006147BA" w:rsidRPr="00760791" w:rsidRDefault="006147BA" w:rsidP="00F21D5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6C0596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.4 SWZ</w:t>
            </w:r>
          </w:p>
        </w:tc>
        <w:tc>
          <w:tcPr>
            <w:tcW w:w="2410" w:type="dxa"/>
            <w:vAlign w:val="center"/>
          </w:tcPr>
          <w:p w14:paraId="18726979" w14:textId="77777777" w:rsidR="006147BA" w:rsidRPr="001F3612" w:rsidRDefault="006147BA" w:rsidP="00F21D5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3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6147BA" w:rsidRPr="00DF3D15" w14:paraId="03DCD19E" w14:textId="77777777" w:rsidTr="00F21D5A">
        <w:trPr>
          <w:trHeight w:val="1286"/>
        </w:trPr>
        <w:tc>
          <w:tcPr>
            <w:tcW w:w="2405" w:type="dxa"/>
            <w:shd w:val="clear" w:color="auto" w:fill="auto"/>
          </w:tcPr>
          <w:p w14:paraId="0AD7D406" w14:textId="77777777" w:rsidR="006147BA" w:rsidRPr="002F6C4A" w:rsidRDefault="006147BA" w:rsidP="00F21D5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4ED9FE8" w14:textId="77777777" w:rsidR="006147BA" w:rsidRPr="002F6C4A" w:rsidRDefault="006147BA" w:rsidP="00F21D5A">
            <w:r w:rsidRPr="002F6C4A">
              <w:t>…………………..</w:t>
            </w:r>
          </w:p>
          <w:p w14:paraId="7B1C43D2" w14:textId="77777777" w:rsidR="006147BA" w:rsidRPr="002F6C4A" w:rsidRDefault="006147BA" w:rsidP="00F21D5A"/>
          <w:p w14:paraId="0662C681" w14:textId="77777777" w:rsidR="006147BA" w:rsidRPr="002F6C4A" w:rsidRDefault="006147BA" w:rsidP="00F21D5A"/>
          <w:p w14:paraId="1665F60B" w14:textId="77777777" w:rsidR="006147BA" w:rsidRPr="002F6C4A" w:rsidRDefault="006147BA" w:rsidP="00F21D5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036" w:type="dxa"/>
          </w:tcPr>
          <w:p w14:paraId="609CB9CB" w14:textId="77777777" w:rsidR="006147BA" w:rsidRDefault="006147BA" w:rsidP="00F21D5A">
            <w:pPr>
              <w:tabs>
                <w:tab w:val="left" w:pos="0"/>
              </w:tabs>
              <w:jc w:val="both"/>
            </w:pPr>
          </w:p>
          <w:p w14:paraId="77908A9E" w14:textId="72E108D1" w:rsidR="006147BA" w:rsidRDefault="006147BA" w:rsidP="00F21D5A">
            <w:pPr>
              <w:tabs>
                <w:tab w:val="left" w:pos="0"/>
              </w:tabs>
              <w:jc w:val="both"/>
            </w:pPr>
            <w:r w:rsidRPr="006147BA">
              <w:t>w okresie ostatnich 3 lat przed terminem składania ofert przeprowadził</w:t>
            </w:r>
            <w:r>
              <w:t>/ła</w:t>
            </w:r>
            <w:r w:rsidRPr="006147BA">
              <w:t xml:space="preserve"> co najmniej </w:t>
            </w:r>
            <w:r w:rsidR="006C0596">
              <w:t>3</w:t>
            </w:r>
            <w:r w:rsidRPr="006147BA">
              <w:t xml:space="preserve"> (</w:t>
            </w:r>
            <w:r w:rsidR="006C0596">
              <w:t>trzy</w:t>
            </w:r>
            <w:r w:rsidRPr="006147BA">
              <w:t>)  szkolenia z zakresu badań wizualnych VT</w:t>
            </w:r>
            <w:r>
              <w:t xml:space="preserve"> - </w:t>
            </w:r>
            <w:r w:rsidRPr="00431178">
              <w:rPr>
                <w:highlight w:val="yellow"/>
              </w:rPr>
              <w:t>TAK/NIE*</w:t>
            </w:r>
          </w:p>
          <w:p w14:paraId="7F22C27C" w14:textId="77777777" w:rsidR="006147BA" w:rsidRPr="00431178" w:rsidRDefault="006147BA" w:rsidP="00F21D5A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738C0F3F" w14:textId="77777777" w:rsidR="006147BA" w:rsidRPr="00B26774" w:rsidRDefault="006147BA" w:rsidP="00F21D5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F31DBFF" w14:textId="77777777" w:rsidR="006147BA" w:rsidRDefault="006147BA" w:rsidP="00F21D5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6D1A613" w14:textId="77777777" w:rsidR="006147BA" w:rsidRPr="00B26774" w:rsidRDefault="006147BA" w:rsidP="00F21D5A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C7A718B" w14:textId="373E9256" w:rsidR="00987E4B" w:rsidRPr="006147BA" w:rsidRDefault="00987E4B" w:rsidP="006147BA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183B6" w14:textId="77777777" w:rsidR="007E7ECA" w:rsidRDefault="007E7ECA">
      <w:r>
        <w:separator/>
      </w:r>
    </w:p>
  </w:endnote>
  <w:endnote w:type="continuationSeparator" w:id="0">
    <w:p w14:paraId="5B0170F3" w14:textId="77777777" w:rsidR="007E7ECA" w:rsidRDefault="007E7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67D61" w14:textId="77777777" w:rsidR="007E7ECA" w:rsidRDefault="007E7ECA">
      <w:r>
        <w:separator/>
      </w:r>
    </w:p>
  </w:footnote>
  <w:footnote w:type="continuationSeparator" w:id="0">
    <w:p w14:paraId="44A679DF" w14:textId="77777777" w:rsidR="007E7ECA" w:rsidRDefault="007E7ECA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  <w:footnote w:id="2">
    <w:p w14:paraId="4443B2E0" w14:textId="77777777" w:rsidR="006147BA" w:rsidRPr="00E60B5C" w:rsidRDefault="006147BA" w:rsidP="006147BA">
      <w:pPr>
        <w:pStyle w:val="Tekstprzypisudolnego"/>
      </w:pPr>
    </w:p>
  </w:footnote>
  <w:footnote w:id="3">
    <w:p w14:paraId="49623C0A" w14:textId="77777777" w:rsidR="006147BA" w:rsidRPr="00E60B5C" w:rsidRDefault="006147BA" w:rsidP="006147B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471DA"/>
    <w:rsid w:val="00067509"/>
    <w:rsid w:val="00090D0F"/>
    <w:rsid w:val="000B2DD7"/>
    <w:rsid w:val="001179FE"/>
    <w:rsid w:val="001D0F1F"/>
    <w:rsid w:val="002328A0"/>
    <w:rsid w:val="00263CEB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4A27BD"/>
    <w:rsid w:val="005113DC"/>
    <w:rsid w:val="00517D50"/>
    <w:rsid w:val="00527F15"/>
    <w:rsid w:val="0056690C"/>
    <w:rsid w:val="005777E1"/>
    <w:rsid w:val="005D357A"/>
    <w:rsid w:val="005F6749"/>
    <w:rsid w:val="006147BA"/>
    <w:rsid w:val="006828A2"/>
    <w:rsid w:val="006C0596"/>
    <w:rsid w:val="006C3F19"/>
    <w:rsid w:val="00786C56"/>
    <w:rsid w:val="007E7ECA"/>
    <w:rsid w:val="007F26F0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24DAC"/>
    <w:rsid w:val="00A84472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303B2"/>
    <w:rsid w:val="00C50D77"/>
    <w:rsid w:val="00CC1C40"/>
    <w:rsid w:val="00CF6409"/>
    <w:rsid w:val="00D67C47"/>
    <w:rsid w:val="00D93916"/>
    <w:rsid w:val="00E35DB9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9</cp:revision>
  <cp:lastPrinted>2021-12-16T12:49:00Z</cp:lastPrinted>
  <dcterms:created xsi:type="dcterms:W3CDTF">2021-12-16T12:20:00Z</dcterms:created>
  <dcterms:modified xsi:type="dcterms:W3CDTF">2021-12-20T11:17:00Z</dcterms:modified>
</cp:coreProperties>
</file>