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B3E66B6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A94418" w:rsidRPr="00A94418">
        <w:rPr>
          <w:b/>
          <w:bCs/>
          <w:sz w:val="20"/>
          <w:szCs w:val="20"/>
        </w:rPr>
        <w:t>przeprowadzenie certyfikowanych szkoleń dla nauczycieli akademickich AGH z zakresu obsługi programu MAGMASOFT w ramach Projektu POWR.03.05.00-00-00-Z309/18 -  KC-zp.272-</w:t>
      </w:r>
      <w:r w:rsidR="00BC10E7">
        <w:rPr>
          <w:b/>
          <w:bCs/>
          <w:sz w:val="20"/>
          <w:szCs w:val="20"/>
        </w:rPr>
        <w:t>754</w:t>
      </w:r>
      <w:r w:rsidR="00A94418" w:rsidRPr="00A94418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276A6166" w:rsidR="00D03055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</w:t>
      </w: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……………………………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(PLN)</w:t>
      </w:r>
    </w:p>
    <w:p w14:paraId="7DD16B63" w14:textId="73B20723" w:rsidR="00A94418" w:rsidRPr="00A94418" w:rsidRDefault="00A94418" w:rsidP="00A94418">
      <w:pPr>
        <w:widowControl w:val="0"/>
        <w:ind w:right="1"/>
        <w:jc w:val="both"/>
        <w:rPr>
          <w:sz w:val="22"/>
          <w:szCs w:val="22"/>
        </w:rPr>
      </w:pPr>
      <w:r w:rsidRPr="00A9441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brutto:……………………………………………….)</w:t>
      </w:r>
    </w:p>
    <w:p w14:paraId="37273AE1" w14:textId="770AA5BF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CCC052" w14:textId="2C0431A1" w:rsidR="00A94418" w:rsidRPr="000E2C30" w:rsidRDefault="00A94418" w:rsidP="00A9441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wynagrodzenie </w:t>
      </w:r>
      <w:r w:rsidRPr="00A94418">
        <w:rPr>
          <w:bCs/>
          <w:sz w:val="22"/>
          <w:szCs w:val="22"/>
        </w:rPr>
        <w:t xml:space="preserve">za </w:t>
      </w:r>
      <w:r w:rsidR="003F0BA4">
        <w:rPr>
          <w:bCs/>
          <w:sz w:val="22"/>
          <w:szCs w:val="22"/>
        </w:rPr>
        <w:t>szkolenie podstawowe</w:t>
      </w:r>
      <w:r w:rsidRPr="00A94418">
        <w:rPr>
          <w:bCs/>
          <w:sz w:val="22"/>
          <w:szCs w:val="22"/>
        </w:rPr>
        <w:t xml:space="preserve">  dla 1 osoby</w:t>
      </w:r>
      <w:r>
        <w:rPr>
          <w:bCs/>
          <w:sz w:val="22"/>
          <w:szCs w:val="22"/>
        </w:rPr>
        <w:t xml:space="preserve"> - …………………….</w:t>
      </w:r>
      <w:r w:rsidRPr="000E2C30">
        <w:rPr>
          <w:bCs/>
          <w:sz w:val="22"/>
          <w:szCs w:val="22"/>
        </w:rPr>
        <w:t xml:space="preserve"> (PLN)</w:t>
      </w:r>
    </w:p>
    <w:p w14:paraId="3D52A883" w14:textId="6022429A" w:rsidR="003F0BA4" w:rsidRPr="000E2C30" w:rsidRDefault="003F0BA4" w:rsidP="003F0BA4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rutto*/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wynagrodzenie </w:t>
      </w:r>
      <w:r w:rsidRPr="00A94418">
        <w:rPr>
          <w:bCs/>
          <w:sz w:val="22"/>
          <w:szCs w:val="22"/>
        </w:rPr>
        <w:t xml:space="preserve">za </w:t>
      </w:r>
      <w:r>
        <w:rPr>
          <w:bCs/>
          <w:sz w:val="22"/>
          <w:szCs w:val="22"/>
        </w:rPr>
        <w:t xml:space="preserve">szkolenie zaawansowane </w:t>
      </w:r>
      <w:r w:rsidRPr="00A94418">
        <w:rPr>
          <w:bCs/>
          <w:sz w:val="22"/>
          <w:szCs w:val="22"/>
        </w:rPr>
        <w:t xml:space="preserve"> dla 1 osoby</w:t>
      </w:r>
      <w:r>
        <w:rPr>
          <w:bCs/>
          <w:sz w:val="22"/>
          <w:szCs w:val="22"/>
        </w:rPr>
        <w:t xml:space="preserve"> - ………………….</w:t>
      </w:r>
      <w:r w:rsidRPr="000E2C30">
        <w:rPr>
          <w:bCs/>
          <w:sz w:val="22"/>
          <w:szCs w:val="22"/>
        </w:rPr>
        <w:t xml:space="preserve"> (PLN)</w:t>
      </w:r>
    </w:p>
    <w:p w14:paraId="55168236" w14:textId="77777777" w:rsidR="00A94418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21DAEB15" w14:textId="66794344" w:rsidR="00A94418" w:rsidRPr="000E2C30" w:rsidRDefault="00A94418" w:rsidP="00A9441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6E8592AF" w14:textId="15593EFC" w:rsidR="00A94418" w:rsidRDefault="00A9441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C95A48" w14:textId="6566930F" w:rsidR="003A226C" w:rsidRDefault="00A94418" w:rsidP="00A94418">
      <w:pPr>
        <w:widowControl w:val="0"/>
        <w:ind w:right="1"/>
        <w:jc w:val="both"/>
        <w:rPr>
          <w:b/>
          <w:bCs/>
          <w:i/>
          <w:iCs/>
          <w:sz w:val="20"/>
          <w:szCs w:val="20"/>
        </w:rPr>
      </w:pP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oceny ofert – </w:t>
      </w:r>
      <w:r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</w:t>
      </w:r>
      <w:r w:rsidRPr="00A94418">
        <w:rPr>
          <w:b/>
          <w:color w:val="C00000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sparcie techniczne/usługi konsultacyjne</w:t>
      </w:r>
    </w:p>
    <w:p w14:paraId="6A429AE9" w14:textId="77777777" w:rsidR="00A94418" w:rsidRDefault="00A94418" w:rsidP="00BE0FB6">
      <w:pPr>
        <w:keepNext/>
        <w:jc w:val="both"/>
        <w:outlineLvl w:val="1"/>
        <w:rPr>
          <w:sz w:val="22"/>
          <w:szCs w:val="22"/>
        </w:rPr>
      </w:pPr>
    </w:p>
    <w:p w14:paraId="43204DD6" w14:textId="6D38EE59" w:rsidR="003A226C" w:rsidRPr="00A94418" w:rsidRDefault="00A94418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A94418">
        <w:rPr>
          <w:b/>
          <w:sz w:val="22"/>
          <w:szCs w:val="22"/>
        </w:rPr>
        <w:t xml:space="preserve">Oferuję wsparcie techniczne i usługi konsultacyjne w wymiarze </w:t>
      </w:r>
      <w:r w:rsidRPr="00A94418">
        <w:rPr>
          <w:b/>
          <w:sz w:val="22"/>
          <w:szCs w:val="22"/>
          <w:highlight w:val="yellow"/>
        </w:rPr>
        <w:t>…….. dni</w:t>
      </w:r>
      <w:r w:rsidRPr="00A94418">
        <w:rPr>
          <w:b/>
          <w:sz w:val="22"/>
          <w:szCs w:val="22"/>
        </w:rPr>
        <w:t xml:space="preserve"> (</w:t>
      </w:r>
      <w:r w:rsidRPr="00A94418">
        <w:rPr>
          <w:i/>
          <w:sz w:val="20"/>
          <w:szCs w:val="20"/>
        </w:rPr>
        <w:t>proszę wpisać ilość dni</w:t>
      </w:r>
      <w:r w:rsidRPr="00A94418">
        <w:rPr>
          <w:b/>
          <w:sz w:val="22"/>
          <w:szCs w:val="22"/>
        </w:rPr>
        <w:t>) od zakończenia każdego ze szkoleń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86A3FE5" w14:textId="150BE494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7725AA">
        <w:rPr>
          <w:b/>
          <w:sz w:val="20"/>
          <w:szCs w:val="20"/>
        </w:rPr>
        <w:t xml:space="preserve">do </w:t>
      </w:r>
      <w:r w:rsidR="00A94418">
        <w:rPr>
          <w:b/>
          <w:sz w:val="20"/>
          <w:szCs w:val="20"/>
        </w:rPr>
        <w:t>5</w:t>
      </w:r>
      <w:r w:rsidR="007725AA">
        <w:rPr>
          <w:b/>
          <w:sz w:val="20"/>
          <w:szCs w:val="20"/>
        </w:rPr>
        <w:t xml:space="preserve"> miesięcy </w:t>
      </w:r>
      <w:r w:rsidR="003A226C" w:rsidRPr="003A226C">
        <w:rPr>
          <w:b/>
          <w:sz w:val="20"/>
          <w:szCs w:val="20"/>
        </w:rPr>
        <w:t>od daty podpisania umowy.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3F0BA4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3F0BA4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3F0BA4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C90D1" w14:textId="77777777" w:rsidR="000929FC" w:rsidRDefault="000929FC">
      <w:r>
        <w:separator/>
      </w:r>
    </w:p>
  </w:endnote>
  <w:endnote w:type="continuationSeparator" w:id="0">
    <w:p w14:paraId="2C0A12AF" w14:textId="77777777" w:rsidR="000929FC" w:rsidRDefault="0009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B81C0" w14:textId="77777777" w:rsidR="000929FC" w:rsidRDefault="000929FC">
      <w:r>
        <w:separator/>
      </w:r>
    </w:p>
  </w:footnote>
  <w:footnote w:type="continuationSeparator" w:id="0">
    <w:p w14:paraId="39A70C9C" w14:textId="77777777" w:rsidR="000929FC" w:rsidRDefault="00092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929FC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32F01"/>
    <w:rsid w:val="00363710"/>
    <w:rsid w:val="00371FF4"/>
    <w:rsid w:val="0037234E"/>
    <w:rsid w:val="003A226C"/>
    <w:rsid w:val="003F0BA4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833933"/>
    <w:rsid w:val="008423B0"/>
    <w:rsid w:val="00853083"/>
    <w:rsid w:val="00873C62"/>
    <w:rsid w:val="008A7BE1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87E7B"/>
    <w:rsid w:val="00A94418"/>
    <w:rsid w:val="00AA2081"/>
    <w:rsid w:val="00AA33D0"/>
    <w:rsid w:val="00AB7D71"/>
    <w:rsid w:val="00B04FA9"/>
    <w:rsid w:val="00B620F9"/>
    <w:rsid w:val="00B774DC"/>
    <w:rsid w:val="00BA79C6"/>
    <w:rsid w:val="00BC10E7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D4B8E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0CB0F-5F1D-4707-9265-403D6778C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2021-09-29T07:48:00Z</cp:lastPrinted>
  <dcterms:created xsi:type="dcterms:W3CDTF">2021-12-19T22:23:00Z</dcterms:created>
  <dcterms:modified xsi:type="dcterms:W3CDTF">2021-12-19T22:27:00Z</dcterms:modified>
</cp:coreProperties>
</file>