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AD7F5" w14:textId="77777777" w:rsidR="00526FED" w:rsidRPr="002A16E2" w:rsidRDefault="00F727B7" w:rsidP="00526FE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4AD3A1A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b w:val="0"/>
          <w:sz w:val="22"/>
          <w:szCs w:val="22"/>
        </w:rPr>
        <w:tab/>
      </w:r>
      <w:r w:rsidR="00526FED" w:rsidRPr="002A16E2">
        <w:rPr>
          <w:rFonts w:ascii="Times New Roman" w:hAnsi="Times New Roman"/>
          <w:sz w:val="22"/>
          <w:szCs w:val="22"/>
        </w:rPr>
        <w:t>Załącznik nr 1</w:t>
      </w:r>
    </w:p>
    <w:p w14:paraId="135B83AF" w14:textId="77777777" w:rsidR="00526FED" w:rsidRPr="002A16E2" w:rsidRDefault="00526FED" w:rsidP="00526FE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8D79476" w14:textId="77777777" w:rsidR="00526FED" w:rsidRPr="002A16E2" w:rsidRDefault="00526FED" w:rsidP="00526FE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1673C13" w14:textId="77777777" w:rsidR="00526FED" w:rsidRPr="002A16E2" w:rsidRDefault="00526FED" w:rsidP="00526FE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786A23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68C9443" w14:textId="77777777" w:rsidR="00526FED" w:rsidRPr="00FA50AF" w:rsidRDefault="00526FED" w:rsidP="00526FE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A20961F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F2BFD8D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5AADF58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746F3A1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7FD5E53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E187324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B05EF83" w14:textId="77777777" w:rsidR="00526FED" w:rsidRPr="002A16E2" w:rsidRDefault="00526FED" w:rsidP="00526F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DC260B6" w14:textId="77777777" w:rsidR="00526FED" w:rsidRPr="002A16E2" w:rsidRDefault="00526FED" w:rsidP="00526FE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5050428" w14:textId="77777777" w:rsidR="00526FED" w:rsidRPr="002A16E2" w:rsidRDefault="00526FED" w:rsidP="00526F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C7D246E" w14:textId="77777777" w:rsidR="00526FED" w:rsidRPr="002A16E2" w:rsidRDefault="00526FED" w:rsidP="00526F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7EB8F1D" w14:textId="77777777" w:rsidR="00526FED" w:rsidRPr="002A16E2" w:rsidRDefault="00526FED" w:rsidP="00526F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2DE2ED0" w14:textId="77777777" w:rsidR="00526FED" w:rsidRPr="002A16E2" w:rsidRDefault="00526FED" w:rsidP="00526F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0B6D541" w14:textId="77777777" w:rsidR="00526FED" w:rsidRPr="002A16E2" w:rsidRDefault="00526FED" w:rsidP="00526FE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11FE378" w14:textId="77777777" w:rsidR="00526FED" w:rsidRPr="002A16E2" w:rsidRDefault="00526FED" w:rsidP="00526FED">
      <w:pPr>
        <w:ind w:firstLine="3969"/>
        <w:rPr>
          <w:b/>
          <w:sz w:val="22"/>
          <w:szCs w:val="22"/>
        </w:rPr>
      </w:pPr>
    </w:p>
    <w:p w14:paraId="6F667005" w14:textId="2AE43B3A" w:rsidR="00526FED" w:rsidRPr="002A16E2" w:rsidRDefault="00526FED" w:rsidP="00526FE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0D562E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komputerów przenośnych</w:t>
      </w:r>
      <w:r w:rsidRPr="000D562E">
        <w:rPr>
          <w:b/>
          <w:sz w:val="22"/>
          <w:szCs w:val="22"/>
        </w:rPr>
        <w:t xml:space="preserve"> dla </w:t>
      </w:r>
      <w:proofErr w:type="spellStart"/>
      <w:r w:rsidRPr="000D562E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GGiIŚ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11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7E472B7" w14:textId="77777777" w:rsidR="00526FED" w:rsidRDefault="00526FED" w:rsidP="00526FED">
      <w:pPr>
        <w:jc w:val="both"/>
        <w:rPr>
          <w:i/>
          <w:iCs/>
          <w:sz w:val="22"/>
          <w:szCs w:val="22"/>
        </w:rPr>
      </w:pPr>
    </w:p>
    <w:p w14:paraId="2A4804E4" w14:textId="3538B9DF" w:rsidR="00526FED" w:rsidRPr="00445D6A" w:rsidRDefault="00526FED" w:rsidP="00526FED">
      <w:pPr>
        <w:tabs>
          <w:tab w:val="left" w:pos="426"/>
        </w:tabs>
        <w:jc w:val="both"/>
        <w:rPr>
          <w:sz w:val="18"/>
          <w:szCs w:val="18"/>
        </w:rPr>
      </w:pPr>
      <w:r w:rsidRPr="00445D6A">
        <w:rPr>
          <w:b/>
          <w:color w:val="FF0000"/>
          <w:sz w:val="22"/>
          <w:szCs w:val="22"/>
        </w:rPr>
        <w:t xml:space="preserve">Zadanie nr 1: Dostawa </w:t>
      </w:r>
      <w:r>
        <w:rPr>
          <w:b/>
          <w:color w:val="FF0000"/>
          <w:sz w:val="22"/>
          <w:szCs w:val="22"/>
        </w:rPr>
        <w:t>1 szt. komputera przenośnego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526FED" w14:paraId="5563A8D2" w14:textId="77777777" w:rsidTr="00643895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7F05F45" w14:textId="77777777" w:rsidR="00526FED" w:rsidRDefault="00526FED" w:rsidP="006438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8395A2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105134" w14:textId="77777777" w:rsidR="00526FED" w:rsidRPr="00FD3F61" w:rsidRDefault="00526FED" w:rsidP="00643895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707FA34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166D37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68A607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B64C95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8A4DBA7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8B6252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1947B6AA" w14:textId="77777777" w:rsidR="00526FED" w:rsidRDefault="00526FED" w:rsidP="006438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37472F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6B2D574" w14:textId="77777777" w:rsidR="00526FED" w:rsidRDefault="00526FED" w:rsidP="006438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5B394E4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26FED" w14:paraId="4CFBB253" w14:textId="77777777" w:rsidTr="00643895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6B5070C1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08028E9C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652598C3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E62637A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4F8F3C13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5008F60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418933FC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9C29C8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26FED" w:rsidRPr="00C44251" w14:paraId="587138E2" w14:textId="77777777" w:rsidTr="0064389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6EF4FDBB" w14:textId="77777777" w:rsidR="00526FED" w:rsidRPr="00B70C3A" w:rsidRDefault="00526FED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47B6D822" w14:textId="1775C487" w:rsidR="00526FED" w:rsidRPr="00445D6A" w:rsidRDefault="00526FED" w:rsidP="00643895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Komputer przenośny 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4C8E6B17" w14:textId="77777777" w:rsidR="00526FED" w:rsidRPr="00B70C3A" w:rsidRDefault="00526FED" w:rsidP="006438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EAF29ED" w14:textId="77777777" w:rsidR="00526FED" w:rsidRPr="00B70C3A" w:rsidRDefault="00526FED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70E81108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1E258FE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337CD021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649633F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</w:tr>
      <w:tr w:rsidR="009E019A" w:rsidRPr="00C44251" w14:paraId="3EFE7928" w14:textId="77777777" w:rsidTr="0064389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11B12BDC" w14:textId="437AC8BA" w:rsidR="009E019A" w:rsidRDefault="009E019A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4EC4527" w14:textId="753EDFC0" w:rsidR="009E019A" w:rsidRDefault="009E019A" w:rsidP="00643895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System operacyjny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0725C5C8" w14:textId="77777777" w:rsidR="009E019A" w:rsidRPr="00B70C3A" w:rsidRDefault="009E019A" w:rsidP="006438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F21509D" w14:textId="0D6BA943" w:rsidR="009E019A" w:rsidRDefault="009E019A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C1E7166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6F13224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2E1D71FC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AAAA165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</w:tr>
      <w:tr w:rsidR="00526FED" w14:paraId="7EB736E6" w14:textId="77777777" w:rsidTr="00643895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45EC7433" w14:textId="77777777" w:rsidR="00526FED" w:rsidRPr="00BF11F0" w:rsidRDefault="00526FED" w:rsidP="00643895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1B329628" w14:textId="77777777" w:rsidR="00526FED" w:rsidRDefault="00526FED" w:rsidP="00643895">
            <w:pPr>
              <w:ind w:right="425"/>
            </w:pPr>
          </w:p>
        </w:tc>
      </w:tr>
    </w:tbl>
    <w:p w14:paraId="55C20280" w14:textId="77777777" w:rsidR="00526FED" w:rsidRDefault="00526FED" w:rsidP="00526F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EE6C68A" w14:textId="7F30558E" w:rsidR="00526FED" w:rsidRPr="002A16E2" w:rsidRDefault="00526FED" w:rsidP="00526F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dni roboczych </w:t>
      </w:r>
      <w:r w:rsidRPr="002A16E2"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65B4E09" w14:textId="4B739730" w:rsidR="00526FED" w:rsidRPr="002A16E2" w:rsidRDefault="00526FED" w:rsidP="00526F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7CD880F" w14:textId="77777777" w:rsidR="00526FED" w:rsidRPr="002A16E2" w:rsidRDefault="00526FED" w:rsidP="00526FE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2E98AA7" w14:textId="77777777" w:rsidR="00526FED" w:rsidRDefault="00526FED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791564" w14:textId="77777777" w:rsidR="00526FED" w:rsidRDefault="00526FED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8835918" w14:textId="31E18CE3" w:rsidR="00526FED" w:rsidRPr="00445D6A" w:rsidRDefault="00526FED" w:rsidP="00526FED">
      <w:pPr>
        <w:tabs>
          <w:tab w:val="left" w:pos="426"/>
        </w:tabs>
        <w:jc w:val="both"/>
        <w:rPr>
          <w:sz w:val="18"/>
          <w:szCs w:val="18"/>
        </w:rPr>
      </w:pPr>
      <w:r w:rsidRPr="00F83F6D">
        <w:rPr>
          <w:b/>
          <w:color w:val="FF0000"/>
          <w:sz w:val="22"/>
          <w:szCs w:val="22"/>
        </w:rPr>
        <w:t xml:space="preserve">Zadanie nr 2: </w:t>
      </w:r>
      <w:r w:rsidRPr="00445D6A">
        <w:rPr>
          <w:b/>
          <w:color w:val="FF0000"/>
          <w:sz w:val="22"/>
          <w:szCs w:val="22"/>
        </w:rPr>
        <w:t xml:space="preserve">Dostawa </w:t>
      </w:r>
      <w:r>
        <w:rPr>
          <w:b/>
          <w:color w:val="FF0000"/>
          <w:sz w:val="22"/>
          <w:szCs w:val="22"/>
        </w:rPr>
        <w:t>2 szt. komputerów przenośnych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526FED" w14:paraId="26DDD909" w14:textId="77777777" w:rsidTr="00643895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5FFBB64" w14:textId="77777777" w:rsidR="00526FED" w:rsidRDefault="00526FED" w:rsidP="006438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C4CB3C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B5A9D1" w14:textId="77777777" w:rsidR="00526FED" w:rsidRPr="00FD3F61" w:rsidRDefault="00526FED" w:rsidP="00643895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4A409BC7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A50E04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617786E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741103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8BDA66F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A6E463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39491AA" w14:textId="77777777" w:rsidR="00526FED" w:rsidRDefault="00526FED" w:rsidP="006438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A50F96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4853A577" w14:textId="77777777" w:rsidR="00526FED" w:rsidRDefault="00526FED" w:rsidP="006438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BFF9401" w14:textId="77777777" w:rsidR="00526FED" w:rsidRDefault="00526FED" w:rsidP="0064389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26FED" w14:paraId="6ED20E3A" w14:textId="77777777" w:rsidTr="00643895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27DBEC9D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3B10FB4F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1585C8FD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87C49BB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63257122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E721C44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6AB31A4B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0494EC" w14:textId="77777777" w:rsidR="00526FED" w:rsidRDefault="00526FED" w:rsidP="0064389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26FED" w:rsidRPr="00C44251" w14:paraId="55AC29AF" w14:textId="77777777" w:rsidTr="0064389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0B78C7E0" w14:textId="77777777" w:rsidR="00526FED" w:rsidRPr="00B70C3A" w:rsidRDefault="00526FED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33989925" w14:textId="0EBA1394" w:rsidR="00526FED" w:rsidRPr="00F83F6D" w:rsidRDefault="00526FED" w:rsidP="00643895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Komputer przenośny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0037DFD6" w14:textId="77777777" w:rsidR="00526FED" w:rsidRPr="00B70C3A" w:rsidRDefault="00526FED" w:rsidP="006438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A92BB7A" w14:textId="43D726B6" w:rsidR="00526FED" w:rsidRPr="00B70C3A" w:rsidRDefault="00526FED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A2F3400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FEAD5D1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5F198964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1B8B2B1" w14:textId="77777777" w:rsidR="00526FED" w:rsidRPr="00C44251" w:rsidRDefault="00526FED" w:rsidP="00643895">
            <w:pPr>
              <w:ind w:right="425"/>
              <w:rPr>
                <w:sz w:val="16"/>
                <w:szCs w:val="16"/>
              </w:rPr>
            </w:pPr>
          </w:p>
        </w:tc>
      </w:tr>
      <w:tr w:rsidR="009E019A" w:rsidRPr="00C44251" w14:paraId="3C6EB1C5" w14:textId="77777777" w:rsidTr="0064389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2566C847" w14:textId="7DA6A86E" w:rsidR="009E019A" w:rsidRDefault="009E019A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731E23AE" w14:textId="1EDEF1D4" w:rsidR="009E019A" w:rsidRDefault="009E019A" w:rsidP="00643895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System operacyjny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664BCCE2" w14:textId="77777777" w:rsidR="009E019A" w:rsidRPr="00B70C3A" w:rsidRDefault="009E019A" w:rsidP="006438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4FFF1EA" w14:textId="6D9D1473" w:rsidR="009E019A" w:rsidRDefault="009E019A" w:rsidP="0064389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9F0627D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5FF565D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6FA0F869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66D10E" w14:textId="77777777" w:rsidR="009E019A" w:rsidRPr="00C44251" w:rsidRDefault="009E019A" w:rsidP="00643895">
            <w:pPr>
              <w:ind w:right="425"/>
              <w:rPr>
                <w:sz w:val="16"/>
                <w:szCs w:val="16"/>
              </w:rPr>
            </w:pPr>
          </w:p>
        </w:tc>
      </w:tr>
      <w:tr w:rsidR="00526FED" w14:paraId="22845071" w14:textId="77777777" w:rsidTr="00643895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06A4FF44" w14:textId="77777777" w:rsidR="00526FED" w:rsidRPr="00BF11F0" w:rsidRDefault="00526FED" w:rsidP="00643895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02E19100" w14:textId="77777777" w:rsidR="00526FED" w:rsidRDefault="00526FED" w:rsidP="00643895">
            <w:pPr>
              <w:ind w:right="425"/>
            </w:pPr>
          </w:p>
        </w:tc>
      </w:tr>
    </w:tbl>
    <w:p w14:paraId="490ED5AC" w14:textId="77777777" w:rsidR="00526FED" w:rsidRDefault="00526FED" w:rsidP="00526F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08199E2" w14:textId="77777777" w:rsidR="00F077F5" w:rsidRPr="002A16E2" w:rsidRDefault="00F077F5" w:rsidP="00F077F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dni roboczych </w:t>
      </w:r>
      <w:r w:rsidRPr="002A16E2"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6F96331" w14:textId="77777777" w:rsidR="00F077F5" w:rsidRPr="002A16E2" w:rsidRDefault="00F077F5" w:rsidP="00F077F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1751BC6" w14:textId="77777777" w:rsidR="00526FED" w:rsidRPr="002A16E2" w:rsidRDefault="00526FED" w:rsidP="00526FE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4B71E3A" w14:textId="77777777" w:rsidR="00526FED" w:rsidRPr="002A16E2" w:rsidRDefault="00526FED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00F3965" w14:textId="77777777" w:rsidR="00526FED" w:rsidRPr="002A16E2" w:rsidRDefault="00526FED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31977A4" w14:textId="77777777" w:rsidR="00526FED" w:rsidRPr="002A16E2" w:rsidRDefault="00526FED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2E65FC2" w14:textId="085F44D1" w:rsidR="00526FED" w:rsidRDefault="00526FED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9DFBCA0" w14:textId="27541088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F0AF30B" w14:textId="421ACB55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8F749A8" w14:textId="61D17A56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C4F19F2" w14:textId="41A3378C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D96DF82" w14:textId="10095C6A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22B0E59" w14:textId="58D23CE1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47667B2" w14:textId="1D74D6FB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6682152" w14:textId="03D2FADE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FEED357" w14:textId="182E8F64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D3FC08D" w14:textId="21CAB72B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8E1AD35" w14:textId="04BEBA20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3F71872" w14:textId="59719771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5CBB592" w14:textId="230194FB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EBD2D3D" w14:textId="0A7D3EA7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1D936B5" w14:textId="05146D6A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BB61CB3" w14:textId="147801C5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AE8ABC5" w14:textId="2B12902A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2316ECF" w14:textId="3D749C9E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DA933B1" w14:textId="1F30D310" w:rsidR="00F077F5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F1DC469" w14:textId="77777777" w:rsidR="00F077F5" w:rsidRPr="002A16E2" w:rsidRDefault="00F077F5" w:rsidP="00526FE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AF4564A" w14:textId="77777777" w:rsidR="00526FED" w:rsidRPr="002A16E2" w:rsidRDefault="00526FED" w:rsidP="00526FED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6A9F334B" w14:textId="77777777" w:rsidR="00526FED" w:rsidRPr="002A16E2" w:rsidRDefault="00526FED" w:rsidP="00526FE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787FAFFD" w14:textId="3236C5EE" w:rsidR="00526FED" w:rsidRDefault="00526FED" w:rsidP="00526FE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41E920B" w14:textId="77777777" w:rsidR="00AC55B5" w:rsidRDefault="00AC55B5" w:rsidP="00AC55B5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000000"/>
          <w:sz w:val="22"/>
          <w:szCs w:val="22"/>
        </w:rPr>
      </w:pPr>
      <w:r w:rsidRPr="0043795A">
        <w:rPr>
          <w:b/>
          <w:bCs/>
          <w:color w:val="000000"/>
          <w:sz w:val="22"/>
          <w:szCs w:val="22"/>
          <w:lang w:eastAsia="ar-SA"/>
        </w:rPr>
        <w:t>Oświadczamy, iż zaoferowane przez nas urządzenie pochodzi z oficjalnego kanału sprzedaży, to jest: ……………………………………………………………</w:t>
      </w:r>
      <w:r>
        <w:rPr>
          <w:b/>
          <w:bCs/>
          <w:color w:val="000000"/>
          <w:sz w:val="22"/>
          <w:szCs w:val="22"/>
          <w:lang w:eastAsia="ar-SA"/>
        </w:rPr>
        <w:t>……………………</w:t>
      </w:r>
    </w:p>
    <w:p w14:paraId="7A5403B1" w14:textId="0CBD4302" w:rsidR="00AC55B5" w:rsidRPr="00F727B7" w:rsidRDefault="00F727B7" w:rsidP="00526FE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F727B7">
        <w:rPr>
          <w:b/>
          <w:bCs/>
          <w:color w:val="000000"/>
          <w:sz w:val="22"/>
          <w:szCs w:val="22"/>
        </w:rPr>
        <w:t>Oświadczamy, iż oferowane u</w:t>
      </w:r>
      <w:r w:rsidRPr="00F727B7">
        <w:rPr>
          <w:b/>
          <w:bCs/>
          <w:sz w:val="22"/>
          <w:szCs w:val="22"/>
        </w:rPr>
        <w:t>rządzenie spełnia wymogi dyrektywy „Nowego Podejścia” UE poprzez posiadanie oznaczenia CE</w:t>
      </w:r>
      <w:r>
        <w:rPr>
          <w:b/>
          <w:bCs/>
          <w:sz w:val="22"/>
          <w:szCs w:val="22"/>
        </w:rPr>
        <w:t>.</w:t>
      </w:r>
    </w:p>
    <w:p w14:paraId="4C90425C" w14:textId="77777777" w:rsidR="00526FED" w:rsidRPr="002A16E2" w:rsidRDefault="00526FED" w:rsidP="00526F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4EB3BD" w14:textId="77777777" w:rsidR="00526FED" w:rsidRPr="002A16E2" w:rsidRDefault="00526FED" w:rsidP="00526FE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523E37" w14:textId="77777777" w:rsidR="00526FED" w:rsidRPr="002A16E2" w:rsidRDefault="00526FED" w:rsidP="00526FE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2994AE" w14:textId="77777777" w:rsidR="00526FED" w:rsidRPr="002A16E2" w:rsidRDefault="00526FED" w:rsidP="00526FE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26FED" w:rsidRPr="002A16E2" w14:paraId="6EC965D5" w14:textId="77777777" w:rsidTr="006438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9A2BE" w14:textId="77777777" w:rsidR="00526FED" w:rsidRPr="002A16E2" w:rsidRDefault="00526FED" w:rsidP="006438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50A19" w14:textId="77777777" w:rsidR="00526FED" w:rsidRPr="002A16E2" w:rsidRDefault="00526FED" w:rsidP="006438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0127F7" w14:textId="77777777" w:rsidR="00526FED" w:rsidRPr="002A16E2" w:rsidRDefault="00526FED" w:rsidP="006438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70220" w14:textId="77777777" w:rsidR="00526FED" w:rsidRPr="002A16E2" w:rsidRDefault="00526FED" w:rsidP="006438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26FED" w:rsidRPr="002A16E2" w14:paraId="0C320C1C" w14:textId="77777777" w:rsidTr="006438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47EE9" w14:textId="77777777" w:rsidR="00526FED" w:rsidRPr="002A16E2" w:rsidRDefault="00526FED" w:rsidP="0064389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58517" w14:textId="77777777" w:rsidR="00526FED" w:rsidRPr="002A16E2" w:rsidRDefault="00526FED" w:rsidP="006438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F9208" w14:textId="77777777" w:rsidR="00526FED" w:rsidRPr="002A16E2" w:rsidRDefault="00526FED" w:rsidP="006438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26FED" w:rsidRPr="002A16E2" w14:paraId="2E8B232E" w14:textId="77777777" w:rsidTr="0064389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7416B" w14:textId="77777777" w:rsidR="00526FED" w:rsidRPr="002A16E2" w:rsidRDefault="00526FED" w:rsidP="0064389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5AF5D" w14:textId="77777777" w:rsidR="00526FED" w:rsidRPr="002A16E2" w:rsidRDefault="00526FED" w:rsidP="006438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5689E" w14:textId="77777777" w:rsidR="00526FED" w:rsidRPr="002A16E2" w:rsidRDefault="00526FED" w:rsidP="006438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D174E1" w14:textId="77777777" w:rsidR="00526FED" w:rsidRPr="002A16E2" w:rsidRDefault="00526FED" w:rsidP="00526F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07D950F" w14:textId="77777777" w:rsidR="00526FED" w:rsidRPr="002A16E2" w:rsidRDefault="00526FED" w:rsidP="00526FE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CCC3891" w14:textId="77777777" w:rsidR="00526FED" w:rsidRPr="002A16E2" w:rsidRDefault="00526FED" w:rsidP="00526FE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1A2DD88" w14:textId="77777777" w:rsidR="00526FED" w:rsidRPr="002A16E2" w:rsidRDefault="00526FED" w:rsidP="00526FE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0196F7D" w14:textId="77777777" w:rsidR="00526FED" w:rsidRPr="002A16E2" w:rsidRDefault="00526FED" w:rsidP="00526F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AD6FA61" w14:textId="77777777" w:rsidR="00526FED" w:rsidRPr="002A16E2" w:rsidRDefault="00526FED" w:rsidP="00526FE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45051A1" w14:textId="77777777" w:rsidR="00526FED" w:rsidRPr="002A16E2" w:rsidRDefault="00526FED" w:rsidP="00526F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85840AA" w14:textId="77777777" w:rsidR="00526FED" w:rsidRPr="002A16E2" w:rsidRDefault="00526FED" w:rsidP="00526F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CB595EC" w14:textId="77777777" w:rsidR="00526FED" w:rsidRPr="002A16E2" w:rsidRDefault="00526FED" w:rsidP="00526F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D45423F" w14:textId="77777777" w:rsidR="00526FED" w:rsidRPr="00F47191" w:rsidRDefault="00526FED" w:rsidP="00526FE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50B379C" w14:textId="77777777" w:rsidR="00526FED" w:rsidRPr="000A160D" w:rsidRDefault="00526FED" w:rsidP="00526FED"/>
    <w:p w14:paraId="4A615BE0" w14:textId="77777777" w:rsidR="00526FED" w:rsidRPr="00754DAB" w:rsidRDefault="00526FED" w:rsidP="00526FED"/>
    <w:p w14:paraId="140E7220" w14:textId="77777777" w:rsidR="00526FED" w:rsidRPr="00B34B9B" w:rsidRDefault="00526FED" w:rsidP="00526FED"/>
    <w:p w14:paraId="50CFA9E9" w14:textId="77777777" w:rsidR="00FE545C" w:rsidRPr="007076E7" w:rsidRDefault="00FE545C" w:rsidP="007076E7"/>
    <w:sectPr w:rsidR="00FE545C" w:rsidRPr="007076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46142" w14:textId="77777777" w:rsidR="00AE774C" w:rsidRDefault="00AE774C">
      <w:r>
        <w:separator/>
      </w:r>
    </w:p>
  </w:endnote>
  <w:endnote w:type="continuationSeparator" w:id="0">
    <w:p w14:paraId="59197D78" w14:textId="77777777" w:rsidR="00AE774C" w:rsidRDefault="00AE7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D682D" w14:textId="77777777" w:rsidR="00041028" w:rsidRDefault="000410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7A2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2453" w14:textId="77777777" w:rsidR="00041028" w:rsidRDefault="000410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94F07" w14:textId="77777777" w:rsidR="00AE774C" w:rsidRDefault="00AE774C">
      <w:r>
        <w:separator/>
      </w:r>
    </w:p>
  </w:footnote>
  <w:footnote w:type="continuationSeparator" w:id="0">
    <w:p w14:paraId="2A16335B" w14:textId="77777777" w:rsidR="00AE774C" w:rsidRDefault="00AE7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61B0" w14:textId="77777777" w:rsidR="00041028" w:rsidRDefault="000410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811E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DEB0" w14:textId="77777777" w:rsidR="00041028" w:rsidRDefault="000410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74C"/>
    <w:rsid w:val="00012286"/>
    <w:rsid w:val="00041028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6FED"/>
    <w:rsid w:val="00595C87"/>
    <w:rsid w:val="005D2C65"/>
    <w:rsid w:val="005E6D94"/>
    <w:rsid w:val="0063384F"/>
    <w:rsid w:val="00643C6F"/>
    <w:rsid w:val="00646202"/>
    <w:rsid w:val="0065290F"/>
    <w:rsid w:val="006815F6"/>
    <w:rsid w:val="007076E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019A"/>
    <w:rsid w:val="00A0022B"/>
    <w:rsid w:val="00A346FE"/>
    <w:rsid w:val="00A47B4D"/>
    <w:rsid w:val="00A83018"/>
    <w:rsid w:val="00AC55B5"/>
    <w:rsid w:val="00AE774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77F5"/>
    <w:rsid w:val="00F51688"/>
    <w:rsid w:val="00F53146"/>
    <w:rsid w:val="00F727B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1D870EE"/>
  <w15:chartTrackingRefBased/>
  <w15:docId w15:val="{539FF181-DF0B-4275-9A91-92CDB47F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F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667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2022-01-19T12:46:00Z</cp:lastPrinted>
  <dcterms:created xsi:type="dcterms:W3CDTF">2022-01-19T12:46:00Z</dcterms:created>
  <dcterms:modified xsi:type="dcterms:W3CDTF">2022-01-19T12:46:00Z</dcterms:modified>
</cp:coreProperties>
</file>