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3B24E" w14:textId="77777777" w:rsidR="00E17BC4" w:rsidRPr="00E874DC" w:rsidRDefault="00E17BC4" w:rsidP="00E17BC4">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55AC4BC7" w14:textId="77777777" w:rsidR="00E17BC4" w:rsidRDefault="00E17BC4" w:rsidP="00E17BC4">
      <w:pPr>
        <w:spacing w:before="48" w:line="240" w:lineRule="atLeast"/>
        <w:jc w:val="right"/>
        <w:rPr>
          <w:b/>
          <w:sz w:val="24"/>
          <w:szCs w:val="24"/>
          <w:lang w:val="pl-PL"/>
        </w:rPr>
      </w:pPr>
    </w:p>
    <w:p w14:paraId="4DE3EB6E" w14:textId="77777777" w:rsidR="00E17BC4" w:rsidRDefault="00E17BC4" w:rsidP="00E17BC4">
      <w:pPr>
        <w:spacing w:before="48" w:line="240" w:lineRule="atLeast"/>
        <w:jc w:val="center"/>
        <w:rPr>
          <w:b/>
          <w:sz w:val="24"/>
          <w:szCs w:val="24"/>
          <w:lang w:val="pl-PL"/>
        </w:rPr>
      </w:pPr>
      <w:r>
        <w:rPr>
          <w:b/>
          <w:sz w:val="24"/>
          <w:szCs w:val="24"/>
          <w:lang w:val="pl-PL"/>
        </w:rPr>
        <w:t>WZÓR UMOWY</w:t>
      </w:r>
    </w:p>
    <w:p w14:paraId="3BCBC882" w14:textId="77777777" w:rsidR="00E17BC4" w:rsidRDefault="00E17BC4" w:rsidP="00E17BC4">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13D7EC23" w14:textId="77777777" w:rsidR="00E17BC4" w:rsidRDefault="00E17BC4" w:rsidP="00E17BC4">
      <w:pPr>
        <w:spacing w:before="48" w:line="240" w:lineRule="atLeast"/>
        <w:jc w:val="center"/>
        <w:rPr>
          <w:b/>
          <w:sz w:val="28"/>
          <w:lang w:val="pl-PL"/>
        </w:rPr>
      </w:pPr>
    </w:p>
    <w:p w14:paraId="5D8AA413" w14:textId="13041FB4" w:rsidR="00E17BC4" w:rsidRPr="00AA2A22" w:rsidRDefault="00E17BC4" w:rsidP="00E17BC4">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t>
      </w:r>
      <w:r>
        <w:rPr>
          <w:rFonts w:ascii="Times New Roman" w:hAnsi="Times New Roman"/>
        </w:rPr>
        <w:br/>
        <w:t xml:space="preserve">w </w:t>
      </w:r>
      <w:r w:rsidRPr="00AA2A22">
        <w:rPr>
          <w:rFonts w:ascii="Times New Roman" w:hAnsi="Times New Roman"/>
        </w:rPr>
        <w:t>trybie przetargu nieograniczonego</w:t>
      </w:r>
      <w:r>
        <w:rPr>
          <w:rFonts w:ascii="Times New Roman" w:hAnsi="Times New Roman"/>
        </w:rPr>
        <w:t>, nr sprawy: KC-zp.272-11/2</w:t>
      </w:r>
      <w:r>
        <w:rPr>
          <w:rFonts w:ascii="Times New Roman" w:hAnsi="Times New Roman"/>
        </w:rPr>
        <w:t>2</w:t>
      </w:r>
      <w:r w:rsidRPr="00AA2A22">
        <w:rPr>
          <w:rFonts w:ascii="Times New Roman" w:hAnsi="Times New Roman"/>
        </w:rPr>
        <w:t xml:space="preserve"> </w:t>
      </w:r>
    </w:p>
    <w:p w14:paraId="2AC550EF" w14:textId="77777777" w:rsidR="00E17BC4" w:rsidRDefault="00E17BC4" w:rsidP="00E17BC4">
      <w:pPr>
        <w:pStyle w:val="Tekstpodstawowy"/>
        <w:ind w:right="-47"/>
        <w:jc w:val="both"/>
        <w:rPr>
          <w:rFonts w:ascii="Times New Roman" w:hAnsi="Times New Roman"/>
        </w:rPr>
      </w:pPr>
      <w:r w:rsidRPr="00AA2A22">
        <w:rPr>
          <w:rFonts w:ascii="Times New Roman" w:hAnsi="Times New Roman"/>
        </w:rPr>
        <w:t>pomiędzy</w:t>
      </w:r>
    </w:p>
    <w:p w14:paraId="6EBEA71B" w14:textId="77777777" w:rsidR="00E17BC4" w:rsidRDefault="00E17BC4" w:rsidP="00E17BC4">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231D9F30" w14:textId="77777777" w:rsidR="00E17BC4" w:rsidRDefault="00E17BC4" w:rsidP="00E17BC4">
      <w:pPr>
        <w:pStyle w:val="Tekstpodstawowy"/>
        <w:ind w:right="-47"/>
        <w:jc w:val="both"/>
        <w:rPr>
          <w:rFonts w:ascii="Times New Roman" w:hAnsi="Times New Roman"/>
        </w:rPr>
      </w:pPr>
      <w:r>
        <w:rPr>
          <w:rFonts w:ascii="Times New Roman" w:hAnsi="Times New Roman"/>
        </w:rPr>
        <w:t>reprezentowana przez:</w:t>
      </w:r>
    </w:p>
    <w:p w14:paraId="4270A8F6" w14:textId="77777777" w:rsidR="00E17BC4" w:rsidRDefault="00E17BC4" w:rsidP="00E17BC4">
      <w:pPr>
        <w:pStyle w:val="Tekstpodstawowy"/>
        <w:ind w:right="-47"/>
        <w:jc w:val="both"/>
        <w:rPr>
          <w:rFonts w:ascii="Times New Roman" w:hAnsi="Times New Roman"/>
        </w:rPr>
      </w:pPr>
      <w:r>
        <w:rPr>
          <w:rFonts w:ascii="Times New Roman" w:hAnsi="Times New Roman"/>
        </w:rPr>
        <w:t xml:space="preserve">1.Dziekana Wydziału /Kierownika Jednostki/............................................................................. </w:t>
      </w:r>
    </w:p>
    <w:p w14:paraId="770ECBDE" w14:textId="77777777" w:rsidR="00E17BC4" w:rsidRDefault="00E17BC4" w:rsidP="00E17BC4">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0DAFF013" w14:textId="77777777" w:rsidR="00E17BC4" w:rsidRDefault="00E17BC4" w:rsidP="00E17BC4">
      <w:pPr>
        <w:pStyle w:val="Tekstpodstawowy"/>
        <w:ind w:right="-47"/>
        <w:jc w:val="both"/>
        <w:rPr>
          <w:rFonts w:ascii="Times New Roman" w:hAnsi="Times New Roman"/>
        </w:rPr>
      </w:pPr>
      <w:r>
        <w:rPr>
          <w:rFonts w:ascii="Times New Roman" w:hAnsi="Times New Roman"/>
        </w:rPr>
        <w:t>zwaną dalej KUPUJĄCYM</w:t>
      </w:r>
    </w:p>
    <w:p w14:paraId="3199B616" w14:textId="77777777" w:rsidR="00E17BC4" w:rsidRDefault="00E17BC4" w:rsidP="00E17BC4">
      <w:pPr>
        <w:pStyle w:val="Tekstpodstawowy"/>
        <w:ind w:right="-47"/>
        <w:jc w:val="both"/>
        <w:rPr>
          <w:rFonts w:ascii="Times New Roman" w:hAnsi="Times New Roman"/>
        </w:rPr>
      </w:pPr>
      <w:r>
        <w:rPr>
          <w:rFonts w:ascii="Times New Roman" w:hAnsi="Times New Roman"/>
        </w:rPr>
        <w:t xml:space="preserve">a </w:t>
      </w:r>
    </w:p>
    <w:p w14:paraId="70EB31C5" w14:textId="77777777" w:rsidR="00E17BC4" w:rsidRDefault="00E17BC4" w:rsidP="00E17BC4">
      <w:pPr>
        <w:pStyle w:val="Tekstpodstawowy"/>
        <w:ind w:right="-47"/>
        <w:jc w:val="both"/>
        <w:rPr>
          <w:rFonts w:ascii="Times New Roman" w:hAnsi="Times New Roman"/>
        </w:rPr>
      </w:pPr>
      <w:r>
        <w:rPr>
          <w:rFonts w:ascii="Times New Roman" w:hAnsi="Times New Roman"/>
        </w:rPr>
        <w:t>......................................................................................................................................................</w:t>
      </w:r>
    </w:p>
    <w:p w14:paraId="09E15339" w14:textId="77777777" w:rsidR="00E17BC4" w:rsidRDefault="00E17BC4" w:rsidP="00E17BC4">
      <w:pPr>
        <w:pStyle w:val="Tekstpodstawowy"/>
        <w:ind w:right="-47"/>
        <w:jc w:val="both"/>
        <w:rPr>
          <w:rFonts w:ascii="Times New Roman" w:hAnsi="Times New Roman"/>
        </w:rPr>
      </w:pPr>
      <w:r>
        <w:rPr>
          <w:rFonts w:ascii="Times New Roman" w:hAnsi="Times New Roman"/>
        </w:rPr>
        <w:t>......................................................................................................................................................</w:t>
      </w:r>
    </w:p>
    <w:p w14:paraId="2442608A" w14:textId="77777777" w:rsidR="00E17BC4" w:rsidRDefault="00E17BC4" w:rsidP="00E17BC4">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217E55C4" w14:textId="77777777" w:rsidR="00E17BC4" w:rsidRDefault="00E17BC4" w:rsidP="00E17BC4">
      <w:pPr>
        <w:pStyle w:val="Tekstpodstawowy"/>
        <w:ind w:right="-47"/>
        <w:jc w:val="both"/>
        <w:rPr>
          <w:rFonts w:ascii="Times New Roman" w:hAnsi="Times New Roman"/>
        </w:rPr>
      </w:pPr>
      <w:r>
        <w:rPr>
          <w:rFonts w:ascii="Times New Roman" w:hAnsi="Times New Roman"/>
        </w:rPr>
        <w:t>reprezentowanym przez:</w:t>
      </w:r>
    </w:p>
    <w:p w14:paraId="06AD0C8F" w14:textId="77777777" w:rsidR="00E17BC4" w:rsidRDefault="00E17BC4" w:rsidP="00E17BC4">
      <w:pPr>
        <w:pStyle w:val="Tekstpodstawowy"/>
        <w:ind w:right="-47"/>
        <w:jc w:val="both"/>
        <w:rPr>
          <w:rFonts w:ascii="Times New Roman" w:hAnsi="Times New Roman"/>
        </w:rPr>
      </w:pPr>
      <w:r>
        <w:rPr>
          <w:rFonts w:ascii="Times New Roman" w:hAnsi="Times New Roman"/>
        </w:rPr>
        <w:t>1...................................................................................................................................................</w:t>
      </w:r>
    </w:p>
    <w:p w14:paraId="37C780F3" w14:textId="77777777" w:rsidR="00E17BC4" w:rsidRDefault="00E17BC4" w:rsidP="00E17BC4">
      <w:pPr>
        <w:pStyle w:val="Tekstpodstawowy"/>
        <w:ind w:right="-47"/>
        <w:jc w:val="both"/>
        <w:rPr>
          <w:rFonts w:ascii="Times New Roman" w:hAnsi="Times New Roman"/>
        </w:rPr>
      </w:pPr>
      <w:r>
        <w:rPr>
          <w:rFonts w:ascii="Times New Roman" w:hAnsi="Times New Roman"/>
        </w:rPr>
        <w:t xml:space="preserve">2................................................................................................................................................... </w:t>
      </w:r>
    </w:p>
    <w:p w14:paraId="7BAAAA30" w14:textId="77777777" w:rsidR="00E17BC4" w:rsidRDefault="00E17BC4" w:rsidP="00E17BC4">
      <w:pPr>
        <w:pStyle w:val="Tekstpodstawowy"/>
        <w:ind w:right="-47"/>
        <w:jc w:val="both"/>
        <w:rPr>
          <w:rFonts w:ascii="Times New Roman" w:hAnsi="Times New Roman"/>
        </w:rPr>
      </w:pPr>
      <w:r>
        <w:rPr>
          <w:rFonts w:ascii="Times New Roman" w:hAnsi="Times New Roman"/>
        </w:rPr>
        <w:t>zwanym dalej SPRZEDAWCĄ</w:t>
      </w:r>
    </w:p>
    <w:p w14:paraId="5D4FF151" w14:textId="77777777" w:rsidR="00E17BC4" w:rsidRDefault="00E17BC4" w:rsidP="00E17BC4">
      <w:pPr>
        <w:pStyle w:val="Tekstpodstawowy"/>
        <w:ind w:right="-47"/>
        <w:jc w:val="center"/>
        <w:rPr>
          <w:rFonts w:ascii="Times New Roman" w:hAnsi="Times New Roman"/>
        </w:rPr>
      </w:pPr>
    </w:p>
    <w:p w14:paraId="5EE99042" w14:textId="77777777" w:rsidR="00E17BC4" w:rsidRPr="00877B92" w:rsidRDefault="00E17BC4" w:rsidP="00E17BC4">
      <w:pPr>
        <w:pStyle w:val="Tekstpodstawowy"/>
        <w:ind w:right="-47"/>
        <w:jc w:val="center"/>
        <w:rPr>
          <w:rFonts w:ascii="Times New Roman" w:hAnsi="Times New Roman"/>
          <w:b/>
        </w:rPr>
      </w:pPr>
      <w:r w:rsidRPr="00877B92">
        <w:rPr>
          <w:rFonts w:ascii="Times New Roman" w:hAnsi="Times New Roman"/>
          <w:b/>
        </w:rPr>
        <w:t>§ 1</w:t>
      </w:r>
    </w:p>
    <w:p w14:paraId="41501A07" w14:textId="03642A70" w:rsidR="00E17BC4" w:rsidRPr="00980B94" w:rsidRDefault="00E17BC4" w:rsidP="00E17BC4">
      <w:pPr>
        <w:pStyle w:val="Tekstpodstawowy"/>
        <w:numPr>
          <w:ilvl w:val="0"/>
          <w:numId w:val="6"/>
        </w:numPr>
        <w:tabs>
          <w:tab w:val="clear" w:pos="780"/>
          <w:tab w:val="num" w:pos="284"/>
        </w:tabs>
        <w:ind w:left="284" w:right="-47" w:hanging="284"/>
        <w:jc w:val="both"/>
        <w:rPr>
          <w:rFonts w:ascii="Times New Roman" w:hAnsi="Times New Roman"/>
          <w:bCs/>
          <w:szCs w:val="24"/>
        </w:rPr>
      </w:pPr>
      <w:r>
        <w:rPr>
          <w:rFonts w:ascii="Times New Roman" w:hAnsi="Times New Roman"/>
        </w:rPr>
        <w:t xml:space="preserve">Przedmiotem niniejszej umowy jest sprzedaż i </w:t>
      </w:r>
      <w:r w:rsidRPr="00980B94">
        <w:rPr>
          <w:rFonts w:ascii="Times New Roman" w:hAnsi="Times New Roman"/>
          <w:b/>
          <w:szCs w:val="24"/>
        </w:rPr>
        <w:t xml:space="preserve">dostawa </w:t>
      </w:r>
      <w:r>
        <w:rPr>
          <w:rFonts w:ascii="Times New Roman" w:hAnsi="Times New Roman"/>
          <w:b/>
          <w:szCs w:val="24"/>
        </w:rPr>
        <w:t xml:space="preserve">komputerów przenośnych </w:t>
      </w:r>
      <w:r w:rsidRPr="00980B94">
        <w:rPr>
          <w:rFonts w:ascii="Times New Roman" w:hAnsi="Times New Roman"/>
          <w:b/>
          <w:szCs w:val="24"/>
        </w:rPr>
        <w:t xml:space="preserve">dla </w:t>
      </w:r>
      <w:proofErr w:type="spellStart"/>
      <w:r>
        <w:rPr>
          <w:rFonts w:ascii="Times New Roman" w:hAnsi="Times New Roman"/>
          <w:b/>
          <w:szCs w:val="24"/>
        </w:rPr>
        <w:t>WGGiIŚ</w:t>
      </w:r>
      <w:proofErr w:type="spellEnd"/>
      <w:r>
        <w:rPr>
          <w:rFonts w:ascii="Times New Roman" w:hAnsi="Times New Roman"/>
          <w:b/>
          <w:szCs w:val="24"/>
        </w:rPr>
        <w:t xml:space="preserve"> (2 zadania)</w:t>
      </w:r>
    </w:p>
    <w:p w14:paraId="39036785" w14:textId="77777777" w:rsidR="00E17BC4" w:rsidRPr="0043435F" w:rsidRDefault="00E17BC4" w:rsidP="00E17BC4">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52A71F26" w14:textId="77777777" w:rsidR="00E17BC4" w:rsidRPr="0043435F" w:rsidRDefault="00E17BC4" w:rsidP="00E17BC4">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Pr>
          <w:rFonts w:ascii="Times New Roman" w:hAnsi="Times New Roman"/>
          <w:szCs w:val="24"/>
        </w:rPr>
        <w:br/>
      </w:r>
      <w:r w:rsidRPr="0043435F">
        <w:rPr>
          <w:rFonts w:ascii="Times New Roman" w:hAnsi="Times New Roman"/>
          <w:szCs w:val="24"/>
        </w:rPr>
        <w:t xml:space="preserve">z niego zgodnie z przeznaczeniem nie narusza prawa, w tym praw osób trzecich. </w:t>
      </w:r>
    </w:p>
    <w:p w14:paraId="7062D9BB" w14:textId="77777777" w:rsidR="00E17BC4" w:rsidRDefault="00E17BC4" w:rsidP="00E17BC4">
      <w:pPr>
        <w:pStyle w:val="Tekstpodstawowy"/>
        <w:ind w:right="-47"/>
        <w:jc w:val="both"/>
        <w:rPr>
          <w:rFonts w:ascii="Times New Roman" w:hAnsi="Times New Roman"/>
        </w:rPr>
      </w:pPr>
    </w:p>
    <w:p w14:paraId="1B47CE7A" w14:textId="77777777" w:rsidR="00E17BC4" w:rsidRPr="00877B92" w:rsidRDefault="00E17BC4" w:rsidP="00E17BC4">
      <w:pPr>
        <w:pStyle w:val="Tekstpodstawowy"/>
        <w:ind w:right="-47"/>
        <w:jc w:val="center"/>
        <w:rPr>
          <w:rFonts w:ascii="Times New Roman" w:hAnsi="Times New Roman"/>
          <w:b/>
        </w:rPr>
      </w:pPr>
      <w:r w:rsidRPr="00877B92">
        <w:rPr>
          <w:rFonts w:ascii="Times New Roman" w:hAnsi="Times New Roman"/>
          <w:b/>
        </w:rPr>
        <w:t>§ 2</w:t>
      </w:r>
    </w:p>
    <w:p w14:paraId="2CC8D565" w14:textId="77777777" w:rsidR="00E17BC4" w:rsidRDefault="00E17BC4" w:rsidP="00E17BC4">
      <w:pPr>
        <w:pStyle w:val="Tekstpodstawowy"/>
        <w:numPr>
          <w:ilvl w:val="0"/>
          <w:numId w:val="29"/>
        </w:numPr>
        <w:tabs>
          <w:tab w:val="num" w:pos="0"/>
        </w:tabs>
        <w:ind w:left="360" w:right="-47"/>
        <w:jc w:val="both"/>
        <w:rPr>
          <w:rFonts w:ascii="Times New Roman" w:hAnsi="Times New Roman"/>
          <w:szCs w:val="24"/>
        </w:rPr>
      </w:pPr>
      <w:r>
        <w:rPr>
          <w:rFonts w:ascii="Times New Roman" w:hAnsi="Times New Roman"/>
        </w:rPr>
        <w:t>Sprzedawca zobowiązuje się dostarczyć, zamontować i uruchomić sprzęt, o którym mowa w § 1 w terminie do …………. dni od daty podpisania umowy</w:t>
      </w:r>
      <w:r>
        <w:rPr>
          <w:rFonts w:ascii="Times New Roman" w:hAnsi="Times New Roman"/>
          <w:szCs w:val="24"/>
        </w:rPr>
        <w:t xml:space="preserve"> do siedziby Kupującego.</w:t>
      </w:r>
    </w:p>
    <w:p w14:paraId="2FAF4A93" w14:textId="77777777" w:rsidR="00E17BC4" w:rsidRDefault="00E17BC4" w:rsidP="00E17BC4">
      <w:pPr>
        <w:pStyle w:val="Tekstpodstawowy"/>
        <w:numPr>
          <w:ilvl w:val="0"/>
          <w:numId w:val="29"/>
        </w:numPr>
        <w:tabs>
          <w:tab w:val="num" w:pos="360"/>
        </w:tabs>
        <w:ind w:left="360" w:right="-47"/>
        <w:jc w:val="both"/>
        <w:rPr>
          <w:rFonts w:ascii="Times New Roman" w:hAnsi="Times New Roman"/>
          <w:szCs w:val="24"/>
        </w:rPr>
      </w:pPr>
      <w:r>
        <w:rPr>
          <w:rFonts w:ascii="Times New Roman" w:hAnsi="Times New Roman"/>
          <w:szCs w:val="24"/>
        </w:rPr>
        <w:t>Wydanie przedmiotu umowy Kupującemu winno nastąpić w miejscu wskazanym w pkt. 1  w godzinach uzgodnionych z Kupującym.</w:t>
      </w:r>
    </w:p>
    <w:p w14:paraId="72CCBCCB" w14:textId="77777777" w:rsidR="00E17BC4" w:rsidRDefault="00E17BC4" w:rsidP="00E17BC4">
      <w:pPr>
        <w:pStyle w:val="Tekstpodstawowy"/>
        <w:numPr>
          <w:ilvl w:val="0"/>
          <w:numId w:val="29"/>
        </w:numPr>
        <w:tabs>
          <w:tab w:val="num" w:pos="360"/>
        </w:tabs>
        <w:ind w:left="360" w:right="-47"/>
        <w:jc w:val="both"/>
        <w:rPr>
          <w:rFonts w:ascii="Times New Roman" w:hAnsi="Times New Roman"/>
        </w:rPr>
      </w:pPr>
      <w:r w:rsidRPr="009D2649">
        <w:rPr>
          <w:rFonts w:ascii="Times New Roman" w:hAnsi="Times New Roman"/>
        </w:rPr>
        <w:t xml:space="preserve">Dodatkowo Sprzedawca zobowiązuje się (bez prawa do odrębnego wynagrodzenia)  do przeprowadzenia szkolenia (do </w:t>
      </w:r>
      <w:r>
        <w:rPr>
          <w:rFonts w:ascii="Times New Roman" w:hAnsi="Times New Roman"/>
        </w:rPr>
        <w:t>4</w:t>
      </w:r>
      <w:r w:rsidRPr="009D2649">
        <w:rPr>
          <w:rFonts w:ascii="Times New Roman" w:hAnsi="Times New Roman"/>
        </w:rPr>
        <w:t xml:space="preserve"> osób) w zakresie obsługi urządzenia, prowadzone w siedzibie użytkownika, w wymiarze co najmniej trzech dni roboczych </w:t>
      </w:r>
    </w:p>
    <w:p w14:paraId="3373BE52" w14:textId="77777777" w:rsidR="00E17BC4" w:rsidRPr="009D2649" w:rsidRDefault="00E17BC4" w:rsidP="00E17BC4">
      <w:pPr>
        <w:pStyle w:val="Tekstpodstawowy"/>
        <w:numPr>
          <w:ilvl w:val="0"/>
          <w:numId w:val="29"/>
        </w:numPr>
        <w:tabs>
          <w:tab w:val="num" w:pos="360"/>
        </w:tabs>
        <w:ind w:left="360" w:right="-47"/>
        <w:jc w:val="both"/>
        <w:rPr>
          <w:rFonts w:ascii="Times New Roman" w:hAnsi="Times New Roman"/>
        </w:rPr>
      </w:pPr>
      <w:r w:rsidRPr="009D2649">
        <w:rPr>
          <w:rFonts w:ascii="Times New Roman" w:hAnsi="Times New Roman"/>
        </w:rPr>
        <w:t>Termin dostarczenia sprzętu uznaje się za dotrzymany, jeżeli przed jego upływem  Sprzedawca dostarczy</w:t>
      </w:r>
      <w:r>
        <w:rPr>
          <w:rFonts w:ascii="Times New Roman" w:hAnsi="Times New Roman"/>
        </w:rPr>
        <w:t>, zamontuje i uruchomi towar na miejsce</w:t>
      </w:r>
      <w:r w:rsidRPr="009D2649">
        <w:rPr>
          <w:rFonts w:ascii="Times New Roman" w:hAnsi="Times New Roman"/>
        </w:rPr>
        <w:t xml:space="preserve"> przeznaczenia w stanie zupełnym.</w:t>
      </w:r>
    </w:p>
    <w:p w14:paraId="7A590BF4" w14:textId="77777777" w:rsidR="00E17BC4" w:rsidRDefault="00E17BC4" w:rsidP="00E17BC4">
      <w:pPr>
        <w:pStyle w:val="Tekstpodstawowy"/>
        <w:ind w:right="-47"/>
        <w:jc w:val="both"/>
        <w:rPr>
          <w:rFonts w:ascii="Times New Roman" w:hAnsi="Times New Roman"/>
        </w:rPr>
      </w:pPr>
    </w:p>
    <w:p w14:paraId="3C914D73" w14:textId="77777777" w:rsidR="00E17BC4" w:rsidRDefault="00E17BC4" w:rsidP="00E17BC4">
      <w:pPr>
        <w:pStyle w:val="Tekstpodstawowy"/>
        <w:ind w:right="-47"/>
        <w:jc w:val="center"/>
        <w:rPr>
          <w:rFonts w:ascii="Times New Roman" w:hAnsi="Times New Roman"/>
          <w:b/>
        </w:rPr>
      </w:pPr>
    </w:p>
    <w:p w14:paraId="452C8A60" w14:textId="67C99CCD" w:rsidR="00E17BC4" w:rsidRPr="00877B92" w:rsidRDefault="00E17BC4" w:rsidP="00E17BC4">
      <w:pPr>
        <w:pStyle w:val="Tekstpodstawowy"/>
        <w:ind w:right="-47"/>
        <w:jc w:val="center"/>
        <w:rPr>
          <w:rFonts w:ascii="Times New Roman" w:hAnsi="Times New Roman"/>
          <w:b/>
        </w:rPr>
      </w:pPr>
      <w:r w:rsidRPr="00877B92">
        <w:rPr>
          <w:rFonts w:ascii="Times New Roman" w:hAnsi="Times New Roman"/>
          <w:b/>
        </w:rPr>
        <w:lastRenderedPageBreak/>
        <w:t>§ 3</w:t>
      </w:r>
    </w:p>
    <w:p w14:paraId="58C54CBB" w14:textId="77777777" w:rsidR="00E17BC4" w:rsidRPr="0043435F" w:rsidRDefault="00E17BC4" w:rsidP="00E17BC4">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241D8331" w14:textId="77777777" w:rsidR="00E17BC4" w:rsidRPr="0043435F" w:rsidRDefault="00E17BC4" w:rsidP="00E17BC4">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1B3EBFCD" w14:textId="77777777" w:rsidR="00E17BC4" w:rsidRPr="0043435F" w:rsidRDefault="00E17BC4" w:rsidP="00E17BC4">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5150DC82" w14:textId="77777777" w:rsidR="00E17BC4" w:rsidRPr="0043435F" w:rsidRDefault="00E17BC4" w:rsidP="00E17BC4">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 xml:space="preserve">Cena obejmuje całkowitą należność jaką Kupujący zobowiązany jest zapłacić za sprzęt </w:t>
      </w:r>
      <w:r>
        <w:rPr>
          <w:rFonts w:ascii="Times New Roman" w:hAnsi="Times New Roman"/>
          <w:szCs w:val="24"/>
        </w:rPr>
        <w:br/>
      </w:r>
      <w:r w:rsidRPr="0043435F">
        <w:rPr>
          <w:rFonts w:ascii="Times New Roman" w:hAnsi="Times New Roman"/>
          <w:szCs w:val="24"/>
        </w:rPr>
        <w:t xml:space="preserve">i  jego dostarczenie do miejsca przeznaczenia. Cena obejmuje w  szczególności koszty </w:t>
      </w:r>
      <w:r>
        <w:rPr>
          <w:rFonts w:ascii="Times New Roman" w:hAnsi="Times New Roman"/>
          <w:szCs w:val="24"/>
        </w:rPr>
        <w:br/>
      </w:r>
      <w:r w:rsidRPr="0043435F">
        <w:rPr>
          <w:rFonts w:ascii="Times New Roman" w:hAnsi="Times New Roman"/>
          <w:szCs w:val="24"/>
        </w:rPr>
        <w:t xml:space="preserve">i opłaty związane z dostarczeniem przedmiotu zamówienia; opłaty za  transport </w:t>
      </w:r>
      <w:r>
        <w:rPr>
          <w:rFonts w:ascii="Times New Roman" w:hAnsi="Times New Roman"/>
          <w:szCs w:val="24"/>
        </w:rPr>
        <w:br/>
      </w:r>
      <w:r w:rsidRPr="0043435F">
        <w:rPr>
          <w:rFonts w:ascii="Times New Roman" w:hAnsi="Times New Roman"/>
          <w:szCs w:val="24"/>
        </w:rPr>
        <w:t>i ubezpieczenie, załadunek, wyładunek, dokumentację niezbędną do normalnego  użytkowania, konserwacji i naprawy przedmiotu umowy.</w:t>
      </w:r>
    </w:p>
    <w:p w14:paraId="26285A8B" w14:textId="77777777" w:rsidR="00E17BC4" w:rsidRDefault="00E17BC4" w:rsidP="00E17BC4">
      <w:pPr>
        <w:pStyle w:val="Tekstpodstawowy"/>
        <w:ind w:right="-47"/>
        <w:jc w:val="both"/>
        <w:rPr>
          <w:rFonts w:ascii="Times New Roman" w:hAnsi="Times New Roman"/>
        </w:rPr>
      </w:pPr>
    </w:p>
    <w:p w14:paraId="75264EE0" w14:textId="77777777" w:rsidR="00E17BC4" w:rsidRPr="00877B92" w:rsidRDefault="00E17BC4" w:rsidP="00E17BC4">
      <w:pPr>
        <w:pStyle w:val="Tekstpodstawowy"/>
        <w:ind w:right="-47"/>
        <w:jc w:val="center"/>
        <w:rPr>
          <w:rFonts w:ascii="Times New Roman" w:hAnsi="Times New Roman"/>
          <w:b/>
        </w:rPr>
      </w:pPr>
      <w:r w:rsidRPr="00877B92">
        <w:rPr>
          <w:rFonts w:ascii="Times New Roman" w:hAnsi="Times New Roman"/>
          <w:b/>
        </w:rPr>
        <w:t>§ 4</w:t>
      </w:r>
    </w:p>
    <w:p w14:paraId="59ACD30C" w14:textId="77777777" w:rsidR="00E17BC4" w:rsidRDefault="00E17BC4" w:rsidP="00E17BC4">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56294DF2" w14:textId="77777777" w:rsidR="00E17BC4" w:rsidRDefault="00E17BC4" w:rsidP="00E17BC4">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09A02DE9" w14:textId="77777777" w:rsidR="00E17BC4" w:rsidRDefault="00E17BC4" w:rsidP="00E17BC4">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610DF3D2" w14:textId="77777777" w:rsidR="00E17BC4" w:rsidRPr="00593CEB" w:rsidRDefault="00E17BC4" w:rsidP="00E17BC4">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6F4FB79F" w14:textId="77777777" w:rsidR="00E17BC4" w:rsidRDefault="00E17BC4" w:rsidP="00E17BC4">
      <w:pPr>
        <w:pStyle w:val="Tekstpodstawowy"/>
        <w:ind w:right="-47"/>
        <w:jc w:val="center"/>
        <w:rPr>
          <w:rFonts w:ascii="Times New Roman" w:hAnsi="Times New Roman"/>
        </w:rPr>
      </w:pPr>
    </w:p>
    <w:p w14:paraId="60444406" w14:textId="77777777" w:rsidR="00E17BC4" w:rsidRPr="00877B92" w:rsidRDefault="00E17BC4" w:rsidP="00E17BC4">
      <w:pPr>
        <w:pStyle w:val="Tekstpodstawowy"/>
        <w:ind w:right="-47"/>
        <w:jc w:val="center"/>
        <w:rPr>
          <w:rFonts w:ascii="Times New Roman" w:hAnsi="Times New Roman"/>
          <w:b/>
        </w:rPr>
      </w:pPr>
      <w:r w:rsidRPr="00877B92">
        <w:rPr>
          <w:rFonts w:ascii="Times New Roman" w:hAnsi="Times New Roman"/>
          <w:b/>
        </w:rPr>
        <w:t>§ 5</w:t>
      </w:r>
    </w:p>
    <w:p w14:paraId="35F27E5C" w14:textId="77777777" w:rsidR="00E17BC4" w:rsidRPr="00C53B52" w:rsidRDefault="00E17BC4" w:rsidP="00E17BC4">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32E663A4" w14:textId="77777777" w:rsidR="00E17BC4" w:rsidRPr="00C53B52" w:rsidRDefault="00E17BC4" w:rsidP="00E17BC4">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4B896AB6" w14:textId="77777777" w:rsidR="00E17BC4" w:rsidRPr="00C53B52" w:rsidRDefault="00E17BC4" w:rsidP="00E17BC4">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71CFA3AD" w14:textId="77777777" w:rsidR="00E17BC4" w:rsidRPr="00C53B52" w:rsidRDefault="00E17BC4" w:rsidP="00E17BC4">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45C722B4" w14:textId="77777777" w:rsidR="00E17BC4" w:rsidRPr="00C53B52" w:rsidRDefault="00E17BC4" w:rsidP="00E17BC4">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038B1ACD" w14:textId="77777777" w:rsidR="00E17BC4" w:rsidRPr="00C53B52" w:rsidRDefault="00E17BC4" w:rsidP="00E17BC4">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0A8FE1EC" w14:textId="77777777" w:rsidR="00E17BC4" w:rsidRPr="00C53B52" w:rsidRDefault="00E17BC4" w:rsidP="00E17BC4">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4CDADE18" w14:textId="77777777" w:rsidR="00E17BC4" w:rsidRPr="00C53B52" w:rsidRDefault="00E17BC4" w:rsidP="00E17BC4">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038723E0" w14:textId="77777777" w:rsidR="00E17BC4" w:rsidRPr="00C53B52" w:rsidRDefault="00E17BC4" w:rsidP="00E17BC4">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72780417" w14:textId="77777777" w:rsidR="00E17BC4" w:rsidRPr="008F6145" w:rsidRDefault="00E17BC4" w:rsidP="00E17BC4">
      <w:pPr>
        <w:pStyle w:val="Tekstpodstawowy"/>
        <w:numPr>
          <w:ilvl w:val="0"/>
          <w:numId w:val="18"/>
        </w:numPr>
        <w:tabs>
          <w:tab w:val="clear" w:pos="720"/>
          <w:tab w:val="num" w:pos="360"/>
        </w:tabs>
        <w:ind w:right="-47"/>
        <w:jc w:val="both"/>
        <w:rPr>
          <w:rFonts w:ascii="Times New Roman" w:hAnsi="Times New Roman"/>
        </w:rPr>
      </w:pPr>
      <w:r w:rsidRPr="008F6145">
        <w:rPr>
          <w:rFonts w:ascii="Times New Roman" w:hAnsi="Times New Roman"/>
          <w:sz w:val="22"/>
          <w:szCs w:val="22"/>
        </w:rPr>
        <w:t>Łączna maksymalna wysokość kar umownych, których mogą dochodzić Strony nie może przekroczyć 20% wynagrodzenia netto o którym mowa w § 3ust. 1 umowy.</w:t>
      </w:r>
    </w:p>
    <w:p w14:paraId="0141DDA5" w14:textId="77777777" w:rsidR="00E17BC4" w:rsidRDefault="00E17BC4" w:rsidP="00E17BC4">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lastRenderedPageBreak/>
        <w:t xml:space="preserve">Jeżeli kary umowne nie pokryją poniesionej szkody, Strony niniejszej umowy zastrzegają sobie prawo dochodzenia odszkodowania uzupełniającego na zasadach określonych w art. 471 K.C. do wysokości poniesionej szkody. </w:t>
      </w:r>
    </w:p>
    <w:p w14:paraId="56E0BD02" w14:textId="77777777" w:rsidR="00E17BC4" w:rsidRDefault="00E17BC4" w:rsidP="00E17BC4">
      <w:pPr>
        <w:pStyle w:val="Tekstpodstawowy"/>
        <w:ind w:right="-47"/>
        <w:jc w:val="center"/>
        <w:rPr>
          <w:rFonts w:ascii="Times New Roman" w:hAnsi="Times New Roman"/>
          <w:b/>
        </w:rPr>
      </w:pPr>
    </w:p>
    <w:p w14:paraId="06BFED2B" w14:textId="77777777" w:rsidR="00E17BC4" w:rsidRDefault="00E17BC4" w:rsidP="00E17BC4">
      <w:pPr>
        <w:pStyle w:val="Tekstpodstawowy"/>
        <w:ind w:right="-47"/>
        <w:jc w:val="center"/>
        <w:rPr>
          <w:rFonts w:ascii="Times New Roman" w:hAnsi="Times New Roman"/>
          <w:b/>
        </w:rPr>
      </w:pPr>
    </w:p>
    <w:p w14:paraId="0BFA37BB" w14:textId="77777777" w:rsidR="00E17BC4" w:rsidRDefault="00E17BC4" w:rsidP="00E17BC4">
      <w:pPr>
        <w:pStyle w:val="Tekstpodstawowy"/>
        <w:ind w:right="-47"/>
        <w:jc w:val="center"/>
        <w:rPr>
          <w:rFonts w:ascii="Times New Roman" w:hAnsi="Times New Roman"/>
          <w:b/>
        </w:rPr>
      </w:pPr>
      <w:r w:rsidRPr="00877B92">
        <w:rPr>
          <w:rFonts w:ascii="Times New Roman" w:hAnsi="Times New Roman"/>
          <w:b/>
        </w:rPr>
        <w:t>§ 6</w:t>
      </w:r>
    </w:p>
    <w:p w14:paraId="1938C1C0" w14:textId="77777777" w:rsidR="00E17BC4" w:rsidRDefault="00E17BC4" w:rsidP="00E17BC4">
      <w:pPr>
        <w:pStyle w:val="Tekstpodstawowy"/>
        <w:ind w:right="-47"/>
        <w:jc w:val="center"/>
        <w:rPr>
          <w:rFonts w:ascii="Times New Roman" w:hAnsi="Times New Roman"/>
          <w:b/>
        </w:rPr>
      </w:pPr>
    </w:p>
    <w:p w14:paraId="316D9ACC" w14:textId="77777777" w:rsidR="00E17BC4" w:rsidRDefault="00E17BC4" w:rsidP="00E17BC4">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54D858DA" w14:textId="77777777" w:rsidR="00E17BC4" w:rsidRDefault="00E17BC4" w:rsidP="00E17BC4">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0AD58DBF" w14:textId="77777777" w:rsidR="00E17BC4" w:rsidRDefault="00E17BC4" w:rsidP="00E17BC4">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3DAB971A" w14:textId="77777777" w:rsidR="00E17BC4" w:rsidRDefault="00E17BC4" w:rsidP="00E17BC4">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AD09B8E" w14:textId="77777777" w:rsidR="00E17BC4" w:rsidRDefault="00E17BC4" w:rsidP="00E17BC4">
      <w:pPr>
        <w:numPr>
          <w:ilvl w:val="0"/>
          <w:numId w:val="2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FEC91FF" w14:textId="77777777" w:rsidR="00E17BC4" w:rsidRPr="00877B92" w:rsidRDefault="00E17BC4" w:rsidP="00E17BC4">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21A99D69" w14:textId="77777777" w:rsidR="00E17BC4" w:rsidRPr="003F1749" w:rsidRDefault="00E17BC4" w:rsidP="00E17BC4">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03087A59" w14:textId="77777777" w:rsidR="00E17BC4" w:rsidRDefault="00E17BC4" w:rsidP="00E17BC4">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774A5A75" w14:textId="77777777" w:rsidR="00E17BC4" w:rsidRDefault="00E17BC4" w:rsidP="00E17BC4">
      <w:pPr>
        <w:pStyle w:val="Tekstpodstawowy"/>
        <w:ind w:right="-47"/>
        <w:jc w:val="center"/>
        <w:rPr>
          <w:rFonts w:ascii="Times New Roman" w:hAnsi="Times New Roman"/>
        </w:rPr>
      </w:pPr>
    </w:p>
    <w:p w14:paraId="7A7D2833" w14:textId="77777777" w:rsidR="00E17BC4" w:rsidRPr="00877B92" w:rsidRDefault="00E17BC4" w:rsidP="00E17BC4">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2E7C1A73" w14:textId="77777777" w:rsidR="00E17BC4" w:rsidRPr="0043435F" w:rsidRDefault="00E17BC4" w:rsidP="00E17BC4">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6A0F733C" w14:textId="77777777" w:rsidR="00E17BC4" w:rsidRPr="0043435F" w:rsidRDefault="00E17BC4" w:rsidP="00E17BC4">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6DC4AD3F" w14:textId="77777777" w:rsidR="00E17BC4" w:rsidRPr="0043435F" w:rsidRDefault="00E17BC4" w:rsidP="00E17BC4">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2D372BAB" w14:textId="77777777" w:rsidR="00E17BC4" w:rsidRPr="0043435F" w:rsidRDefault="00E17BC4" w:rsidP="00E17BC4">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38931A9C" w14:textId="57DB6476" w:rsidR="00E17BC4" w:rsidRPr="0043435F" w:rsidRDefault="00E17BC4" w:rsidP="00E17BC4">
      <w:pPr>
        <w:numPr>
          <w:ilvl w:val="0"/>
          <w:numId w:val="20"/>
        </w:numPr>
        <w:ind w:left="284"/>
        <w:jc w:val="both"/>
        <w:rPr>
          <w:bCs/>
          <w:sz w:val="24"/>
          <w:szCs w:val="24"/>
          <w:lang w:val="pl-PL" w:eastAsia="en-US"/>
        </w:rPr>
      </w:pPr>
      <w:r w:rsidRPr="0043435F">
        <w:rPr>
          <w:bCs/>
          <w:sz w:val="24"/>
          <w:szCs w:val="24"/>
          <w:lang w:val="pl-PL" w:eastAsia="en-US"/>
        </w:rPr>
        <w:lastRenderedPageBreak/>
        <w:t xml:space="preserve">Czas reakcji na zgłoszenie usterki nie może być dłuższy niż </w:t>
      </w:r>
      <w:r>
        <w:rPr>
          <w:bCs/>
          <w:sz w:val="24"/>
          <w:szCs w:val="24"/>
          <w:lang w:val="pl-PL" w:eastAsia="en-US"/>
        </w:rPr>
        <w:t>1</w:t>
      </w:r>
      <w:r>
        <w:rPr>
          <w:bCs/>
          <w:sz w:val="24"/>
          <w:szCs w:val="24"/>
          <w:lang w:val="pl-PL" w:eastAsia="en-US"/>
        </w:rPr>
        <w:t xml:space="preserve"> d</w:t>
      </w:r>
      <w:r>
        <w:rPr>
          <w:bCs/>
          <w:sz w:val="24"/>
          <w:szCs w:val="24"/>
          <w:lang w:val="pl-PL" w:eastAsia="en-US"/>
        </w:rPr>
        <w:t>zień</w:t>
      </w:r>
      <w:r w:rsidRPr="0043435F">
        <w:rPr>
          <w:bCs/>
          <w:sz w:val="24"/>
          <w:szCs w:val="24"/>
          <w:lang w:val="pl-PL" w:eastAsia="en-US"/>
        </w:rPr>
        <w:t xml:space="preserve"> robocz</w:t>
      </w:r>
      <w:r>
        <w:rPr>
          <w:bCs/>
          <w:sz w:val="24"/>
          <w:szCs w:val="24"/>
          <w:lang w:val="pl-PL" w:eastAsia="en-US"/>
        </w:rPr>
        <w:t>y</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7E70A431" w14:textId="03B8791C" w:rsidR="00E17BC4" w:rsidRPr="0043435F" w:rsidRDefault="00E17BC4" w:rsidP="00E17BC4">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14</w:t>
      </w:r>
      <w:r>
        <w:rPr>
          <w:bCs/>
          <w:sz w:val="24"/>
          <w:szCs w:val="24"/>
          <w:lang w:val="pl-PL" w:eastAsia="en-US"/>
        </w:rPr>
        <w:t xml:space="preserve">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4257DD9E" w14:textId="77777777" w:rsidR="00E17BC4" w:rsidRPr="0043435F" w:rsidRDefault="00E17BC4" w:rsidP="00E17BC4">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3FDDCCF1" w14:textId="77777777" w:rsidR="00E17BC4" w:rsidRPr="0043435F" w:rsidRDefault="00E17BC4" w:rsidP="00E17BC4">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3B0C0B86" w14:textId="77777777" w:rsidR="00E17BC4" w:rsidRPr="0043435F" w:rsidRDefault="00E17BC4" w:rsidP="00E17BC4">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5822E294" w14:textId="77777777" w:rsidR="00E17BC4" w:rsidRPr="0043435F" w:rsidRDefault="00E17BC4" w:rsidP="00E17BC4">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D5B2BDF" w14:textId="77777777" w:rsidR="00E17BC4" w:rsidRPr="0043435F" w:rsidRDefault="00E17BC4" w:rsidP="00E17BC4">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3DAED743" w14:textId="77777777" w:rsidR="00E17BC4" w:rsidRPr="0043435F" w:rsidRDefault="00E17BC4" w:rsidP="00E17BC4">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77850997" w14:textId="77777777" w:rsidR="00E17BC4" w:rsidRDefault="00E17BC4" w:rsidP="00E17BC4">
      <w:pPr>
        <w:pStyle w:val="Tekstpodstawowy"/>
        <w:ind w:left="284" w:right="-47"/>
        <w:jc w:val="both"/>
        <w:rPr>
          <w:rFonts w:ascii="Times New Roman" w:hAnsi="Times New Roman"/>
        </w:rPr>
      </w:pPr>
    </w:p>
    <w:p w14:paraId="45CDE768" w14:textId="77777777" w:rsidR="00E17BC4" w:rsidRPr="00877B92" w:rsidRDefault="00E17BC4" w:rsidP="00E17BC4">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07335CDF" w14:textId="77777777" w:rsidR="00E17BC4" w:rsidRDefault="00E17BC4" w:rsidP="00E17BC4">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587E938D" w14:textId="77777777" w:rsidR="00E17BC4" w:rsidRPr="00C33B28" w:rsidRDefault="00E17BC4" w:rsidP="00E17BC4">
      <w:pPr>
        <w:spacing w:line="240" w:lineRule="atLeast"/>
        <w:ind w:right="-47"/>
        <w:jc w:val="center"/>
        <w:rPr>
          <w:rFonts w:ascii="Verdana" w:hAnsi="Verdana"/>
          <w:b/>
          <w:sz w:val="18"/>
          <w:szCs w:val="18"/>
          <w:lang w:val="pl-PL"/>
        </w:rPr>
      </w:pPr>
    </w:p>
    <w:p w14:paraId="0AEF7F70" w14:textId="77777777" w:rsidR="00E17BC4" w:rsidRPr="009B2595" w:rsidRDefault="00E17BC4" w:rsidP="00E17BC4">
      <w:pPr>
        <w:spacing w:line="240" w:lineRule="atLeast"/>
        <w:ind w:right="-47"/>
        <w:jc w:val="center"/>
        <w:rPr>
          <w:b/>
          <w:sz w:val="24"/>
          <w:szCs w:val="24"/>
        </w:rPr>
      </w:pPr>
      <w:r w:rsidRPr="009B2595">
        <w:rPr>
          <w:b/>
          <w:sz w:val="24"/>
          <w:szCs w:val="24"/>
        </w:rPr>
        <w:t>§ 10</w:t>
      </w:r>
    </w:p>
    <w:p w14:paraId="20F89ECA" w14:textId="77777777" w:rsidR="00E17BC4" w:rsidRPr="009B2595" w:rsidRDefault="00E17BC4" w:rsidP="00E17BC4">
      <w:pPr>
        <w:widowControl w:val="0"/>
        <w:numPr>
          <w:ilvl w:val="0"/>
          <w:numId w:val="3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7CF08093" w14:textId="77777777" w:rsidR="00E17BC4" w:rsidRPr="009B2595" w:rsidRDefault="00E17BC4" w:rsidP="00E17BC4">
      <w:pPr>
        <w:widowControl w:val="0"/>
        <w:numPr>
          <w:ilvl w:val="0"/>
          <w:numId w:val="3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31817566" w14:textId="77777777" w:rsidR="00E17BC4" w:rsidRPr="009B2595" w:rsidRDefault="00E17BC4" w:rsidP="00E17BC4">
      <w:pPr>
        <w:widowControl w:val="0"/>
        <w:numPr>
          <w:ilvl w:val="0"/>
          <w:numId w:val="3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4E819668" w14:textId="77777777" w:rsidR="00E17BC4" w:rsidRPr="009B2595" w:rsidRDefault="00E17BC4" w:rsidP="00E17BC4">
      <w:pPr>
        <w:numPr>
          <w:ilvl w:val="0"/>
          <w:numId w:val="31"/>
        </w:numPr>
        <w:suppressAutoHyphens/>
        <w:autoSpaceDN w:val="0"/>
        <w:spacing w:after="147"/>
        <w:jc w:val="both"/>
        <w:rPr>
          <w:color w:val="000000"/>
          <w:sz w:val="24"/>
          <w:szCs w:val="24"/>
          <w:lang w:val="pl-PL"/>
        </w:rPr>
      </w:pPr>
      <w:bookmarkStart w:id="0" w:name="_Hlk87256647"/>
      <w:r w:rsidRPr="009B2595">
        <w:rPr>
          <w:color w:val="000000"/>
          <w:sz w:val="24"/>
          <w:szCs w:val="24"/>
          <w:lang w:val="pl-PL"/>
        </w:rPr>
        <w:t xml:space="preserve">w zakresie zmiany terminu wykonania lub terminów pośrednich wskazanych w Umowie: </w:t>
      </w:r>
    </w:p>
    <w:p w14:paraId="5C73F124" w14:textId="77777777" w:rsidR="00E17BC4" w:rsidRPr="009B2595" w:rsidRDefault="00E17BC4" w:rsidP="00E17BC4">
      <w:pPr>
        <w:suppressAutoHyphens/>
        <w:autoSpaceDN w:val="0"/>
        <w:spacing w:after="147"/>
        <w:ind w:left="568"/>
        <w:jc w:val="both"/>
        <w:rPr>
          <w:color w:val="000000"/>
          <w:sz w:val="24"/>
          <w:szCs w:val="24"/>
          <w:lang w:val="pl-PL"/>
        </w:rPr>
      </w:pPr>
      <w:r w:rsidRPr="009B2595">
        <w:rPr>
          <w:color w:val="000000"/>
          <w:sz w:val="24"/>
          <w:szCs w:val="24"/>
          <w:lang w:val="pl-PL"/>
        </w:rPr>
        <w:lastRenderedPageBreak/>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66F6D85A" w14:textId="77777777" w:rsidR="00E17BC4" w:rsidRPr="009B2595" w:rsidRDefault="00E17BC4" w:rsidP="00E17BC4">
      <w:pPr>
        <w:numPr>
          <w:ilvl w:val="0"/>
          <w:numId w:val="3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26D6F294" w14:textId="77777777" w:rsidR="00E17BC4" w:rsidRPr="009B2595" w:rsidRDefault="00E17BC4" w:rsidP="00E17BC4">
      <w:pPr>
        <w:numPr>
          <w:ilvl w:val="0"/>
          <w:numId w:val="3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1F24D13D" w14:textId="77777777" w:rsidR="00E17BC4" w:rsidRPr="009B2595" w:rsidRDefault="00E17BC4" w:rsidP="00E17BC4">
      <w:pPr>
        <w:numPr>
          <w:ilvl w:val="0"/>
          <w:numId w:val="3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627BD0D9" w14:textId="77777777" w:rsidR="00E17BC4" w:rsidRPr="009B2595" w:rsidRDefault="00E17BC4" w:rsidP="00E17BC4">
      <w:pPr>
        <w:numPr>
          <w:ilvl w:val="0"/>
          <w:numId w:val="3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4307FDCF" w14:textId="77777777" w:rsidR="00E17BC4" w:rsidRPr="009B2595" w:rsidRDefault="00E17BC4" w:rsidP="00E17BC4">
      <w:pPr>
        <w:widowControl w:val="0"/>
        <w:numPr>
          <w:ilvl w:val="0"/>
          <w:numId w:val="3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4A0B409" w14:textId="77777777" w:rsidR="00E17BC4" w:rsidRPr="009B2595" w:rsidRDefault="00E17BC4" w:rsidP="00E17BC4">
      <w:pPr>
        <w:widowControl w:val="0"/>
        <w:numPr>
          <w:ilvl w:val="0"/>
          <w:numId w:val="3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44277BD6" w14:textId="77777777" w:rsidR="00E17BC4" w:rsidRPr="009B2595" w:rsidRDefault="00E17BC4" w:rsidP="00E17BC4">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11</w:t>
      </w:r>
    </w:p>
    <w:p w14:paraId="39C68DEB" w14:textId="77777777" w:rsidR="00E17BC4" w:rsidRPr="009B2595" w:rsidRDefault="00E17BC4" w:rsidP="00E17BC4">
      <w:pPr>
        <w:numPr>
          <w:ilvl w:val="0"/>
          <w:numId w:val="3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113F4DA9" w14:textId="77777777" w:rsidR="00E17BC4" w:rsidRPr="009B2595" w:rsidRDefault="00E17BC4" w:rsidP="00E17BC4">
      <w:pPr>
        <w:numPr>
          <w:ilvl w:val="0"/>
          <w:numId w:val="3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9B2595">
        <w:rPr>
          <w:color w:val="000000"/>
          <w:kern w:val="2"/>
          <w:sz w:val="24"/>
          <w:szCs w:val="24"/>
          <w:highlight w:val="yellow"/>
          <w:lang w:val="pl-PL"/>
        </w:rPr>
        <w:t>7 dni</w:t>
      </w:r>
      <w:r w:rsidRPr="009B2595">
        <w:rPr>
          <w:color w:val="000000"/>
          <w:kern w:val="2"/>
          <w:sz w:val="24"/>
          <w:szCs w:val="24"/>
          <w:lang w:val="pl-PL"/>
        </w:rPr>
        <w:t xml:space="preserve"> od jej ustania.</w:t>
      </w:r>
    </w:p>
    <w:p w14:paraId="44930557" w14:textId="77777777" w:rsidR="00E17BC4" w:rsidRPr="009B2595" w:rsidRDefault="00E17BC4" w:rsidP="00E17BC4">
      <w:pPr>
        <w:numPr>
          <w:ilvl w:val="0"/>
          <w:numId w:val="3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740B63E" w14:textId="77777777" w:rsidR="00E17BC4" w:rsidRPr="009B2595" w:rsidRDefault="00E17BC4" w:rsidP="00E17BC4">
      <w:pPr>
        <w:numPr>
          <w:ilvl w:val="0"/>
          <w:numId w:val="3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689C47FB" w14:textId="77777777" w:rsidR="00E17BC4" w:rsidRDefault="00E17BC4" w:rsidP="00E17BC4">
      <w:pPr>
        <w:pStyle w:val="Tekstpodstawowy"/>
        <w:ind w:right="-47"/>
        <w:rPr>
          <w:rFonts w:ascii="Times New Roman" w:hAnsi="Times New Roman"/>
        </w:rPr>
      </w:pPr>
    </w:p>
    <w:p w14:paraId="4E8251C2" w14:textId="77777777" w:rsidR="00E17BC4" w:rsidRPr="00877B92" w:rsidRDefault="00E17BC4" w:rsidP="00E17BC4">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788756B1" w14:textId="77777777" w:rsidR="00E17BC4" w:rsidRDefault="00E17BC4" w:rsidP="00E17BC4">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7B15AE9F" w14:textId="77777777" w:rsidR="00E17BC4" w:rsidRDefault="00E17BC4" w:rsidP="00E17BC4">
      <w:pPr>
        <w:pStyle w:val="Tekstpodstawowy"/>
        <w:ind w:right="-47"/>
        <w:jc w:val="center"/>
        <w:rPr>
          <w:rFonts w:ascii="Times New Roman" w:hAnsi="Times New Roman"/>
        </w:rPr>
      </w:pPr>
    </w:p>
    <w:p w14:paraId="09D90060" w14:textId="77777777" w:rsidR="00E17BC4" w:rsidRDefault="00E17BC4" w:rsidP="00E17BC4">
      <w:pPr>
        <w:pStyle w:val="Tekstpodstawowy"/>
        <w:ind w:right="-47"/>
        <w:jc w:val="center"/>
        <w:rPr>
          <w:rFonts w:ascii="Times New Roman" w:hAnsi="Times New Roman"/>
        </w:rPr>
      </w:pPr>
    </w:p>
    <w:p w14:paraId="64F02B07" w14:textId="77777777" w:rsidR="00E17BC4" w:rsidRPr="00877B92" w:rsidRDefault="00E17BC4" w:rsidP="00E17BC4">
      <w:pPr>
        <w:pStyle w:val="Tekstpodstawowy"/>
        <w:ind w:right="-47"/>
        <w:jc w:val="center"/>
        <w:rPr>
          <w:b/>
        </w:rPr>
      </w:pPr>
      <w:r w:rsidRPr="00877B92">
        <w:rPr>
          <w:rFonts w:ascii="Times New Roman" w:hAnsi="Times New Roman"/>
          <w:b/>
        </w:rPr>
        <w:t>§1</w:t>
      </w:r>
      <w:r>
        <w:rPr>
          <w:rFonts w:ascii="Times New Roman" w:hAnsi="Times New Roman"/>
          <w:b/>
        </w:rPr>
        <w:t>3</w:t>
      </w:r>
    </w:p>
    <w:p w14:paraId="6CAFA8AC" w14:textId="77777777" w:rsidR="00E17BC4" w:rsidRDefault="00E17BC4" w:rsidP="00E17BC4">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29E6B55D" w14:textId="77777777" w:rsidR="00E17BC4" w:rsidRDefault="00E17BC4" w:rsidP="00E17BC4">
      <w:pPr>
        <w:pStyle w:val="NormalnyWeb"/>
        <w:jc w:val="both"/>
      </w:pPr>
      <w:r>
        <w:t xml:space="preserve">2. W razie wątpliwości, czy określona informacja stanowi tajemnicę Wykonawca zobowiązany jest zwrócić się w formie pisemnej do Zamawiającego o wyjaśnienie takiej wątpliwości. </w:t>
      </w:r>
    </w:p>
    <w:p w14:paraId="12C87366" w14:textId="77777777" w:rsidR="00E17BC4" w:rsidRDefault="00E17BC4" w:rsidP="00E17BC4">
      <w:pPr>
        <w:pStyle w:val="NormalnyWeb"/>
        <w:jc w:val="both"/>
      </w:pPr>
      <w:r>
        <w:t xml:space="preserve">3. Wykonawca zobowiązuje się do wykorzystania uzyskanych, powyższych informacji jedynie w celu wykonania przedmiotu umowy. </w:t>
      </w:r>
    </w:p>
    <w:p w14:paraId="2EFFD5E4" w14:textId="77777777" w:rsidR="00E17BC4" w:rsidRDefault="00E17BC4" w:rsidP="00E17BC4">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27BD4A65" w14:textId="77777777" w:rsidR="00E17BC4" w:rsidRDefault="00E17BC4" w:rsidP="00E17BC4">
      <w:pPr>
        <w:pStyle w:val="NormalnyWeb"/>
        <w:jc w:val="both"/>
      </w:pPr>
      <w:r>
        <w:t>5. Powyższe przepisy nie będą miały zastosowania wobec informacji powszechnie znanych lub opublikowanych oraz w przypadku żądania ich ujawnienia przez uprawniony organ.</w:t>
      </w:r>
    </w:p>
    <w:p w14:paraId="23DBD1DF" w14:textId="77777777" w:rsidR="00E17BC4" w:rsidRDefault="00E17BC4" w:rsidP="00E17BC4">
      <w:pPr>
        <w:pStyle w:val="Tekstpodstawowy"/>
        <w:ind w:right="-47"/>
        <w:jc w:val="both"/>
        <w:rPr>
          <w:rFonts w:ascii="Times New Roman" w:hAnsi="Times New Roman"/>
        </w:rPr>
      </w:pPr>
    </w:p>
    <w:p w14:paraId="430F0EEF" w14:textId="77777777" w:rsidR="00E17BC4" w:rsidRPr="00877B92" w:rsidRDefault="00E17BC4" w:rsidP="00E17BC4">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33BCC622" w14:textId="77777777" w:rsidR="00E17BC4" w:rsidRDefault="00E17BC4" w:rsidP="00E17BC4">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6C09E1FD" w14:textId="77777777" w:rsidR="00E17BC4" w:rsidRDefault="00E17BC4" w:rsidP="00E17BC4">
      <w:pPr>
        <w:pStyle w:val="Tekstpodstawowy"/>
        <w:ind w:right="-47"/>
        <w:jc w:val="both"/>
        <w:rPr>
          <w:rFonts w:ascii="Times New Roman" w:hAnsi="Times New Roman"/>
        </w:rPr>
      </w:pPr>
    </w:p>
    <w:p w14:paraId="522F865E" w14:textId="77777777" w:rsidR="00E17BC4" w:rsidRPr="00877B92" w:rsidRDefault="00E17BC4" w:rsidP="00E17BC4">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0442ADE0" w14:textId="77777777" w:rsidR="00E17BC4" w:rsidRDefault="00E17BC4" w:rsidP="00E17BC4">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0D15292B" w14:textId="77777777" w:rsidR="00E17BC4" w:rsidRDefault="00E17BC4" w:rsidP="00E17BC4">
      <w:pPr>
        <w:pStyle w:val="Tekstpodstawowy"/>
        <w:ind w:right="-47"/>
        <w:jc w:val="both"/>
        <w:rPr>
          <w:rFonts w:ascii="Times New Roman" w:hAnsi="Times New Roman"/>
        </w:rPr>
      </w:pPr>
    </w:p>
    <w:p w14:paraId="7FD91256" w14:textId="77777777" w:rsidR="00E17BC4" w:rsidRPr="00877B92" w:rsidRDefault="00E17BC4" w:rsidP="00E17BC4">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6</w:t>
      </w:r>
    </w:p>
    <w:p w14:paraId="45A16487" w14:textId="77777777" w:rsidR="00E17BC4" w:rsidRPr="004F0507" w:rsidRDefault="00E17BC4" w:rsidP="00E17BC4">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5B9A6F79" w14:textId="77777777" w:rsidR="00E17BC4" w:rsidRDefault="00E17BC4" w:rsidP="00E17BC4">
      <w:pPr>
        <w:pStyle w:val="Tekstpodstawowy2"/>
        <w:spacing w:line="240" w:lineRule="auto"/>
        <w:ind w:right="-47"/>
      </w:pPr>
    </w:p>
    <w:p w14:paraId="4EB36C64" w14:textId="77777777" w:rsidR="00E17BC4" w:rsidRPr="004F0507" w:rsidRDefault="00E17BC4" w:rsidP="00E17BC4">
      <w:pPr>
        <w:pStyle w:val="Tekstpodstawowy2"/>
        <w:spacing w:line="240" w:lineRule="auto"/>
        <w:ind w:right="-47"/>
        <w:rPr>
          <w:b/>
          <w:sz w:val="24"/>
        </w:rPr>
      </w:pPr>
      <w:r>
        <w:rPr>
          <w:b/>
          <w:sz w:val="24"/>
        </w:rPr>
        <w:t xml:space="preserve">      </w:t>
      </w:r>
      <w:r w:rsidRPr="004F0507">
        <w:rPr>
          <w:b/>
          <w:sz w:val="24"/>
        </w:rPr>
        <w:t>Za Sprzedawcę                                                                                   Za Kupującego</w:t>
      </w:r>
    </w:p>
    <w:p w14:paraId="545226B2" w14:textId="77777777" w:rsidR="00E17BC4" w:rsidRPr="000936CA" w:rsidRDefault="00E17BC4" w:rsidP="00E17BC4">
      <w:pPr>
        <w:rPr>
          <w:lang w:val="pl-PL"/>
        </w:rPr>
      </w:pPr>
    </w:p>
    <w:p w14:paraId="6EA369DB" w14:textId="77777777" w:rsidR="00E17BC4" w:rsidRDefault="00E17BC4" w:rsidP="00E17BC4">
      <w:pPr>
        <w:pStyle w:val="Zwykytekst"/>
        <w:rPr>
          <w:lang w:val="pl-PL"/>
        </w:rPr>
      </w:pPr>
    </w:p>
    <w:p w14:paraId="0E20E5AE" w14:textId="77777777" w:rsidR="00E17BC4" w:rsidRDefault="00E17BC4" w:rsidP="00E17BC4">
      <w:pPr>
        <w:pStyle w:val="Zwykytekst"/>
        <w:rPr>
          <w:lang w:val="pl-PL"/>
        </w:rPr>
      </w:pPr>
    </w:p>
    <w:p w14:paraId="1F180613" w14:textId="77777777" w:rsidR="00E17BC4" w:rsidRDefault="00E17BC4" w:rsidP="00E17BC4">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77ADD3C7" w14:textId="77777777" w:rsidR="00E17BC4" w:rsidRPr="00496551" w:rsidRDefault="00E17BC4" w:rsidP="00E17BC4">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62A26111" w14:textId="77777777" w:rsidR="00E17BC4" w:rsidRPr="00435153" w:rsidRDefault="00E17BC4" w:rsidP="00E17BC4">
      <w:pPr>
        <w:rPr>
          <w:lang w:val="pl-PL"/>
        </w:rPr>
      </w:pPr>
    </w:p>
    <w:p w14:paraId="0A72B90C" w14:textId="77777777" w:rsidR="00E17BC4" w:rsidRPr="008265F1" w:rsidRDefault="00E17BC4" w:rsidP="00E17BC4">
      <w:pPr>
        <w:rPr>
          <w:lang w:val="pl-PL"/>
        </w:rPr>
      </w:pPr>
    </w:p>
    <w:p w14:paraId="6E31BC1A" w14:textId="77777777" w:rsidR="00E17BC4" w:rsidRPr="0088604B" w:rsidRDefault="00E17BC4" w:rsidP="00E17BC4">
      <w:pPr>
        <w:rPr>
          <w:lang w:val="pl-PL"/>
        </w:rPr>
      </w:pPr>
    </w:p>
    <w:p w14:paraId="67DBD5FC" w14:textId="77777777" w:rsidR="00496551" w:rsidRPr="00E17BC4" w:rsidRDefault="00496551" w:rsidP="008F7813">
      <w:pPr>
        <w:rPr>
          <w:lang w:val="pl-PL"/>
        </w:rPr>
      </w:pPr>
    </w:p>
    <w:sectPr w:rsidR="00496551" w:rsidRPr="00E17BC4">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F9D053" w14:textId="77777777" w:rsidR="00D451C4" w:rsidRDefault="00D451C4">
      <w:r>
        <w:separator/>
      </w:r>
    </w:p>
  </w:endnote>
  <w:endnote w:type="continuationSeparator" w:id="0">
    <w:p w14:paraId="086825F4" w14:textId="77777777" w:rsidR="00D451C4" w:rsidRDefault="00D45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C13D3" w14:textId="77777777" w:rsidR="00E17BC4" w:rsidRDefault="00E17BC4">
    <w:pPr>
      <w:pStyle w:val="Stopka"/>
      <w:jc w:val="right"/>
    </w:pPr>
    <w:r>
      <w:fldChar w:fldCharType="begin"/>
    </w:r>
    <w:r>
      <w:instrText>PAGE   \* MERGEFORMAT</w:instrText>
    </w:r>
    <w:r>
      <w:fldChar w:fldCharType="separate"/>
    </w:r>
    <w:r>
      <w:rPr>
        <w:lang w:val="pl-PL"/>
      </w:rPr>
      <w:t>2</w:t>
    </w:r>
    <w:r>
      <w:fldChar w:fldCharType="end"/>
    </w:r>
  </w:p>
  <w:p w14:paraId="3468EA41"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9DF27" w14:textId="77777777" w:rsidR="00D451C4" w:rsidRDefault="00D451C4">
      <w:r>
        <w:separator/>
      </w:r>
    </w:p>
  </w:footnote>
  <w:footnote w:type="continuationSeparator" w:id="0">
    <w:p w14:paraId="144D61FD" w14:textId="77777777" w:rsidR="00D451C4" w:rsidRDefault="00D451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0A42C"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7"/>
  </w:num>
  <w:num w:numId="5">
    <w:abstractNumId w:val="21"/>
  </w:num>
  <w:num w:numId="6">
    <w:abstractNumId w:val="23"/>
  </w:num>
  <w:num w:numId="7">
    <w:abstractNumId w:val="24"/>
  </w:num>
  <w:num w:numId="8">
    <w:abstractNumId w:val="16"/>
  </w:num>
  <w:num w:numId="9">
    <w:abstractNumId w:val="28"/>
  </w:num>
  <w:num w:numId="10">
    <w:abstractNumId w:val="18"/>
  </w:num>
  <w:num w:numId="11">
    <w:abstractNumId w:val="3"/>
  </w:num>
  <w:num w:numId="12">
    <w:abstractNumId w:val="6"/>
  </w:num>
  <w:num w:numId="13">
    <w:abstractNumId w:val="9"/>
  </w:num>
  <w:num w:numId="14">
    <w:abstractNumId w:val="29"/>
  </w:num>
  <w:num w:numId="15">
    <w:abstractNumId w:val="8"/>
  </w:num>
  <w:num w:numId="16">
    <w:abstractNumId w:val="5"/>
  </w:num>
  <w:num w:numId="17">
    <w:abstractNumId w:val="26"/>
  </w:num>
  <w:num w:numId="18">
    <w:abstractNumId w:val="19"/>
  </w:num>
  <w:num w:numId="19">
    <w:abstractNumId w:val="15"/>
  </w:num>
  <w:num w:numId="20">
    <w:abstractNumId w:val="17"/>
  </w:num>
  <w:num w:numId="21">
    <w:abstractNumId w:val="14"/>
  </w:num>
  <w:num w:numId="22">
    <w:abstractNumId w:val="0"/>
  </w:num>
  <w:num w:numId="23">
    <w:abstractNumId w:val="27"/>
  </w:num>
  <w:num w:numId="24">
    <w:abstractNumId w:val="12"/>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25"/>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451C4"/>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41E55"/>
    <w:rsid w:val="0086736E"/>
    <w:rsid w:val="008D3AF3"/>
    <w:rsid w:val="008E0730"/>
    <w:rsid w:val="008F7813"/>
    <w:rsid w:val="0092337E"/>
    <w:rsid w:val="0092730E"/>
    <w:rsid w:val="009561DA"/>
    <w:rsid w:val="0098432D"/>
    <w:rsid w:val="00997B0E"/>
    <w:rsid w:val="009A694A"/>
    <w:rsid w:val="009A7064"/>
    <w:rsid w:val="009F7ECA"/>
    <w:rsid w:val="00A57131"/>
    <w:rsid w:val="00A601F8"/>
    <w:rsid w:val="00A70EA7"/>
    <w:rsid w:val="00A75A50"/>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51C4"/>
    <w:rsid w:val="00D46DCD"/>
    <w:rsid w:val="00D70657"/>
    <w:rsid w:val="00D90ED3"/>
    <w:rsid w:val="00D9696A"/>
    <w:rsid w:val="00D97E9A"/>
    <w:rsid w:val="00DD0EDB"/>
    <w:rsid w:val="00DE2464"/>
    <w:rsid w:val="00E13592"/>
    <w:rsid w:val="00E17BC4"/>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96B1A1"/>
  <w15:chartTrackingRefBased/>
  <w15:docId w15:val="{8AE2B449-DE27-44ED-8650-7D0B6A42A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17BC4"/>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E17BC4"/>
    <w:rPr>
      <w:rFonts w:ascii="Courier New" w:hAnsi="Courier New" w:cs="Courier New"/>
      <w:lang w:val="en-US"/>
    </w:rPr>
  </w:style>
  <w:style w:type="character" w:customStyle="1" w:styleId="Tekstpodstawowy2Znak">
    <w:name w:val="Tekst podstawowy 2 Znak"/>
    <w:basedOn w:val="Domylnaczcionkaakapitu"/>
    <w:link w:val="Tekstpodstawowy2"/>
    <w:rsid w:val="00E17BC4"/>
  </w:style>
  <w:style w:type="character" w:customStyle="1" w:styleId="StopkaZnak">
    <w:name w:val="Stopka Znak"/>
    <w:link w:val="Stopka"/>
    <w:uiPriority w:val="99"/>
    <w:rsid w:val="00E17BC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11</TotalTime>
  <Pages>6</Pages>
  <Words>2091</Words>
  <Characters>14462</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2022-01-19T11:01:00Z</cp:lastPrinted>
  <dcterms:created xsi:type="dcterms:W3CDTF">2022-01-19T11:15:00Z</dcterms:created>
  <dcterms:modified xsi:type="dcterms:W3CDTF">2022-01-19T11:15:00Z</dcterms:modified>
</cp:coreProperties>
</file>