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0C263" w14:textId="0D9B9FEE" w:rsidR="00D665F5" w:rsidRDefault="007303AE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303A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303AE">
        <w:rPr>
          <w:sz w:val="22"/>
          <w:szCs w:val="22"/>
        </w:rPr>
        <w:t>2022-01-</w:t>
      </w:r>
      <w:r w:rsidR="00233133">
        <w:rPr>
          <w:sz w:val="22"/>
          <w:szCs w:val="22"/>
        </w:rPr>
        <w:t>31</w:t>
      </w:r>
    </w:p>
    <w:p w14:paraId="191E57F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C2145EB" w14:textId="77777777" w:rsidR="007303AE" w:rsidRPr="007303AE" w:rsidRDefault="007303AE" w:rsidP="00577BC6">
      <w:pPr>
        <w:spacing w:after="40"/>
        <w:rPr>
          <w:b/>
          <w:bCs/>
          <w:sz w:val="22"/>
          <w:szCs w:val="22"/>
        </w:rPr>
      </w:pPr>
      <w:r w:rsidRPr="007303AE">
        <w:rPr>
          <w:b/>
          <w:bCs/>
          <w:sz w:val="22"/>
          <w:szCs w:val="22"/>
        </w:rPr>
        <w:t>Akademia Górniczo - Hutnicza</w:t>
      </w:r>
    </w:p>
    <w:p w14:paraId="63842222" w14:textId="77777777" w:rsidR="007303AE" w:rsidRPr="007303AE" w:rsidRDefault="007303AE" w:rsidP="00577BC6">
      <w:pPr>
        <w:spacing w:after="40"/>
        <w:rPr>
          <w:b/>
          <w:bCs/>
          <w:sz w:val="22"/>
          <w:szCs w:val="22"/>
        </w:rPr>
      </w:pPr>
      <w:r w:rsidRPr="007303AE">
        <w:rPr>
          <w:b/>
          <w:bCs/>
          <w:sz w:val="22"/>
          <w:szCs w:val="22"/>
        </w:rPr>
        <w:t>im. Stanisława Staszica w Krakowie</w:t>
      </w:r>
    </w:p>
    <w:p w14:paraId="5F1E636B" w14:textId="77777777" w:rsidR="00D665F5" w:rsidRPr="00D91931" w:rsidRDefault="007303AE" w:rsidP="00577BC6">
      <w:pPr>
        <w:spacing w:after="40"/>
        <w:rPr>
          <w:b/>
          <w:bCs/>
          <w:sz w:val="22"/>
          <w:szCs w:val="22"/>
        </w:rPr>
      </w:pPr>
      <w:r w:rsidRPr="007303AE">
        <w:rPr>
          <w:b/>
          <w:bCs/>
          <w:sz w:val="22"/>
          <w:szCs w:val="22"/>
        </w:rPr>
        <w:t>Dział Zamówień Publicznych</w:t>
      </w:r>
    </w:p>
    <w:p w14:paraId="2BD8DD62" w14:textId="77777777" w:rsidR="00D665F5" w:rsidRPr="00BD5546" w:rsidRDefault="007303AE" w:rsidP="00D665F5">
      <w:pPr>
        <w:rPr>
          <w:sz w:val="22"/>
          <w:szCs w:val="22"/>
        </w:rPr>
      </w:pPr>
      <w:r w:rsidRPr="007303A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303AE">
        <w:rPr>
          <w:sz w:val="22"/>
          <w:szCs w:val="22"/>
        </w:rPr>
        <w:t>30</w:t>
      </w:r>
    </w:p>
    <w:p w14:paraId="39B1C674" w14:textId="77777777" w:rsidR="00D665F5" w:rsidRPr="00BD5546" w:rsidRDefault="007303AE" w:rsidP="00D665F5">
      <w:pPr>
        <w:rPr>
          <w:sz w:val="22"/>
          <w:szCs w:val="22"/>
        </w:rPr>
      </w:pPr>
      <w:r w:rsidRPr="007303A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303AE">
        <w:rPr>
          <w:sz w:val="22"/>
          <w:szCs w:val="22"/>
        </w:rPr>
        <w:t>Kraków</w:t>
      </w:r>
    </w:p>
    <w:p w14:paraId="74171F6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61D061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27F7F7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48D8C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5B15C7A" w14:textId="5FAA5745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03AE" w:rsidRPr="007303AE">
        <w:rPr>
          <w:b/>
          <w:sz w:val="22"/>
          <w:szCs w:val="22"/>
        </w:rPr>
        <w:t>KC-zp. 272-3</w:t>
      </w:r>
      <w:r w:rsidR="00233133">
        <w:rPr>
          <w:b/>
          <w:sz w:val="22"/>
          <w:szCs w:val="22"/>
        </w:rPr>
        <w:t>4</w:t>
      </w:r>
      <w:r w:rsidR="007303AE" w:rsidRPr="007303AE">
        <w:rPr>
          <w:b/>
          <w:sz w:val="22"/>
          <w:szCs w:val="22"/>
        </w:rPr>
        <w:t>/22</w:t>
      </w:r>
      <w:r w:rsidR="00A80738">
        <w:rPr>
          <w:sz w:val="24"/>
        </w:rPr>
        <w:tab/>
        <w:t xml:space="preserve"> </w:t>
      </w:r>
    </w:p>
    <w:p w14:paraId="40359C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CC13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0F18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3521F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663EA2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219A3B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303AE" w:rsidRPr="007303A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3CAA985E" w14:textId="7C0B74CA" w:rsidR="00A80738" w:rsidRPr="00577BC6" w:rsidRDefault="007303A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303AE">
        <w:rPr>
          <w:b/>
          <w:sz w:val="22"/>
          <w:szCs w:val="22"/>
        </w:rPr>
        <w:t xml:space="preserve">Dostawa </w:t>
      </w:r>
      <w:r w:rsidR="00233133">
        <w:rPr>
          <w:b/>
          <w:bCs/>
          <w:sz w:val="22"/>
          <w:szCs w:val="22"/>
        </w:rPr>
        <w:t xml:space="preserve">komory klimatycznej z opcją do testów karbonatyzacji betonu dla WIMiC </w:t>
      </w:r>
      <w:r w:rsidR="00233133">
        <w:rPr>
          <w:b/>
          <w:bCs/>
          <w:sz w:val="22"/>
          <w:szCs w:val="22"/>
        </w:rPr>
        <w:br/>
        <w:t>- KC-zp. 272-34/22</w:t>
      </w:r>
    </w:p>
    <w:p w14:paraId="77A435C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303AE" w:rsidRPr="007303AE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1AFCEC9" w14:textId="4BC3094D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33133">
        <w:rPr>
          <w:sz w:val="22"/>
          <w:szCs w:val="22"/>
        </w:rPr>
        <w:t>31</w:t>
      </w:r>
      <w:r w:rsidR="007303AE" w:rsidRPr="007303AE">
        <w:rPr>
          <w:sz w:val="22"/>
          <w:szCs w:val="22"/>
        </w:rPr>
        <w:t>/01/2022</w:t>
      </w:r>
      <w:r w:rsidR="00FF4AB1" w:rsidRPr="00577BC6">
        <w:rPr>
          <w:sz w:val="22"/>
          <w:szCs w:val="22"/>
        </w:rPr>
        <w:t xml:space="preserve"> o godz. </w:t>
      </w:r>
      <w:r w:rsidR="007303AE" w:rsidRPr="007303A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707F2D0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009CD78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C0610A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BA3EC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303AE" w:rsidRPr="00493F8C" w14:paraId="4104A1F6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26FAD777" w14:textId="77777777" w:rsidR="007303AE" w:rsidRPr="00490DC0" w:rsidRDefault="007303AE" w:rsidP="009777AB">
            <w:pPr>
              <w:spacing w:before="120" w:after="120"/>
              <w:jc w:val="center"/>
            </w:pPr>
            <w:r w:rsidRPr="007303AE">
              <w:t>1</w:t>
            </w:r>
          </w:p>
        </w:tc>
        <w:tc>
          <w:tcPr>
            <w:tcW w:w="5244" w:type="dxa"/>
            <w:shd w:val="clear" w:color="auto" w:fill="auto"/>
          </w:tcPr>
          <w:p w14:paraId="339167AE" w14:textId="557404C5" w:rsidR="007303AE" w:rsidRDefault="00791F72" w:rsidP="009777AB">
            <w:r>
              <w:t>ToRoPol Sp. z o.o.</w:t>
            </w:r>
          </w:p>
          <w:p w14:paraId="5EE7EAA2" w14:textId="071434E0" w:rsidR="00791F72" w:rsidRPr="00490DC0" w:rsidRDefault="00791F72" w:rsidP="009777AB">
            <w:r>
              <w:t>ul. Czarna Droga 29</w:t>
            </w:r>
          </w:p>
          <w:p w14:paraId="6C4347D4" w14:textId="2424EEDF" w:rsidR="007303AE" w:rsidRPr="00490DC0" w:rsidRDefault="007303AE" w:rsidP="009777AB">
            <w:pPr>
              <w:spacing w:after="40"/>
              <w:jc w:val="both"/>
            </w:pPr>
            <w:r w:rsidRPr="007303AE">
              <w:t>0</w:t>
            </w:r>
            <w:r w:rsidR="00791F72">
              <w:t>3-620</w:t>
            </w:r>
            <w:r w:rsidRPr="00490DC0">
              <w:t xml:space="preserve"> </w:t>
            </w:r>
            <w:r w:rsidR="00791F72">
              <w:t>W</w:t>
            </w:r>
            <w:r w:rsidRPr="007303AE"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2776C7" w14:textId="2EF1FAFC" w:rsidR="007303AE" w:rsidRPr="00490DC0" w:rsidRDefault="00791F72" w:rsidP="009777AB">
            <w:pPr>
              <w:spacing w:before="120" w:after="120"/>
              <w:jc w:val="both"/>
            </w:pPr>
            <w:r>
              <w:t>128 756,4</w:t>
            </w:r>
            <w:r w:rsidR="007303AE" w:rsidRPr="007303AE">
              <w:t>0 zł</w:t>
            </w:r>
          </w:p>
        </w:tc>
      </w:tr>
      <w:tr w:rsidR="00791F72" w:rsidRPr="00493F8C" w14:paraId="6B674848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46BD8547" w14:textId="744CDBCD" w:rsidR="00791F72" w:rsidRPr="007303AE" w:rsidRDefault="00791F72" w:rsidP="009777AB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5244" w:type="dxa"/>
            <w:shd w:val="clear" w:color="auto" w:fill="auto"/>
          </w:tcPr>
          <w:p w14:paraId="6B0C01D5" w14:textId="4AE762B1" w:rsidR="00791F72" w:rsidRDefault="00791F72" w:rsidP="009777AB">
            <w:r>
              <w:t>Przedsiębiorstwo Handlowo Usługowe AMIWAR Anna Waryś</w:t>
            </w:r>
          </w:p>
          <w:p w14:paraId="29C20010" w14:textId="05A36284" w:rsidR="00791F72" w:rsidRDefault="00791F72" w:rsidP="009777AB">
            <w:r>
              <w:t>ul. Bór 30</w:t>
            </w:r>
          </w:p>
          <w:p w14:paraId="6FAED154" w14:textId="68070B50" w:rsidR="00791F72" w:rsidRDefault="00791F72" w:rsidP="009777AB">
            <w:r>
              <w:t>42-202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A169DF" w14:textId="48A64BA5" w:rsidR="00791F72" w:rsidRDefault="00791F72" w:rsidP="009777AB">
            <w:pPr>
              <w:spacing w:before="120" w:after="120"/>
              <w:jc w:val="both"/>
            </w:pPr>
            <w:r>
              <w:t>147 600,00 zł</w:t>
            </w:r>
          </w:p>
        </w:tc>
      </w:tr>
      <w:tr w:rsidR="00791F72" w:rsidRPr="00493F8C" w14:paraId="35B1F5D6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02A1B5B5" w14:textId="0730D715" w:rsidR="00791F72" w:rsidRDefault="00791F72" w:rsidP="009777AB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5244" w:type="dxa"/>
            <w:shd w:val="clear" w:color="auto" w:fill="auto"/>
          </w:tcPr>
          <w:p w14:paraId="25487079" w14:textId="7E24FF92" w:rsidR="00791F72" w:rsidRDefault="00791F72" w:rsidP="009777AB">
            <w:r>
              <w:t>UNI-MORS Łukasz Mnich</w:t>
            </w:r>
          </w:p>
          <w:p w14:paraId="53AF16B2" w14:textId="77777777" w:rsidR="00791F72" w:rsidRDefault="00791F72" w:rsidP="009777AB">
            <w:r>
              <w:t>ul. Żyrardowska 35/56</w:t>
            </w:r>
          </w:p>
          <w:p w14:paraId="10C484B9" w14:textId="2923F6A6" w:rsidR="00791F72" w:rsidRDefault="00791F72" w:rsidP="009777AB">
            <w:r>
              <w:t>05-825 Grodzisk Mazowiecki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2467E0" w14:textId="19A67310" w:rsidR="00791F72" w:rsidRDefault="00791F72" w:rsidP="009777AB">
            <w:pPr>
              <w:spacing w:before="120" w:after="120"/>
              <w:jc w:val="both"/>
            </w:pPr>
            <w:r>
              <w:t>145 140,00 zł</w:t>
            </w:r>
          </w:p>
        </w:tc>
      </w:tr>
    </w:tbl>
    <w:p w14:paraId="54C9DE1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F5A4BC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987555D" w14:textId="0DB9024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F29F0F" w14:textId="77777777" w:rsidR="001237C6" w:rsidRDefault="001237C6">
      <w:r>
        <w:separator/>
      </w:r>
    </w:p>
  </w:endnote>
  <w:endnote w:type="continuationSeparator" w:id="0">
    <w:p w14:paraId="1EBB0B90" w14:textId="77777777" w:rsidR="001237C6" w:rsidRDefault="00123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B449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72D27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C2C178" w14:textId="642FF213" w:rsidR="009F189D" w:rsidRDefault="006E7E9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9361A0" wp14:editId="1BF6BFF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13026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58517B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ABDA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DA112C" w14:textId="77777777" w:rsidR="009F189D" w:rsidRDefault="009F189D">
    <w:pPr>
      <w:pStyle w:val="Stopka"/>
      <w:tabs>
        <w:tab w:val="clear" w:pos="4536"/>
      </w:tabs>
      <w:jc w:val="center"/>
    </w:pPr>
  </w:p>
  <w:p w14:paraId="40D1B20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CCBE36" w14:textId="77777777" w:rsidR="001237C6" w:rsidRDefault="001237C6">
      <w:r>
        <w:separator/>
      </w:r>
    </w:p>
  </w:footnote>
  <w:footnote w:type="continuationSeparator" w:id="0">
    <w:p w14:paraId="324CBE37" w14:textId="77777777" w:rsidR="001237C6" w:rsidRDefault="00123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CCC539" w14:textId="77777777" w:rsidR="007303AE" w:rsidRDefault="007303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2F928" w14:textId="77777777" w:rsidR="007303AE" w:rsidRDefault="007303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DD694" w14:textId="77777777" w:rsidR="007303AE" w:rsidRDefault="007303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DEB"/>
    <w:rsid w:val="00007727"/>
    <w:rsid w:val="00017720"/>
    <w:rsid w:val="00035488"/>
    <w:rsid w:val="000D7F25"/>
    <w:rsid w:val="000E00E5"/>
    <w:rsid w:val="001146A4"/>
    <w:rsid w:val="001237C6"/>
    <w:rsid w:val="00173B20"/>
    <w:rsid w:val="001C69FF"/>
    <w:rsid w:val="00233133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C5DEB"/>
    <w:rsid w:val="006E7E9C"/>
    <w:rsid w:val="007303AE"/>
    <w:rsid w:val="00791F72"/>
    <w:rsid w:val="00843263"/>
    <w:rsid w:val="00861E75"/>
    <w:rsid w:val="00974CDE"/>
    <w:rsid w:val="009D19BD"/>
    <w:rsid w:val="009D2720"/>
    <w:rsid w:val="009F189D"/>
    <w:rsid w:val="00A80738"/>
    <w:rsid w:val="00C236D3"/>
    <w:rsid w:val="00C659E2"/>
    <w:rsid w:val="00C7778B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BBDA78"/>
  <w15:chartTrackingRefBased/>
  <w15:docId w15:val="{53267F68-C9F5-42BE-B093-A3D45C204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Breguła</cp:lastModifiedBy>
  <cp:revision>2</cp:revision>
  <cp:lastPrinted>2022-01-27T08:58:00Z</cp:lastPrinted>
  <dcterms:created xsi:type="dcterms:W3CDTF">2022-01-31T12:33:00Z</dcterms:created>
  <dcterms:modified xsi:type="dcterms:W3CDTF">2022-01-31T12:33:00Z</dcterms:modified>
</cp:coreProperties>
</file>