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69582" w14:textId="77777777" w:rsidR="007E331F" w:rsidRPr="001F6A96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Cs w:val="0"/>
          <w:sz w:val="22"/>
          <w:szCs w:val="22"/>
        </w:rPr>
      </w:pPr>
      <w:r w:rsidRPr="001F6A96">
        <w:rPr>
          <w:rFonts w:ascii="Times New Roman" w:hAnsi="Times New Roman"/>
          <w:bCs w:val="0"/>
          <w:sz w:val="22"/>
          <w:szCs w:val="22"/>
        </w:rPr>
        <w:t xml:space="preserve">Załącznik nr </w:t>
      </w:r>
      <w:r w:rsidR="00AB6632" w:rsidRPr="001F6A96">
        <w:rPr>
          <w:rFonts w:ascii="Times New Roman" w:hAnsi="Times New Roman"/>
          <w:bCs w:val="0"/>
          <w:sz w:val="22"/>
          <w:szCs w:val="22"/>
        </w:rPr>
        <w:t>1</w:t>
      </w:r>
      <w:r w:rsidRPr="001F6A96">
        <w:rPr>
          <w:rFonts w:ascii="Times New Roman" w:hAnsi="Times New Roman"/>
          <w:bCs w:val="0"/>
          <w:sz w:val="22"/>
          <w:szCs w:val="22"/>
        </w:rPr>
        <w:t xml:space="preserve"> do SWZ</w:t>
      </w:r>
    </w:p>
    <w:p w14:paraId="26125C84" w14:textId="7F475F80" w:rsidR="007E331F" w:rsidRDefault="006F30EE" w:rsidP="006F30EE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7027B1C6" w14:textId="7D18A52C" w:rsidR="006F30EE" w:rsidRPr="006F30EE" w:rsidRDefault="006F30EE" w:rsidP="006F30EE">
      <w:pPr>
        <w:ind w:left="4956"/>
        <w:rPr>
          <w:b/>
          <w:bCs/>
        </w:rPr>
      </w:pPr>
      <w:r w:rsidRPr="006F30EE">
        <w:rPr>
          <w:b/>
          <w:bCs/>
        </w:rPr>
        <w:t>Gmina Niepolomice</w:t>
      </w:r>
    </w:p>
    <w:p w14:paraId="35857914" w14:textId="68E064E6" w:rsidR="006F30EE" w:rsidRPr="006F30EE" w:rsidRDefault="006F30EE" w:rsidP="006F30EE">
      <w:pPr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038BAF83" w14:textId="04A732BC" w:rsidR="006F30EE" w:rsidRDefault="006F30EE" w:rsidP="006F30EE">
      <w:pPr>
        <w:ind w:left="4248" w:firstLine="708"/>
        <w:rPr>
          <w:b/>
          <w:bCs/>
        </w:rPr>
      </w:pPr>
      <w:r w:rsidRPr="006F30EE">
        <w:rPr>
          <w:b/>
          <w:bCs/>
        </w:rPr>
        <w:t>32-005 Niepolomice</w:t>
      </w:r>
    </w:p>
    <w:p w14:paraId="1D520967" w14:textId="77777777" w:rsidR="0086283B" w:rsidRPr="006F30EE" w:rsidRDefault="0086283B" w:rsidP="006F30EE">
      <w:pPr>
        <w:ind w:left="4248" w:firstLine="708"/>
        <w:rPr>
          <w:b/>
          <w:bCs/>
        </w:rPr>
      </w:pPr>
    </w:p>
    <w:p w14:paraId="4D07EB82" w14:textId="77777777" w:rsidR="006F30EE" w:rsidRPr="006F30EE" w:rsidRDefault="006F30EE" w:rsidP="006F30EE">
      <w:pPr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6361CC01" w14:textId="77777777" w:rsidTr="005844F6">
        <w:tc>
          <w:tcPr>
            <w:tcW w:w="9104" w:type="dxa"/>
            <w:shd w:val="clear" w:color="auto" w:fill="F2F2F2"/>
          </w:tcPr>
          <w:p w14:paraId="297407F3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9DC38F0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0812701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AB6632" w:rsidRPr="006F30EE">
        <w:rPr>
          <w:b/>
          <w:bCs/>
          <w:sz w:val="22"/>
          <w:szCs w:val="22"/>
        </w:rPr>
        <w:t>Tryb</w:t>
      </w:r>
      <w:r w:rsidR="00AB6632" w:rsidRPr="00AB6632">
        <w:rPr>
          <w:sz w:val="22"/>
          <w:szCs w:val="22"/>
        </w:rPr>
        <w:t xml:space="preserve"> </w:t>
      </w:r>
      <w:r w:rsidR="00AB6632" w:rsidRPr="006F30EE">
        <w:rPr>
          <w:b/>
          <w:bCs/>
          <w:sz w:val="22"/>
          <w:szCs w:val="22"/>
        </w:rPr>
        <w:t>podstawowy bez negocjacji</w:t>
      </w:r>
      <w:r w:rsidR="00AB6632" w:rsidRPr="00AB6632">
        <w:rPr>
          <w:sz w:val="22"/>
          <w:szCs w:val="22"/>
        </w:rPr>
        <w:t xml:space="preserve"> - art. 275 pkt. 1 ustawy </w:t>
      </w:r>
      <w:proofErr w:type="spellStart"/>
      <w:r w:rsidR="00AB6632" w:rsidRPr="00AB6632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5C226B6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B6632" w:rsidRPr="00AB6632">
        <w:rPr>
          <w:b/>
          <w:sz w:val="22"/>
          <w:szCs w:val="22"/>
        </w:rPr>
        <w:t>Realizacja przedsięwzięć niskoemisyjnych budynków jednorodzinnych w ramach programu STOP SMOG dla Gminy Niepołomice - Etap I</w:t>
      </w:r>
      <w:r w:rsidRPr="00525EFF">
        <w:rPr>
          <w:sz w:val="22"/>
          <w:szCs w:val="22"/>
        </w:rPr>
        <w:t>”</w:t>
      </w:r>
    </w:p>
    <w:p w14:paraId="0453C353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C790B44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AB1E773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6090603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14863D4A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33875C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0A770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B2082F3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CE9F44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64C608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0959477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94C5E9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21D4ED0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C02C2AA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56D3CD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AC328D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14:paraId="7CBB63EB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3BF51CD1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455F4DE0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00CDB7BE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743B5CF1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24699033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AB6632" w:rsidRPr="007F3E87" w14:paraId="21658489" w14:textId="77777777" w:rsidTr="00F83400">
        <w:tc>
          <w:tcPr>
            <w:tcW w:w="1559" w:type="dxa"/>
            <w:shd w:val="clear" w:color="auto" w:fill="auto"/>
            <w:vAlign w:val="center"/>
          </w:tcPr>
          <w:p w14:paraId="6F0EA4E0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1FD80FB4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>Realizacja przedsięwzięcia niskoemisyjnego budynku w Niepołomicach, ul. Sosnowa 11</w:t>
            </w:r>
          </w:p>
          <w:p w14:paraId="63287035" w14:textId="5A0DD7AD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 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</w:t>
            </w:r>
            <w:r w:rsidR="006B493A">
              <w:rPr>
                <w:sz w:val="22"/>
                <w:szCs w:val="22"/>
              </w:rPr>
              <w:t>..........................</w:t>
            </w:r>
            <w:r w:rsidRPr="007F3E87">
              <w:rPr>
                <w:sz w:val="22"/>
                <w:szCs w:val="22"/>
              </w:rPr>
              <w:t>.......... zł).</w:t>
            </w:r>
          </w:p>
        </w:tc>
      </w:tr>
      <w:tr w:rsidR="00AB6632" w:rsidRPr="007F3E87" w14:paraId="2C3D3494" w14:textId="77777777" w:rsidTr="00F83400">
        <w:tc>
          <w:tcPr>
            <w:tcW w:w="1559" w:type="dxa"/>
            <w:shd w:val="clear" w:color="auto" w:fill="auto"/>
            <w:vAlign w:val="center"/>
          </w:tcPr>
          <w:p w14:paraId="4E9A4918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14:paraId="0FF308F2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>Realizacja przedsięwzięcia niskoemisyjnego budynku w Niepołomicach, ul. Zabierzowska 34</w:t>
            </w:r>
          </w:p>
          <w:p w14:paraId="0A7100ED" w14:textId="71DC39BD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2</w:t>
            </w:r>
            <w:r w:rsidRPr="007F3E87">
              <w:rPr>
                <w:sz w:val="22"/>
                <w:szCs w:val="22"/>
              </w:rPr>
              <w:t xml:space="preserve"> 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AB6632" w:rsidRPr="007F3E87" w14:paraId="7929148A" w14:textId="77777777" w:rsidTr="00F83400">
        <w:tc>
          <w:tcPr>
            <w:tcW w:w="1559" w:type="dxa"/>
            <w:shd w:val="clear" w:color="auto" w:fill="auto"/>
            <w:vAlign w:val="center"/>
          </w:tcPr>
          <w:p w14:paraId="4316D93F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14:paraId="5E992AAA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 xml:space="preserve">Realizacja przedsięwzięcia niskoemisyjnego budynku </w:t>
            </w:r>
            <w:r w:rsidRPr="00AB6632">
              <w:rPr>
                <w:sz w:val="22"/>
                <w:szCs w:val="22"/>
              </w:rPr>
              <w:lastRenderedPageBreak/>
              <w:t>zlokalizowanego pod adresem Zagórze 73, gm. Niepołomice</w:t>
            </w:r>
          </w:p>
          <w:p w14:paraId="0315DF6D" w14:textId="73ADE94E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3</w:t>
            </w:r>
            <w:r w:rsidRPr="007F3E87">
              <w:rPr>
                <w:sz w:val="22"/>
                <w:szCs w:val="22"/>
              </w:rPr>
              <w:t xml:space="preserve"> 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AB6632" w:rsidRPr="007F3E87" w14:paraId="7E15988D" w14:textId="77777777" w:rsidTr="00F83400">
        <w:tc>
          <w:tcPr>
            <w:tcW w:w="1559" w:type="dxa"/>
            <w:shd w:val="clear" w:color="auto" w:fill="auto"/>
            <w:vAlign w:val="center"/>
          </w:tcPr>
          <w:p w14:paraId="3805D7F7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7229" w:type="dxa"/>
            <w:shd w:val="clear" w:color="auto" w:fill="auto"/>
          </w:tcPr>
          <w:p w14:paraId="533AE370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>Realizacja przedsięwzięcia niskoemisyjnego budynku zlokalizowanego pod adresem Staniątki 227A, gm. Niepołomice</w:t>
            </w:r>
          </w:p>
          <w:p w14:paraId="0B8EBDD7" w14:textId="6487BF5D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4</w:t>
            </w:r>
            <w:r w:rsidRPr="007F3E87">
              <w:rPr>
                <w:sz w:val="22"/>
                <w:szCs w:val="22"/>
              </w:rPr>
              <w:t xml:space="preserve"> 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AB6632" w:rsidRPr="007F3E87" w14:paraId="54B46875" w14:textId="77777777" w:rsidTr="00F83400">
        <w:tc>
          <w:tcPr>
            <w:tcW w:w="1559" w:type="dxa"/>
            <w:shd w:val="clear" w:color="auto" w:fill="auto"/>
            <w:vAlign w:val="center"/>
          </w:tcPr>
          <w:p w14:paraId="1D8A42F3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14:paraId="5C372324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>Realizacja przedsięwzięcia niskoemisyjnego budynku w Zakrzowie nr 49, gm. Niepołomice</w:t>
            </w:r>
          </w:p>
          <w:p w14:paraId="73FD3A59" w14:textId="6009D143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5</w:t>
            </w:r>
            <w:r w:rsidRPr="007F3E87">
              <w:rPr>
                <w:sz w:val="22"/>
                <w:szCs w:val="22"/>
              </w:rPr>
              <w:t xml:space="preserve"> 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AB6632" w:rsidRPr="007F3E87" w14:paraId="5998DB07" w14:textId="77777777" w:rsidTr="00F83400">
        <w:tc>
          <w:tcPr>
            <w:tcW w:w="1559" w:type="dxa"/>
            <w:shd w:val="clear" w:color="auto" w:fill="auto"/>
            <w:vAlign w:val="center"/>
          </w:tcPr>
          <w:p w14:paraId="281841B9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14:paraId="459E1B4A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>Realizacja przedsięwzięcia niskoemisyjnego budynku zlokalizowanego pod adresem Podłęże 290A, gm. Niepołomice</w:t>
            </w:r>
          </w:p>
          <w:p w14:paraId="17455349" w14:textId="1539A8B4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6</w:t>
            </w:r>
            <w:r w:rsidRPr="007F3E87">
              <w:rPr>
                <w:sz w:val="22"/>
                <w:szCs w:val="22"/>
              </w:rPr>
              <w:t xml:space="preserve"> 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AB6632" w:rsidRPr="007F3E87" w14:paraId="5DFE7CC2" w14:textId="77777777" w:rsidTr="00F83400">
        <w:tc>
          <w:tcPr>
            <w:tcW w:w="1559" w:type="dxa"/>
            <w:shd w:val="clear" w:color="auto" w:fill="auto"/>
            <w:vAlign w:val="center"/>
          </w:tcPr>
          <w:p w14:paraId="58178EA2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t>7</w:t>
            </w:r>
          </w:p>
        </w:tc>
        <w:tc>
          <w:tcPr>
            <w:tcW w:w="7229" w:type="dxa"/>
            <w:shd w:val="clear" w:color="auto" w:fill="auto"/>
          </w:tcPr>
          <w:p w14:paraId="1AC7B6B1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 xml:space="preserve">Realizacja przedsięwzięcia niskoemisyjnego budynku w Niepołomicach, ul. </w:t>
            </w:r>
            <w:proofErr w:type="spellStart"/>
            <w:r w:rsidRPr="00AB6632">
              <w:rPr>
                <w:sz w:val="22"/>
                <w:szCs w:val="22"/>
              </w:rPr>
              <w:t>Ples</w:t>
            </w:r>
            <w:proofErr w:type="spellEnd"/>
            <w:r w:rsidRPr="00AB6632">
              <w:rPr>
                <w:sz w:val="22"/>
                <w:szCs w:val="22"/>
              </w:rPr>
              <w:t xml:space="preserve"> 8</w:t>
            </w:r>
          </w:p>
          <w:p w14:paraId="1E848C13" w14:textId="6017E0C9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7</w:t>
            </w:r>
            <w:r w:rsidRPr="007F3E87">
              <w:rPr>
                <w:sz w:val="22"/>
                <w:szCs w:val="22"/>
              </w:rPr>
              <w:t xml:space="preserve"> 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AB6632" w:rsidRPr="007F3E87" w14:paraId="0F9EDFBF" w14:textId="77777777" w:rsidTr="00F83400">
        <w:tc>
          <w:tcPr>
            <w:tcW w:w="1559" w:type="dxa"/>
            <w:shd w:val="clear" w:color="auto" w:fill="auto"/>
            <w:vAlign w:val="center"/>
          </w:tcPr>
          <w:p w14:paraId="0704FFBD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t>8</w:t>
            </w:r>
          </w:p>
        </w:tc>
        <w:tc>
          <w:tcPr>
            <w:tcW w:w="7229" w:type="dxa"/>
            <w:shd w:val="clear" w:color="auto" w:fill="auto"/>
          </w:tcPr>
          <w:p w14:paraId="65D3A04B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>Realizacja przedsięwzięcia niskoemisyjnego budynku w Niepołomicach, ul. Trudna 2</w:t>
            </w:r>
          </w:p>
          <w:p w14:paraId="5AEB4ABB" w14:textId="0F17702A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8</w:t>
            </w:r>
            <w:r w:rsidRPr="007F3E87">
              <w:rPr>
                <w:sz w:val="22"/>
                <w:szCs w:val="22"/>
              </w:rPr>
              <w:t xml:space="preserve"> 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AB6632" w:rsidRPr="007F3E87" w14:paraId="01405DE5" w14:textId="77777777" w:rsidTr="00F83400">
        <w:tc>
          <w:tcPr>
            <w:tcW w:w="1559" w:type="dxa"/>
            <w:shd w:val="clear" w:color="auto" w:fill="auto"/>
            <w:vAlign w:val="center"/>
          </w:tcPr>
          <w:p w14:paraId="5CFA66DF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t>9</w:t>
            </w:r>
          </w:p>
        </w:tc>
        <w:tc>
          <w:tcPr>
            <w:tcW w:w="7229" w:type="dxa"/>
            <w:shd w:val="clear" w:color="auto" w:fill="auto"/>
          </w:tcPr>
          <w:p w14:paraId="0D49539A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>Realizacja przedsięwzięcia niskoemisyjnego budynku zlokalizowanego pod adresem Staniątki 514, gm. Niepołomice</w:t>
            </w:r>
          </w:p>
          <w:p w14:paraId="740F125D" w14:textId="1136B960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9</w:t>
            </w:r>
            <w:r w:rsidRPr="007F3E87">
              <w:rPr>
                <w:sz w:val="22"/>
                <w:szCs w:val="22"/>
              </w:rPr>
              <w:t xml:space="preserve"> 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AB6632" w:rsidRPr="007F3E87" w14:paraId="24803F3D" w14:textId="77777777" w:rsidTr="00F83400">
        <w:tc>
          <w:tcPr>
            <w:tcW w:w="1559" w:type="dxa"/>
            <w:shd w:val="clear" w:color="auto" w:fill="auto"/>
            <w:vAlign w:val="center"/>
          </w:tcPr>
          <w:p w14:paraId="1D5EC115" w14:textId="77777777" w:rsidR="00AB6632" w:rsidRPr="007F3E87" w:rsidRDefault="00AB6632" w:rsidP="00F83400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B6632">
              <w:rPr>
                <w:sz w:val="22"/>
                <w:szCs w:val="22"/>
              </w:rPr>
              <w:t>10</w:t>
            </w:r>
          </w:p>
        </w:tc>
        <w:tc>
          <w:tcPr>
            <w:tcW w:w="7229" w:type="dxa"/>
            <w:shd w:val="clear" w:color="auto" w:fill="auto"/>
          </w:tcPr>
          <w:p w14:paraId="57220085" w14:textId="77777777" w:rsidR="00AB6632" w:rsidRPr="007F3E87" w:rsidRDefault="00AB6632" w:rsidP="00F83400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AB6632">
              <w:rPr>
                <w:sz w:val="22"/>
                <w:szCs w:val="22"/>
              </w:rPr>
              <w:t>Realizacja przedsięwzięcia niskoemisyjnego budynku zlokalizowanego pod adresem Ochmanów 70, gm. Niepołomice</w:t>
            </w:r>
          </w:p>
          <w:p w14:paraId="50AD541A" w14:textId="7B72619A" w:rsidR="00AB6632" w:rsidRPr="007F3E87" w:rsidRDefault="00AB6632" w:rsidP="006B493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AB6632">
              <w:rPr>
                <w:sz w:val="22"/>
                <w:szCs w:val="22"/>
              </w:rPr>
              <w:t>10</w:t>
            </w:r>
            <w:r w:rsidRPr="007F3E87">
              <w:rPr>
                <w:sz w:val="22"/>
                <w:szCs w:val="22"/>
              </w:rPr>
              <w:t xml:space="preserve"> 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6706E02C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0DD2F019" w14:textId="4DD955AD" w:rsidR="006B63D6" w:rsidRDefault="00FF57EE" w:rsidP="001263C7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6DB11588" w14:textId="60E91D9C" w:rsidR="001263C7" w:rsidRPr="001263C7" w:rsidRDefault="001263C7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kern w:val="22"/>
          <w:sz w:val="20"/>
          <w:szCs w:val="20"/>
        </w:rPr>
        <w:t xml:space="preserve">zamówienie zrealizujemy w terminie 210 dni od daty zawarcia umowy, a od dnia rozpoczęcia prac w </w:t>
      </w:r>
      <w:r w:rsidR="009C5CB9">
        <w:rPr>
          <w:kern w:val="22"/>
          <w:sz w:val="20"/>
          <w:szCs w:val="20"/>
        </w:rPr>
        <w:t xml:space="preserve">danym </w:t>
      </w:r>
      <w:r>
        <w:rPr>
          <w:kern w:val="22"/>
          <w:sz w:val="20"/>
          <w:szCs w:val="20"/>
        </w:rPr>
        <w:t xml:space="preserve">budynku termin wykonania robót nie będzie dłuższy niż 30 dni </w:t>
      </w:r>
    </w:p>
    <w:p w14:paraId="7051A913" w14:textId="5120AD9C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07D02E60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88FBEB6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3B06AB5A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D9441E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BB12970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68F847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AD93D0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64C52E1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880E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6C6C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4D9D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2D1B84B3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642A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71A9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4EA4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4CF2F47" w14:textId="09354E40" w:rsidR="00052A26" w:rsidRDefault="00052A26" w:rsidP="00052A26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wykonane roboty i zastosowane materiały udzielamy </w:t>
      </w:r>
      <w:r>
        <w:rPr>
          <w:b/>
          <w:sz w:val="22"/>
          <w:szCs w:val="22"/>
        </w:rPr>
        <w:t>60 miesięcy rękojmi i gwarancji</w:t>
      </w:r>
      <w:r>
        <w:rPr>
          <w:sz w:val="22"/>
          <w:szCs w:val="22"/>
        </w:rPr>
        <w:t xml:space="preserve">  oraz dodatkowo  </w:t>
      </w:r>
      <w:r>
        <w:rPr>
          <w:b/>
          <w:sz w:val="22"/>
          <w:szCs w:val="22"/>
        </w:rPr>
        <w:t>…………..   kwartały</w:t>
      </w:r>
      <w:r>
        <w:rPr>
          <w:sz w:val="22"/>
          <w:szCs w:val="22"/>
        </w:rPr>
        <w:t xml:space="preserve"> ( nie więcej niż 4 kwartały), licząc od dnia następnego po dniu podpisania protokołu odbioru końcowego robót, </w:t>
      </w:r>
    </w:p>
    <w:p w14:paraId="1026193E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20A312B4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B113931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ECBD050" w14:textId="096130E1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 xml:space="preserve">, </w:t>
      </w:r>
      <w:r w:rsidR="001D25AD">
        <w:rPr>
          <w:bCs/>
          <w:sz w:val="22"/>
          <w:szCs w:val="22"/>
        </w:rPr>
        <w:t>że jesteśmy</w:t>
      </w:r>
      <w:r>
        <w:rPr>
          <w:bCs/>
          <w:sz w:val="22"/>
          <w:szCs w:val="22"/>
        </w:rPr>
        <w:t>:</w:t>
      </w:r>
    </w:p>
    <w:p w14:paraId="7D0F38D4" w14:textId="77777777" w:rsidR="001D25AD" w:rsidRPr="001D25AD" w:rsidRDefault="001D25AD" w:rsidP="001D25AD">
      <w:pPr>
        <w:shd w:val="clear" w:color="auto" w:fill="F5F5F5"/>
        <w:spacing w:line="276" w:lineRule="auto"/>
        <w:rPr>
          <w:sz w:val="22"/>
          <w:szCs w:val="22"/>
        </w:rPr>
      </w:pPr>
      <w:r w:rsidRPr="00174066">
        <w:rPr>
          <w:b/>
          <w:color w:val="000000"/>
        </w:rPr>
        <w:sym w:font="Courier New" w:char="F07F"/>
      </w:r>
      <w:r w:rsidRPr="00174066">
        <w:rPr>
          <w:b/>
          <w:color w:val="000000"/>
        </w:rPr>
        <w:t xml:space="preserve"> </w:t>
      </w:r>
      <w:r w:rsidRPr="001D25AD">
        <w:rPr>
          <w:sz w:val="22"/>
          <w:szCs w:val="22"/>
          <w:shd w:val="clear" w:color="auto" w:fill="FFFFFF"/>
        </w:rPr>
        <w:t>mikro przedsiębiorstwem ( mniej niż 10 pracowników oraz roczny obrót nie przekracza 2 mln Euro)</w:t>
      </w:r>
    </w:p>
    <w:p w14:paraId="4C041546" w14:textId="77777777" w:rsidR="001D25AD" w:rsidRPr="001D25AD" w:rsidRDefault="001D25AD" w:rsidP="001D25AD">
      <w:pPr>
        <w:shd w:val="clear" w:color="auto" w:fill="F5F5F5"/>
        <w:spacing w:line="276" w:lineRule="auto"/>
        <w:rPr>
          <w:sz w:val="22"/>
          <w:szCs w:val="22"/>
          <w:shd w:val="clear" w:color="auto" w:fill="FFFFFF"/>
        </w:rPr>
      </w:pPr>
      <w:r w:rsidRPr="001D25AD">
        <w:rPr>
          <w:b/>
          <w:color w:val="000000"/>
          <w:sz w:val="22"/>
          <w:szCs w:val="22"/>
        </w:rPr>
        <w:sym w:font="Courier New" w:char="F07F"/>
      </w:r>
      <w:r w:rsidRPr="001D25AD">
        <w:rPr>
          <w:b/>
          <w:color w:val="000000"/>
          <w:sz w:val="22"/>
          <w:szCs w:val="22"/>
        </w:rPr>
        <w:t xml:space="preserve"> </w:t>
      </w:r>
      <w:r w:rsidRPr="001D25AD">
        <w:rPr>
          <w:sz w:val="22"/>
          <w:szCs w:val="22"/>
          <w:shd w:val="clear" w:color="auto" w:fill="FFFFFF"/>
        </w:rPr>
        <w:t>przedsiębiorstwem małym   ( mniej niż 50 pracowników oraz roczny obrót nie przekracza 10 mln Euro)</w:t>
      </w:r>
    </w:p>
    <w:p w14:paraId="53B10CCC" w14:textId="77777777" w:rsidR="001D25AD" w:rsidRPr="001D25AD" w:rsidRDefault="001D25AD" w:rsidP="001D25AD">
      <w:pPr>
        <w:shd w:val="clear" w:color="auto" w:fill="F5F5F5"/>
        <w:spacing w:line="276" w:lineRule="auto"/>
        <w:rPr>
          <w:sz w:val="22"/>
          <w:szCs w:val="22"/>
        </w:rPr>
      </w:pPr>
      <w:r w:rsidRPr="001D25AD">
        <w:rPr>
          <w:b/>
          <w:color w:val="000000"/>
          <w:sz w:val="22"/>
          <w:szCs w:val="22"/>
        </w:rPr>
        <w:sym w:font="Courier New" w:char="F07F"/>
      </w:r>
      <w:r w:rsidRPr="001D25AD">
        <w:rPr>
          <w:b/>
          <w:color w:val="000000"/>
          <w:sz w:val="22"/>
          <w:szCs w:val="22"/>
        </w:rPr>
        <w:t xml:space="preserve"> </w:t>
      </w:r>
      <w:r w:rsidRPr="001D25AD">
        <w:rPr>
          <w:sz w:val="22"/>
          <w:szCs w:val="22"/>
          <w:shd w:val="clear" w:color="auto" w:fill="FFFFFF"/>
        </w:rPr>
        <w:t>przedsiębiorstwem średnim ( mniej niż 250 pracowników oraz roczny obrót nie przekracza 50 mln Euro)</w:t>
      </w:r>
    </w:p>
    <w:p w14:paraId="4A44DD4D" w14:textId="309521F7" w:rsidR="001D25AD" w:rsidRDefault="001D25AD" w:rsidP="001D25AD">
      <w:pPr>
        <w:shd w:val="clear" w:color="auto" w:fill="F5F5F5"/>
        <w:spacing w:line="276" w:lineRule="auto"/>
        <w:rPr>
          <w:sz w:val="22"/>
          <w:szCs w:val="22"/>
          <w:shd w:val="clear" w:color="auto" w:fill="FFFFFF"/>
        </w:rPr>
      </w:pPr>
      <w:r w:rsidRPr="001D25AD">
        <w:rPr>
          <w:b/>
          <w:color w:val="000000"/>
          <w:sz w:val="22"/>
          <w:szCs w:val="22"/>
        </w:rPr>
        <w:sym w:font="Courier New" w:char="F07F"/>
      </w:r>
      <w:r w:rsidRPr="001D25AD">
        <w:rPr>
          <w:b/>
          <w:color w:val="000000"/>
          <w:sz w:val="22"/>
          <w:szCs w:val="22"/>
        </w:rPr>
        <w:t xml:space="preserve"> </w:t>
      </w:r>
      <w:r w:rsidRPr="001D25AD">
        <w:rPr>
          <w:sz w:val="22"/>
          <w:szCs w:val="22"/>
          <w:shd w:val="clear" w:color="auto" w:fill="FFFFFF"/>
        </w:rPr>
        <w:t>przedsiębiorstwem dużym</w:t>
      </w:r>
    </w:p>
    <w:p w14:paraId="3DDB833B" w14:textId="59B37945" w:rsidR="001D25AD" w:rsidRPr="001D25AD" w:rsidRDefault="001D25AD" w:rsidP="001D25AD">
      <w:pPr>
        <w:shd w:val="clear" w:color="auto" w:fill="F5F5F5"/>
        <w:spacing w:line="276" w:lineRule="auto"/>
        <w:rPr>
          <w:sz w:val="22"/>
          <w:szCs w:val="22"/>
          <w:shd w:val="clear" w:color="auto" w:fill="FFFFFF"/>
        </w:rPr>
      </w:pPr>
      <w:r w:rsidRPr="001D25AD">
        <w:rPr>
          <w:b/>
          <w:color w:val="000000"/>
          <w:sz w:val="22"/>
          <w:szCs w:val="22"/>
        </w:rPr>
        <w:sym w:font="Courier New" w:char="F07F"/>
      </w:r>
      <w:r w:rsidRPr="001D25AD">
        <w:rPr>
          <w:b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Pr="002254F5">
        <w:rPr>
          <w:sz w:val="22"/>
          <w:szCs w:val="22"/>
        </w:rPr>
        <w:t>sob</w:t>
      </w:r>
      <w:r>
        <w:rPr>
          <w:sz w:val="22"/>
          <w:szCs w:val="22"/>
        </w:rPr>
        <w:t>ą</w:t>
      </w:r>
      <w:r w:rsidRPr="002254F5">
        <w:rPr>
          <w:sz w:val="22"/>
          <w:szCs w:val="22"/>
        </w:rPr>
        <w:t xml:space="preserve"> fizyczna nieprowadząca działalności gospodarczej</w:t>
      </w:r>
    </w:p>
    <w:p w14:paraId="5260965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0AD319A2" w14:textId="77777777" w:rsidTr="00DC336F">
        <w:tc>
          <w:tcPr>
            <w:tcW w:w="2551" w:type="dxa"/>
            <w:shd w:val="clear" w:color="auto" w:fill="auto"/>
            <w:vAlign w:val="center"/>
          </w:tcPr>
          <w:p w14:paraId="5E73651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BF9D7A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2C5A6A6" w14:textId="77777777" w:rsidTr="00DC336F">
        <w:tc>
          <w:tcPr>
            <w:tcW w:w="2551" w:type="dxa"/>
            <w:shd w:val="clear" w:color="auto" w:fill="auto"/>
            <w:vAlign w:val="center"/>
          </w:tcPr>
          <w:p w14:paraId="5F8B07E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3BB47F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C76A9B0" w14:textId="77777777" w:rsidTr="00DC336F">
        <w:tc>
          <w:tcPr>
            <w:tcW w:w="2551" w:type="dxa"/>
            <w:shd w:val="clear" w:color="auto" w:fill="auto"/>
            <w:vAlign w:val="center"/>
          </w:tcPr>
          <w:p w14:paraId="2397245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859148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1AF9B3B" w14:textId="77777777" w:rsidTr="00DC336F">
        <w:tc>
          <w:tcPr>
            <w:tcW w:w="2551" w:type="dxa"/>
            <w:shd w:val="clear" w:color="auto" w:fill="auto"/>
            <w:vAlign w:val="center"/>
          </w:tcPr>
          <w:p w14:paraId="3F58829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41973A9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8E30140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27B3AD6C" w14:textId="369E422C" w:rsidR="007D475B" w:rsidRPr="009C5CB9" w:rsidRDefault="009C5CB9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9C5CB9">
        <w:rPr>
          <w:bCs/>
          <w:sz w:val="22"/>
          <w:szCs w:val="22"/>
        </w:rPr>
        <w:t>…………………………………………………………………………….</w:t>
      </w:r>
    </w:p>
    <w:p w14:paraId="3310D26A" w14:textId="55F13F65" w:rsidR="007D475B" w:rsidRPr="009C5CB9" w:rsidRDefault="009C5CB9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9C5CB9">
        <w:rPr>
          <w:bCs/>
          <w:sz w:val="22"/>
          <w:szCs w:val="22"/>
        </w:rPr>
        <w:t>…………………………………………………………………………….</w:t>
      </w:r>
    </w:p>
    <w:p w14:paraId="2764FF9B" w14:textId="5D07B568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E207B61" w14:textId="77777777" w:rsidR="00052A26" w:rsidRPr="007D475B" w:rsidRDefault="00052A2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8AEA1A4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46A2B117" w14:textId="2319F1D1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C9ADE" w14:textId="77777777" w:rsidR="001E4571" w:rsidRDefault="001E4571" w:rsidP="00FF57EE">
      <w:r>
        <w:separator/>
      </w:r>
    </w:p>
  </w:endnote>
  <w:endnote w:type="continuationSeparator" w:id="0">
    <w:p w14:paraId="028A1FC3" w14:textId="77777777" w:rsidR="001E4571" w:rsidRDefault="001E457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3EF88" w14:textId="77777777" w:rsidR="00AB6632" w:rsidRDefault="00AB66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2A75C" w14:textId="77777777" w:rsidR="00AB6632" w:rsidRDefault="00AB66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2BE3" w14:textId="77777777" w:rsidR="00AB6632" w:rsidRDefault="00AB6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C7093" w14:textId="77777777" w:rsidR="001E4571" w:rsidRDefault="001E4571" w:rsidP="00FF57EE">
      <w:r>
        <w:separator/>
      </w:r>
    </w:p>
  </w:footnote>
  <w:footnote w:type="continuationSeparator" w:id="0">
    <w:p w14:paraId="25F0CC3F" w14:textId="77777777" w:rsidR="001E4571" w:rsidRDefault="001E4571" w:rsidP="00FF57EE">
      <w:r>
        <w:continuationSeparator/>
      </w:r>
    </w:p>
  </w:footnote>
  <w:footnote w:id="1">
    <w:p w14:paraId="33FC4528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FF5ECAA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8852D7E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82F1ECE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2BD8B1F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0F78C" w14:textId="77777777" w:rsidR="00AB6632" w:rsidRDefault="00AB66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7A66B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AB6632">
      <w:rPr>
        <w:sz w:val="20"/>
        <w:szCs w:val="20"/>
      </w:rPr>
      <w:t>ZP.271.5.2022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E65CC" w14:textId="77777777" w:rsidR="00AB6632" w:rsidRDefault="00AB66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4B7074CC"/>
    <w:lvl w:ilvl="0" w:tplc="4C780E1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571"/>
    <w:rsid w:val="00052A26"/>
    <w:rsid w:val="001063D3"/>
    <w:rsid w:val="001263C7"/>
    <w:rsid w:val="001C7D84"/>
    <w:rsid w:val="001D25AD"/>
    <w:rsid w:val="001E4571"/>
    <w:rsid w:val="001F6A96"/>
    <w:rsid w:val="002214DB"/>
    <w:rsid w:val="002254F5"/>
    <w:rsid w:val="00267D1F"/>
    <w:rsid w:val="002E612D"/>
    <w:rsid w:val="003B769C"/>
    <w:rsid w:val="004D5A42"/>
    <w:rsid w:val="00525EFF"/>
    <w:rsid w:val="005564F9"/>
    <w:rsid w:val="005844F6"/>
    <w:rsid w:val="005F6F5F"/>
    <w:rsid w:val="006B493A"/>
    <w:rsid w:val="006B63D6"/>
    <w:rsid w:val="006C641D"/>
    <w:rsid w:val="006D09E0"/>
    <w:rsid w:val="006F30EE"/>
    <w:rsid w:val="00741302"/>
    <w:rsid w:val="007D475B"/>
    <w:rsid w:val="007E331F"/>
    <w:rsid w:val="007F3E87"/>
    <w:rsid w:val="0086283B"/>
    <w:rsid w:val="009312B4"/>
    <w:rsid w:val="0097776D"/>
    <w:rsid w:val="00983D1D"/>
    <w:rsid w:val="009C5CB9"/>
    <w:rsid w:val="009D75A8"/>
    <w:rsid w:val="00A23973"/>
    <w:rsid w:val="00A50E18"/>
    <w:rsid w:val="00AA39D6"/>
    <w:rsid w:val="00AB6632"/>
    <w:rsid w:val="00AE2ACB"/>
    <w:rsid w:val="00AF4AC3"/>
    <w:rsid w:val="00B47637"/>
    <w:rsid w:val="00B9086B"/>
    <w:rsid w:val="00BC4F99"/>
    <w:rsid w:val="00C22F7D"/>
    <w:rsid w:val="00C749A9"/>
    <w:rsid w:val="00CE3AE6"/>
    <w:rsid w:val="00D554C7"/>
    <w:rsid w:val="00D5631A"/>
    <w:rsid w:val="00DC336F"/>
    <w:rsid w:val="00E1735C"/>
    <w:rsid w:val="00F07282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36A83"/>
  <w15:chartTrackingRefBased/>
  <w15:docId w15:val="{5DA3DD36-0D34-4F6B-9E41-9A29CA5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D25AD"/>
    <w:pPr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786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2022-01-31T10:55:00Z</dcterms:created>
  <dcterms:modified xsi:type="dcterms:W3CDTF">2022-01-31T10:55:00Z</dcterms:modified>
</cp:coreProperties>
</file>