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B467" w14:textId="259DE8B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B36873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ED505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302F3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89AABFC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60C4CC0B" w14:textId="77777777" w:rsidR="009D5918" w:rsidRPr="000526E2" w:rsidRDefault="009D5918" w:rsidP="009D591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8D4B89B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13BB00C2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18BC11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37F38462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142A83E3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E125E9A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61C40A31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38C7E83F" w14:textId="77777777" w:rsidR="009D5918" w:rsidRPr="000526E2" w:rsidRDefault="009D5918" w:rsidP="009D5918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04D60B40" w14:textId="77777777" w:rsidR="002F3098" w:rsidRPr="002F3098" w:rsidRDefault="002F3098" w:rsidP="008D2AB8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227A5352" w14:textId="77777777" w:rsidR="002F3098" w:rsidRPr="002F3098" w:rsidRDefault="002F3098" w:rsidP="008D2AB8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49DB25B0" w14:textId="77777777" w:rsidR="008D2AB8" w:rsidRDefault="002F3098" w:rsidP="008D2AB8">
      <w:pPr>
        <w:ind w:right="-110"/>
        <w:rPr>
          <w:b/>
        </w:rPr>
      </w:pPr>
      <w:r w:rsidRPr="002F309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41B3EA" w14:textId="77777777" w:rsidR="008D2AB8" w:rsidRDefault="002F3098" w:rsidP="008D2AB8">
      <w:pPr>
        <w:ind w:right="-110"/>
        <w:rPr>
          <w:b/>
        </w:rPr>
      </w:pPr>
      <w:r w:rsidRPr="002F3098">
        <w:rPr>
          <w:b/>
        </w:rPr>
        <w:t>Al. Mickiewicza</w:t>
      </w:r>
      <w:r w:rsidR="008D2AB8">
        <w:rPr>
          <w:b/>
        </w:rPr>
        <w:t xml:space="preserve"> </w:t>
      </w:r>
      <w:r w:rsidRPr="002F3098">
        <w:rPr>
          <w:b/>
        </w:rPr>
        <w:t>30</w:t>
      </w:r>
      <w:r w:rsidR="008D2AB8">
        <w:rPr>
          <w:b/>
        </w:rPr>
        <w:t xml:space="preserve"> </w:t>
      </w:r>
    </w:p>
    <w:p w14:paraId="2EA01630" w14:textId="77777777" w:rsidR="008D2AB8" w:rsidRDefault="002F3098" w:rsidP="008D2AB8">
      <w:pPr>
        <w:rPr>
          <w:b/>
        </w:rPr>
      </w:pPr>
      <w:r w:rsidRPr="002F3098">
        <w:rPr>
          <w:b/>
        </w:rPr>
        <w:t>30-059</w:t>
      </w:r>
      <w:r w:rsidR="008D2AB8">
        <w:rPr>
          <w:b/>
        </w:rPr>
        <w:t xml:space="preserve"> </w:t>
      </w:r>
      <w:r w:rsidRPr="002F3098">
        <w:rPr>
          <w:b/>
        </w:rPr>
        <w:t>Kraków</w:t>
      </w:r>
      <w:r w:rsidR="008D2AB8">
        <w:rPr>
          <w:b/>
        </w:rPr>
        <w:t xml:space="preserve">,  </w:t>
      </w:r>
    </w:p>
    <w:p w14:paraId="4E8004C8" w14:textId="77777777" w:rsidR="008D2AB8" w:rsidRDefault="008D2AB8" w:rsidP="008D2AB8">
      <w:pPr>
        <w:ind w:firstLine="3969"/>
        <w:rPr>
          <w:b/>
        </w:rPr>
      </w:pPr>
    </w:p>
    <w:p w14:paraId="2044423A" w14:textId="577E78E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F3098" w:rsidRPr="002F3098">
        <w:rPr>
          <w:b/>
        </w:rPr>
        <w:t xml:space="preserve">dostawa 4 sztuk komputerów przenośnych dla </w:t>
      </w:r>
      <w:proofErr w:type="spellStart"/>
      <w:r w:rsidR="002F3098" w:rsidRPr="002F3098">
        <w:rPr>
          <w:b/>
        </w:rPr>
        <w:t>WGGiIŚ</w:t>
      </w:r>
      <w:proofErr w:type="spellEnd"/>
      <w:r w:rsidR="002F3098" w:rsidRPr="002F3098">
        <w:rPr>
          <w:b/>
        </w:rPr>
        <w:t xml:space="preserve"> - KC-zp.272-42/22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5AD6F2D" w14:textId="77777777" w:rsidR="008D2AB8" w:rsidRDefault="008D2AB8" w:rsidP="008D2AB8">
      <w:pPr>
        <w:tabs>
          <w:tab w:val="right" w:pos="9000"/>
        </w:tabs>
      </w:pPr>
    </w:p>
    <w:p w14:paraId="198F15D3" w14:textId="208EB04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</w:t>
      </w:r>
      <w:r w:rsidR="00D73313">
        <w:rPr>
          <w:b/>
        </w:rPr>
        <w:t xml:space="preserve"> </w:t>
      </w:r>
      <w:r>
        <w:rPr>
          <w:b/>
        </w:rPr>
        <w:t>PLN</w:t>
      </w:r>
    </w:p>
    <w:p w14:paraId="2144F88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DFF0159" w14:textId="1C3670E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D73313">
        <w:rPr>
          <w:b/>
        </w:rPr>
        <w:t xml:space="preserve"> </w:t>
      </w:r>
      <w:r>
        <w:rPr>
          <w:b/>
        </w:rPr>
        <w:t>PLN</w:t>
      </w:r>
    </w:p>
    <w:p w14:paraId="6AE396E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82151EB" w14:textId="6A6A8030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73313">
        <w:t xml:space="preserve"> </w:t>
      </w:r>
      <w:r w:rsidRPr="00FB1B4F">
        <w:t>.......................................................................................................................</w:t>
      </w:r>
    </w:p>
    <w:p w14:paraId="7150862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9376195" w14:textId="13335ACD" w:rsidR="008D2AB8" w:rsidRDefault="008D2AB8" w:rsidP="008D2AB8">
      <w:pPr>
        <w:pStyle w:val="Tekstpodstawowy"/>
      </w:pPr>
      <w:r>
        <w:t>Powyższa cena zawiera podatek VAT w wysokości .......... % tj.</w:t>
      </w:r>
      <w:r w:rsidR="00D73313">
        <w:t xml:space="preserve"> </w:t>
      </w:r>
      <w:r>
        <w:t>…………………….</w:t>
      </w:r>
      <w:r w:rsidR="00D73313">
        <w:t xml:space="preserve"> </w:t>
      </w:r>
      <w:r>
        <w:t>PLN</w:t>
      </w:r>
    </w:p>
    <w:p w14:paraId="1CA75BAF" w14:textId="4F343E98" w:rsidR="00FE545C" w:rsidRDefault="00D73313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 w:rsidR="00FE545C" w:rsidRPr="00D73313">
        <w:t>sprzętu</w:t>
      </w:r>
      <w:r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5B751826" w14:textId="05E3202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3313" w:rsidRPr="003636C0">
        <w:t>………</w:t>
      </w:r>
      <w:r w:rsidR="003636C0">
        <w:t>..</w:t>
      </w:r>
      <w:r w:rsidR="00D73313" w:rsidRPr="00D73313">
        <w:rPr>
          <w:b/>
          <w:bCs/>
        </w:rPr>
        <w:t xml:space="preserve"> dni od daty podpisania umowy</w:t>
      </w:r>
      <w:r w:rsidR="00D73313">
        <w:t xml:space="preserve"> </w:t>
      </w:r>
      <w:r w:rsidR="00D73313"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362C3FE6" w14:textId="3FE4B52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 w:rsidR="003636C0">
        <w:t xml:space="preserve"> </w:t>
      </w:r>
      <w:r w:rsidR="003636C0" w:rsidRPr="003636C0">
        <w:rPr>
          <w:b/>
          <w:bCs/>
        </w:rPr>
        <w:t>miesięcy</w:t>
      </w:r>
      <w:r w:rsidR="00D73313" w:rsidRPr="003636C0">
        <w:rPr>
          <w:b/>
          <w:bCs/>
        </w:rPr>
        <w:t xml:space="preserve"> </w:t>
      </w:r>
    </w:p>
    <w:p w14:paraId="5A9C291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6D5C5BF" w14:textId="394580F0" w:rsidR="00D73313" w:rsidRPr="003636C0" w:rsidRDefault="008D2AB8" w:rsidP="003636C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554FEF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B3A907" w14:textId="77777777" w:rsidR="00D73313" w:rsidRDefault="00D73313" w:rsidP="00FE545C">
      <w:pPr>
        <w:rPr>
          <w:sz w:val="18"/>
          <w:szCs w:val="18"/>
        </w:rPr>
      </w:pPr>
    </w:p>
    <w:p w14:paraId="49CE6479" w14:textId="4D610789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A092B8F" w14:textId="77777777" w:rsidR="003636C0" w:rsidRPr="000526E2" w:rsidRDefault="003636C0" w:rsidP="003636C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CD8C3F3" w14:textId="77777777" w:rsidR="003636C0" w:rsidRPr="000526E2" w:rsidRDefault="003636C0" w:rsidP="003636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0D97DF43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5CCD1B" w14:textId="77777777" w:rsidR="003636C0" w:rsidRPr="000526E2" w:rsidRDefault="003636C0" w:rsidP="003636C0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354E64" w14:textId="77777777" w:rsidR="003636C0" w:rsidRPr="000526E2" w:rsidRDefault="003636C0" w:rsidP="003636C0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0D140A" w14:textId="77777777" w:rsidR="003636C0" w:rsidRPr="000526E2" w:rsidRDefault="003636C0" w:rsidP="003636C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36C0" w:rsidRPr="000526E2" w14:paraId="427F842A" w14:textId="77777777" w:rsidTr="00474D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6A8F1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BD462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311F7B3C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77927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3636C0" w:rsidRPr="000526E2" w14:paraId="4DD642BF" w14:textId="77777777" w:rsidTr="00474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2589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2D04A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D605B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636C0" w:rsidRPr="000526E2" w14:paraId="023114B2" w14:textId="77777777" w:rsidTr="00474D5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825D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4EF9F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6554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F3A796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317104CE" w14:textId="77777777" w:rsidR="003636C0" w:rsidRPr="000526E2" w:rsidRDefault="003636C0" w:rsidP="003636C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57D21F1D" w14:textId="77777777" w:rsidR="003636C0" w:rsidRPr="000526E2" w:rsidRDefault="003636C0" w:rsidP="003636C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30071EE" w14:textId="77777777" w:rsidR="003636C0" w:rsidRPr="000526E2" w:rsidRDefault="003636C0" w:rsidP="003636C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331F7B7F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59D18E47" w14:textId="77777777" w:rsidR="003636C0" w:rsidRPr="000526E2" w:rsidRDefault="003636C0" w:rsidP="003636C0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4C1D26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1E070F1A" w14:textId="77777777" w:rsidR="003636C0" w:rsidRPr="000526E2" w:rsidRDefault="003636C0" w:rsidP="003636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0FDB1930" w14:textId="77777777" w:rsidR="003636C0" w:rsidRPr="000526E2" w:rsidRDefault="003636C0" w:rsidP="003636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6361F784" w14:textId="77777777" w:rsidR="003636C0" w:rsidRPr="000526E2" w:rsidRDefault="003636C0" w:rsidP="003636C0">
      <w:pPr>
        <w:jc w:val="both"/>
        <w:rPr>
          <w:b/>
          <w:color w:val="FF0000"/>
          <w:sz w:val="22"/>
          <w:szCs w:val="22"/>
        </w:rPr>
      </w:pPr>
    </w:p>
    <w:p w14:paraId="40615BD2" w14:textId="77777777" w:rsidR="003636C0" w:rsidRPr="000526E2" w:rsidRDefault="003636C0" w:rsidP="003636C0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20C4B19" w14:textId="77777777" w:rsidR="003636C0" w:rsidRPr="000526E2" w:rsidRDefault="003636C0" w:rsidP="003636C0">
      <w:pPr>
        <w:rPr>
          <w:b/>
          <w:sz w:val="22"/>
          <w:szCs w:val="22"/>
          <w:u w:val="single"/>
        </w:rPr>
      </w:pPr>
    </w:p>
    <w:p w14:paraId="1E6B00C4" w14:textId="77777777" w:rsidR="003636C0" w:rsidRDefault="003636C0" w:rsidP="00FE545C">
      <w:pPr>
        <w:rPr>
          <w:b/>
          <w:sz w:val="22"/>
          <w:szCs w:val="22"/>
          <w:u w:val="single"/>
        </w:rPr>
      </w:pPr>
    </w:p>
    <w:sectPr w:rsidR="003636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9EC52" w14:textId="77777777" w:rsidR="00620D12" w:rsidRDefault="00620D12">
      <w:r>
        <w:separator/>
      </w:r>
    </w:p>
  </w:endnote>
  <w:endnote w:type="continuationSeparator" w:id="0">
    <w:p w14:paraId="3E6C8304" w14:textId="77777777" w:rsidR="00620D12" w:rsidRDefault="0062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409F" w14:textId="77777777" w:rsidR="002F3098" w:rsidRDefault="002F30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5C8A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13FB" w14:textId="77777777" w:rsidR="002F3098" w:rsidRDefault="002F3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C46CF" w14:textId="77777777" w:rsidR="00620D12" w:rsidRDefault="00620D12">
      <w:r>
        <w:separator/>
      </w:r>
    </w:p>
  </w:footnote>
  <w:footnote w:type="continuationSeparator" w:id="0">
    <w:p w14:paraId="29A7336F" w14:textId="77777777" w:rsidR="00620D12" w:rsidRDefault="0062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F11F8" w14:textId="77777777" w:rsidR="002F3098" w:rsidRDefault="002F3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B18C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25DB5" w14:textId="77777777" w:rsidR="002F3098" w:rsidRDefault="002F3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D1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3098"/>
    <w:rsid w:val="00315A4A"/>
    <w:rsid w:val="003636C0"/>
    <w:rsid w:val="00482961"/>
    <w:rsid w:val="004B7300"/>
    <w:rsid w:val="004C6753"/>
    <w:rsid w:val="00554FEF"/>
    <w:rsid w:val="00595C87"/>
    <w:rsid w:val="005D2C65"/>
    <w:rsid w:val="005E6D94"/>
    <w:rsid w:val="00620D1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591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331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C1E0E8"/>
  <w15:chartTrackingRefBased/>
  <w15:docId w15:val="{0455774A-746B-4192-A788-68D5015A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3967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2022-01-24T08:37:00Z</cp:lastPrinted>
  <dcterms:created xsi:type="dcterms:W3CDTF">2022-01-24T08:37:00Z</dcterms:created>
  <dcterms:modified xsi:type="dcterms:W3CDTF">2022-01-24T08:37:00Z</dcterms:modified>
</cp:coreProperties>
</file>