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11B38EE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E1688F">
        <w:rPr>
          <w:b/>
          <w:sz w:val="24"/>
        </w:rPr>
        <w:t>42</w:t>
      </w:r>
      <w:r>
        <w:rPr>
          <w:b/>
          <w:sz w:val="24"/>
        </w:rPr>
        <w:t>/2</w:t>
      </w:r>
      <w:r w:rsidR="00E1688F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9BEDC04" w:rsidR="001B2C00" w:rsidRPr="00C85E06" w:rsidRDefault="00E1688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1688F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4 sztuk komputerów przenośnych dla </w:t>
      </w:r>
      <w:proofErr w:type="spellStart"/>
      <w:r w:rsidRPr="00E1688F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E1688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KC-zp.272-42/22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1688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2022-01-24T08:34:00Z</dcterms:created>
  <dcterms:modified xsi:type="dcterms:W3CDTF">2022-01-24T08:34:00Z</dcterms:modified>
</cp:coreProperties>
</file>