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0C263" w14:textId="63D47B12" w:rsidR="00D665F5" w:rsidRDefault="007303AE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303A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303AE">
        <w:rPr>
          <w:sz w:val="22"/>
          <w:szCs w:val="22"/>
        </w:rPr>
        <w:t>2022-0</w:t>
      </w:r>
      <w:r w:rsidR="00B6595E">
        <w:rPr>
          <w:sz w:val="22"/>
          <w:szCs w:val="22"/>
        </w:rPr>
        <w:t>2</w:t>
      </w:r>
      <w:r w:rsidRPr="007303AE">
        <w:rPr>
          <w:sz w:val="22"/>
          <w:szCs w:val="22"/>
        </w:rPr>
        <w:t>-</w:t>
      </w:r>
      <w:r w:rsidR="00B6595E">
        <w:rPr>
          <w:sz w:val="22"/>
          <w:szCs w:val="22"/>
        </w:rPr>
        <w:t>04</w:t>
      </w:r>
    </w:p>
    <w:p w14:paraId="191E57F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C2145EB" w14:textId="77777777" w:rsidR="007303AE" w:rsidRPr="007303AE" w:rsidRDefault="007303AE" w:rsidP="00577BC6">
      <w:pPr>
        <w:spacing w:after="40"/>
        <w:rPr>
          <w:b/>
          <w:bCs/>
          <w:sz w:val="22"/>
          <w:szCs w:val="22"/>
        </w:rPr>
      </w:pPr>
      <w:r w:rsidRPr="007303AE">
        <w:rPr>
          <w:b/>
          <w:bCs/>
          <w:sz w:val="22"/>
          <w:szCs w:val="22"/>
        </w:rPr>
        <w:t>Akademia Górniczo - Hutnicza</w:t>
      </w:r>
    </w:p>
    <w:p w14:paraId="63842222" w14:textId="77777777" w:rsidR="007303AE" w:rsidRPr="007303AE" w:rsidRDefault="007303AE" w:rsidP="00577BC6">
      <w:pPr>
        <w:spacing w:after="40"/>
        <w:rPr>
          <w:b/>
          <w:bCs/>
          <w:sz w:val="22"/>
          <w:szCs w:val="22"/>
        </w:rPr>
      </w:pPr>
      <w:r w:rsidRPr="007303AE">
        <w:rPr>
          <w:b/>
          <w:bCs/>
          <w:sz w:val="22"/>
          <w:szCs w:val="22"/>
        </w:rPr>
        <w:t>im. Stanisława Staszica w Krakowie</w:t>
      </w:r>
    </w:p>
    <w:p w14:paraId="5F1E636B" w14:textId="77777777" w:rsidR="00D665F5" w:rsidRPr="00D91931" w:rsidRDefault="007303AE" w:rsidP="00577BC6">
      <w:pPr>
        <w:spacing w:after="40"/>
        <w:rPr>
          <w:b/>
          <w:bCs/>
          <w:sz w:val="22"/>
          <w:szCs w:val="22"/>
        </w:rPr>
      </w:pPr>
      <w:r w:rsidRPr="007303AE">
        <w:rPr>
          <w:b/>
          <w:bCs/>
          <w:sz w:val="22"/>
          <w:szCs w:val="22"/>
        </w:rPr>
        <w:t>Dział Zamówień Publicznych</w:t>
      </w:r>
    </w:p>
    <w:p w14:paraId="2BD8DD62" w14:textId="77777777" w:rsidR="00D665F5" w:rsidRPr="00BD5546" w:rsidRDefault="007303AE" w:rsidP="00D665F5">
      <w:pPr>
        <w:rPr>
          <w:sz w:val="22"/>
          <w:szCs w:val="22"/>
        </w:rPr>
      </w:pPr>
      <w:r w:rsidRPr="007303A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303AE">
        <w:rPr>
          <w:sz w:val="22"/>
          <w:szCs w:val="22"/>
        </w:rPr>
        <w:t>30</w:t>
      </w:r>
    </w:p>
    <w:p w14:paraId="39B1C674" w14:textId="77777777" w:rsidR="00D665F5" w:rsidRPr="00BD5546" w:rsidRDefault="007303AE" w:rsidP="00D665F5">
      <w:pPr>
        <w:rPr>
          <w:sz w:val="22"/>
          <w:szCs w:val="22"/>
        </w:rPr>
      </w:pPr>
      <w:r w:rsidRPr="007303A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303AE">
        <w:rPr>
          <w:sz w:val="22"/>
          <w:szCs w:val="22"/>
        </w:rPr>
        <w:t>Kraków</w:t>
      </w:r>
    </w:p>
    <w:p w14:paraId="74171F6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61D061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27F7F7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48D8C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5B15C7A" w14:textId="773B736B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03AE" w:rsidRPr="007303AE">
        <w:rPr>
          <w:b/>
          <w:sz w:val="22"/>
          <w:szCs w:val="22"/>
        </w:rPr>
        <w:t>KC-</w:t>
      </w:r>
      <w:proofErr w:type="spellStart"/>
      <w:r w:rsidR="007303AE" w:rsidRPr="007303AE">
        <w:rPr>
          <w:b/>
          <w:sz w:val="22"/>
          <w:szCs w:val="22"/>
        </w:rPr>
        <w:t>zp</w:t>
      </w:r>
      <w:proofErr w:type="spellEnd"/>
      <w:r w:rsidR="007303AE" w:rsidRPr="007303AE">
        <w:rPr>
          <w:b/>
          <w:sz w:val="22"/>
          <w:szCs w:val="22"/>
        </w:rPr>
        <w:t>. 272-</w:t>
      </w:r>
      <w:r w:rsidR="00B6595E">
        <w:rPr>
          <w:b/>
          <w:sz w:val="22"/>
          <w:szCs w:val="22"/>
        </w:rPr>
        <w:t>755/21</w:t>
      </w:r>
      <w:r w:rsidR="00A80738">
        <w:rPr>
          <w:sz w:val="24"/>
        </w:rPr>
        <w:tab/>
        <w:t xml:space="preserve"> </w:t>
      </w:r>
    </w:p>
    <w:p w14:paraId="40359C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CC13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0F18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3521F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663EA2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219A3B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303AE" w:rsidRPr="007303AE">
        <w:rPr>
          <w:sz w:val="22"/>
          <w:szCs w:val="22"/>
        </w:rPr>
        <w:t xml:space="preserve">Tryb podstawowy bez negocjacji - art. 275 pkt. 1 ustawy </w:t>
      </w:r>
      <w:proofErr w:type="spellStart"/>
      <w:r w:rsidR="007303AE" w:rsidRPr="007303A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CAA985E" w14:textId="17359B49" w:rsidR="00A80738" w:rsidRPr="00577BC6" w:rsidRDefault="007303A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303AE">
        <w:rPr>
          <w:b/>
          <w:sz w:val="22"/>
          <w:szCs w:val="22"/>
        </w:rPr>
        <w:t xml:space="preserve">Dostawa </w:t>
      </w:r>
      <w:r w:rsidR="00B6595E" w:rsidRPr="00B6595E">
        <w:rPr>
          <w:b/>
          <w:sz w:val="22"/>
          <w:szCs w:val="22"/>
        </w:rPr>
        <w:t xml:space="preserve">układu modułowych spektrometrów optycznych z systemem źródeł detekcji </w:t>
      </w:r>
      <w:r w:rsidR="00B6595E" w:rsidRPr="00B6595E">
        <w:rPr>
          <w:b/>
          <w:sz w:val="22"/>
          <w:szCs w:val="22"/>
        </w:rPr>
        <w:br/>
        <w:t>- KC-</w:t>
      </w:r>
      <w:proofErr w:type="spellStart"/>
      <w:r w:rsidR="00B6595E" w:rsidRPr="00B6595E">
        <w:rPr>
          <w:b/>
          <w:sz w:val="22"/>
          <w:szCs w:val="22"/>
        </w:rPr>
        <w:t>zp</w:t>
      </w:r>
      <w:proofErr w:type="spellEnd"/>
      <w:r w:rsidR="00B6595E" w:rsidRPr="00B6595E">
        <w:rPr>
          <w:b/>
          <w:sz w:val="22"/>
          <w:szCs w:val="22"/>
        </w:rPr>
        <w:t>. 272-755/21</w:t>
      </w:r>
    </w:p>
    <w:p w14:paraId="77A435C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303AE" w:rsidRPr="007303AE">
        <w:rPr>
          <w:sz w:val="22"/>
          <w:szCs w:val="22"/>
        </w:rPr>
        <w:t>(</w:t>
      </w:r>
      <w:proofErr w:type="spellStart"/>
      <w:r w:rsidR="007303AE" w:rsidRPr="007303AE">
        <w:rPr>
          <w:sz w:val="22"/>
          <w:szCs w:val="22"/>
        </w:rPr>
        <w:t>t.j</w:t>
      </w:r>
      <w:proofErr w:type="spellEnd"/>
      <w:r w:rsidR="007303AE" w:rsidRPr="007303A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1AFCEC9" w14:textId="64FC669D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6595E">
        <w:rPr>
          <w:sz w:val="22"/>
          <w:szCs w:val="22"/>
        </w:rPr>
        <w:t>04/02</w:t>
      </w:r>
      <w:r w:rsidR="007303AE" w:rsidRPr="007303AE">
        <w:rPr>
          <w:sz w:val="22"/>
          <w:szCs w:val="22"/>
        </w:rPr>
        <w:t>/2022</w:t>
      </w:r>
      <w:r w:rsidR="00FF4AB1" w:rsidRPr="00577BC6">
        <w:rPr>
          <w:sz w:val="22"/>
          <w:szCs w:val="22"/>
        </w:rPr>
        <w:t xml:space="preserve"> o godz. </w:t>
      </w:r>
      <w:r w:rsidR="007303AE" w:rsidRPr="007303A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707F2D0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009CD78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C0610A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BA3EC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303AE" w:rsidRPr="00493F8C" w14:paraId="4104A1F6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26FAD777" w14:textId="77777777" w:rsidR="007303AE" w:rsidRPr="00490DC0" w:rsidRDefault="007303AE" w:rsidP="009777AB">
            <w:pPr>
              <w:spacing w:before="120" w:after="120"/>
              <w:jc w:val="center"/>
            </w:pPr>
            <w:r w:rsidRPr="007303AE">
              <w:t>1</w:t>
            </w:r>
          </w:p>
        </w:tc>
        <w:tc>
          <w:tcPr>
            <w:tcW w:w="5244" w:type="dxa"/>
            <w:shd w:val="clear" w:color="auto" w:fill="auto"/>
          </w:tcPr>
          <w:p w14:paraId="339167AE" w14:textId="5154DFEB" w:rsidR="007303AE" w:rsidRDefault="00B6595E" w:rsidP="009777AB">
            <w:r>
              <w:t>SPECTROPOL Krzysztof Korytkowski</w:t>
            </w:r>
          </w:p>
          <w:p w14:paraId="5EE7EAA2" w14:textId="35F2DBAF" w:rsidR="00791F72" w:rsidRPr="00490DC0" w:rsidRDefault="00791F72" w:rsidP="009777AB">
            <w:r>
              <w:t xml:space="preserve">ul. </w:t>
            </w:r>
            <w:r w:rsidR="00B6595E">
              <w:t>Trakt Lubelski 271G</w:t>
            </w:r>
          </w:p>
          <w:p w14:paraId="6C4347D4" w14:textId="37A26309" w:rsidR="007303AE" w:rsidRPr="00490DC0" w:rsidRDefault="007303AE" w:rsidP="009777AB">
            <w:pPr>
              <w:spacing w:after="40"/>
              <w:jc w:val="both"/>
            </w:pPr>
            <w:r w:rsidRPr="007303AE">
              <w:t>0</w:t>
            </w:r>
            <w:r w:rsidR="00B6595E">
              <w:t>4</w:t>
            </w:r>
            <w:r w:rsidR="00791F72">
              <w:t>-6</w:t>
            </w:r>
            <w:r w:rsidR="00B6595E">
              <w:t>67</w:t>
            </w:r>
            <w:r w:rsidRPr="00490DC0">
              <w:t xml:space="preserve"> </w:t>
            </w:r>
            <w:r w:rsidR="00791F72">
              <w:t>W</w:t>
            </w:r>
            <w:r w:rsidRPr="007303AE"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2776C7" w14:textId="049C3479" w:rsidR="007303AE" w:rsidRPr="00490DC0" w:rsidRDefault="00B6595E" w:rsidP="009777AB">
            <w:pPr>
              <w:spacing w:before="120" w:after="120"/>
              <w:jc w:val="both"/>
            </w:pPr>
            <w:r>
              <w:t>499 997</w:t>
            </w:r>
            <w:r w:rsidR="00791F72">
              <w:t>,</w:t>
            </w:r>
            <w:r>
              <w:t>77</w:t>
            </w:r>
            <w:r w:rsidR="007303AE" w:rsidRPr="007303AE">
              <w:t xml:space="preserve"> zł</w:t>
            </w:r>
          </w:p>
        </w:tc>
      </w:tr>
    </w:tbl>
    <w:p w14:paraId="54C9DE1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F5A4BC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987555D" w14:textId="0DB9024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2621B5" w14:textId="77777777" w:rsidR="00AB7DCB" w:rsidRDefault="00AB7DCB">
      <w:r>
        <w:separator/>
      </w:r>
    </w:p>
  </w:endnote>
  <w:endnote w:type="continuationSeparator" w:id="0">
    <w:p w14:paraId="782268EC" w14:textId="77777777" w:rsidR="00AB7DCB" w:rsidRDefault="00AB7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B449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72D27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C2C178" w14:textId="611C6AAE" w:rsidR="009F189D" w:rsidRDefault="00B6595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9361A0" wp14:editId="60F9902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line w14:anchorId="1FF7A00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58517B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ABDA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DA112C" w14:textId="77777777" w:rsidR="009F189D" w:rsidRDefault="009F189D">
    <w:pPr>
      <w:pStyle w:val="Stopka"/>
      <w:tabs>
        <w:tab w:val="clear" w:pos="4536"/>
      </w:tabs>
      <w:jc w:val="center"/>
    </w:pPr>
  </w:p>
  <w:p w14:paraId="40D1B20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066808" w14:textId="77777777" w:rsidR="00AB7DCB" w:rsidRDefault="00AB7DCB">
      <w:r>
        <w:separator/>
      </w:r>
    </w:p>
  </w:footnote>
  <w:footnote w:type="continuationSeparator" w:id="0">
    <w:p w14:paraId="2FE4EE39" w14:textId="77777777" w:rsidR="00AB7DCB" w:rsidRDefault="00AB7D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CC539" w14:textId="77777777" w:rsidR="007303AE" w:rsidRDefault="007303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2F928" w14:textId="77777777" w:rsidR="007303AE" w:rsidRDefault="007303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DD694" w14:textId="77777777" w:rsidR="007303AE" w:rsidRDefault="007303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DEB"/>
    <w:rsid w:val="00007727"/>
    <w:rsid w:val="00017720"/>
    <w:rsid w:val="00035488"/>
    <w:rsid w:val="000D7F25"/>
    <w:rsid w:val="000E00E5"/>
    <w:rsid w:val="001146A4"/>
    <w:rsid w:val="00173B20"/>
    <w:rsid w:val="001C69FF"/>
    <w:rsid w:val="00233133"/>
    <w:rsid w:val="0023318D"/>
    <w:rsid w:val="00335F9C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C5DEB"/>
    <w:rsid w:val="007001BC"/>
    <w:rsid w:val="007303AE"/>
    <w:rsid w:val="00776564"/>
    <w:rsid w:val="00791F72"/>
    <w:rsid w:val="00843263"/>
    <w:rsid w:val="00861E75"/>
    <w:rsid w:val="00974CDE"/>
    <w:rsid w:val="009D19BD"/>
    <w:rsid w:val="009D2720"/>
    <w:rsid w:val="009F189D"/>
    <w:rsid w:val="00A80738"/>
    <w:rsid w:val="00AB7DCB"/>
    <w:rsid w:val="00B6595E"/>
    <w:rsid w:val="00C236D3"/>
    <w:rsid w:val="00C659E2"/>
    <w:rsid w:val="00C7778B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BBDA78"/>
  <w15:chartTrackingRefBased/>
  <w15:docId w15:val="{53267F68-C9F5-42BE-B093-A3D45C204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131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Breguła</cp:lastModifiedBy>
  <cp:revision>2</cp:revision>
  <cp:lastPrinted>2022-01-27T08:58:00Z</cp:lastPrinted>
  <dcterms:created xsi:type="dcterms:W3CDTF">2022-02-04T11:34:00Z</dcterms:created>
  <dcterms:modified xsi:type="dcterms:W3CDTF">2022-02-04T11:34:00Z</dcterms:modified>
</cp:coreProperties>
</file>