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1FF9F9F3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0FBBC9AC" w:rsidR="00987E4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25675" w:rsidRPr="00225675">
        <w:rPr>
          <w:b/>
        </w:rPr>
        <w:t xml:space="preserve">usługa szkolenia z oprogramowania </w:t>
      </w:r>
      <w:proofErr w:type="spellStart"/>
      <w:r w:rsidR="00225675" w:rsidRPr="00225675">
        <w:rPr>
          <w:b/>
        </w:rPr>
        <w:t>Simufact</w:t>
      </w:r>
      <w:proofErr w:type="spellEnd"/>
      <w:r w:rsidR="00225675" w:rsidRPr="00225675">
        <w:rPr>
          <w:b/>
        </w:rPr>
        <w:t xml:space="preserve"> forming i </w:t>
      </w:r>
      <w:proofErr w:type="spellStart"/>
      <w:r w:rsidR="00225675" w:rsidRPr="00225675">
        <w:rPr>
          <w:b/>
        </w:rPr>
        <w:t>Simufact</w:t>
      </w:r>
      <w:proofErr w:type="spellEnd"/>
      <w:r w:rsidR="00225675" w:rsidRPr="00225675">
        <w:rPr>
          <w:b/>
        </w:rPr>
        <w:t xml:space="preserve"> </w:t>
      </w:r>
      <w:proofErr w:type="spellStart"/>
      <w:r w:rsidR="00225675" w:rsidRPr="00225675">
        <w:rPr>
          <w:b/>
        </w:rPr>
        <w:t>Additive</w:t>
      </w:r>
      <w:proofErr w:type="spellEnd"/>
      <w:r w:rsidR="00225675" w:rsidRPr="00225675">
        <w:rPr>
          <w:b/>
        </w:rPr>
        <w:t xml:space="preserve"> - KC-zp.272-29/22</w:t>
      </w:r>
    </w:p>
    <w:p w14:paraId="32347B84" w14:textId="77777777" w:rsidR="00575D1B" w:rsidRPr="00AA36AA" w:rsidRDefault="00575D1B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553B2BFF" w:rsidR="00A62BCF" w:rsidRDefault="007E4A49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C36DAE">
              <w:rPr>
                <w:bCs/>
                <w:iCs/>
                <w:color w:val="000000"/>
                <w:lang w:eastAsia="zh-CN"/>
              </w:rPr>
              <w:t>w okresie ostatnich 3 lat przed terminem składania ofert przeprowadziła co najmniej 3 (trzy) szkolenia</w:t>
            </w:r>
            <w:r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z oprogramowania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Simufact</w:t>
            </w:r>
            <w:proofErr w:type="spellEnd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 forming i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Simufact</w:t>
            </w:r>
            <w:proofErr w:type="spellEnd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Additive</w:t>
            </w:r>
            <w:proofErr w:type="spellEnd"/>
            <w:r>
              <w:rPr>
                <w:rFonts w:eastAsia="Calibri"/>
                <w:bCs/>
                <w:iCs/>
                <w:color w:val="000000"/>
                <w:lang w:eastAsia="zh-CN"/>
              </w:rPr>
              <w:t>.</w:t>
            </w:r>
            <w:r w:rsidR="00A62BCF">
              <w:t xml:space="preserve">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857F9"/>
    <w:rsid w:val="001D0F1F"/>
    <w:rsid w:val="001E754C"/>
    <w:rsid w:val="00225675"/>
    <w:rsid w:val="002328A0"/>
    <w:rsid w:val="00263CEB"/>
    <w:rsid w:val="002A7F51"/>
    <w:rsid w:val="002F6C4A"/>
    <w:rsid w:val="00501D59"/>
    <w:rsid w:val="00517D50"/>
    <w:rsid w:val="00527F15"/>
    <w:rsid w:val="0056690C"/>
    <w:rsid w:val="00575D1B"/>
    <w:rsid w:val="005B4FE1"/>
    <w:rsid w:val="005D357A"/>
    <w:rsid w:val="005F6749"/>
    <w:rsid w:val="006828A2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44163"/>
    <w:rsid w:val="00946690"/>
    <w:rsid w:val="009559C0"/>
    <w:rsid w:val="009616AA"/>
    <w:rsid w:val="00987E4B"/>
    <w:rsid w:val="009A30AA"/>
    <w:rsid w:val="009E4F5D"/>
    <w:rsid w:val="009F61B4"/>
    <w:rsid w:val="00A62BCF"/>
    <w:rsid w:val="00A844AF"/>
    <w:rsid w:val="00B33027"/>
    <w:rsid w:val="00B72E23"/>
    <w:rsid w:val="00BB4F33"/>
    <w:rsid w:val="00BC58AD"/>
    <w:rsid w:val="00BD1A83"/>
    <w:rsid w:val="00C303B2"/>
    <w:rsid w:val="00C72695"/>
    <w:rsid w:val="00CA1579"/>
    <w:rsid w:val="00CF6409"/>
    <w:rsid w:val="00D4212E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9</cp:revision>
  <cp:lastPrinted>2021-11-18T09:49:00Z</cp:lastPrinted>
  <dcterms:created xsi:type="dcterms:W3CDTF">2022-01-26T14:09:00Z</dcterms:created>
  <dcterms:modified xsi:type="dcterms:W3CDTF">2022-01-27T09:17:00Z</dcterms:modified>
</cp:coreProperties>
</file>