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3A64" w14:textId="77777777" w:rsidR="00FD375A" w:rsidRPr="00240E71" w:rsidRDefault="00551860" w:rsidP="00FD375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A98EF18">
          <v:roundrect id="_x0000_s1026" style="position:absolute;left:0;text-align:left;margin-left:-25.5pt;margin-top:-13.15pt;width:162pt;height:1in;z-index:251659264" arcsize="10923f"/>
        </w:pict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>
        <w:rPr>
          <w:b w:val="0"/>
          <w:sz w:val="22"/>
          <w:szCs w:val="22"/>
        </w:rPr>
        <w:tab/>
      </w:r>
      <w:r w:rsidR="00FD375A" w:rsidRPr="004C278E">
        <w:rPr>
          <w:rFonts w:ascii="Times New Roman" w:hAnsi="Times New Roman"/>
        </w:rPr>
        <w:t xml:space="preserve">Załącznik nr </w:t>
      </w:r>
      <w:r w:rsidR="00FD375A">
        <w:rPr>
          <w:rFonts w:ascii="Times New Roman" w:hAnsi="Times New Roman"/>
        </w:rPr>
        <w:t>1</w:t>
      </w:r>
    </w:p>
    <w:p w14:paraId="7AE203E3" w14:textId="77777777" w:rsidR="00FD375A" w:rsidRDefault="00FD375A" w:rsidP="00FD375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BBC1B84" w14:textId="77777777" w:rsidR="00FD375A" w:rsidRPr="0022732C" w:rsidRDefault="00FD375A" w:rsidP="00FD375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788121" w14:textId="77777777" w:rsidR="00FD375A" w:rsidRDefault="00FD375A" w:rsidP="00FD375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FE9139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016276E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F353C4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DE177DF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DC07C41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3C6BA613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8CF064A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9310121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80503F7" w14:textId="77777777" w:rsidR="00FD375A" w:rsidRPr="0022732C" w:rsidRDefault="00FD375A" w:rsidP="00FD375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75DE51" w14:textId="77777777" w:rsidR="00FD375A" w:rsidRDefault="00FD375A" w:rsidP="00FD375A">
      <w:pPr>
        <w:spacing w:line="360" w:lineRule="auto"/>
      </w:pPr>
      <w:r>
        <w:t>Do: Nazwa i siedziba Zamawiającego:</w:t>
      </w:r>
    </w:p>
    <w:p w14:paraId="4BDE9D1F" w14:textId="77777777" w:rsidR="00FD375A" w:rsidRPr="00C44BB7" w:rsidRDefault="00FD375A" w:rsidP="00FD375A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363E83FB" w14:textId="77777777" w:rsidR="00FD375A" w:rsidRPr="00C44BB7" w:rsidRDefault="00FD375A" w:rsidP="00FD375A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75A063C" w14:textId="77777777" w:rsidR="00FD375A" w:rsidRDefault="00FD375A" w:rsidP="00FD375A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73ADDB4C" w14:textId="77777777" w:rsidR="00FD375A" w:rsidRDefault="00FD375A" w:rsidP="00FD375A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6FC2F8F4" w14:textId="77777777" w:rsidR="00FD375A" w:rsidRDefault="00FD375A" w:rsidP="00FD375A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25D59CB5" w14:textId="77777777" w:rsidR="00FD375A" w:rsidRDefault="00FD375A" w:rsidP="00FD375A">
      <w:pPr>
        <w:ind w:firstLine="3969"/>
        <w:rPr>
          <w:b/>
        </w:rPr>
      </w:pPr>
    </w:p>
    <w:p w14:paraId="0EE98D2B" w14:textId="408D5EF1" w:rsidR="00FD375A" w:rsidRDefault="00FD375A" w:rsidP="00FD375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CB17D1">
        <w:rPr>
          <w:b/>
        </w:rPr>
        <w:t xml:space="preserve">Dostawa </w:t>
      </w:r>
      <w:r>
        <w:rPr>
          <w:b/>
        </w:rPr>
        <w:t>i montaż mebli laboratoryjnych</w:t>
      </w:r>
      <w:r w:rsidRPr="00CB17D1">
        <w:rPr>
          <w:b/>
        </w:rPr>
        <w:t xml:space="preserve"> dla </w:t>
      </w:r>
      <w:proofErr w:type="spellStart"/>
      <w:r w:rsidRPr="00CB17D1">
        <w:rPr>
          <w:b/>
        </w:rPr>
        <w:t>W</w:t>
      </w:r>
      <w:r>
        <w:rPr>
          <w:b/>
        </w:rPr>
        <w:t>IMiIP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KC-zp.272-87/22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FD375A" w14:paraId="3B84A7FA" w14:textId="77777777" w:rsidTr="00575EFD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0D9740D" w14:textId="77777777" w:rsidR="00FD375A" w:rsidRDefault="00FD375A" w:rsidP="00575E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145F0DD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361578" w14:textId="77777777" w:rsidR="00FD375A" w:rsidRPr="00FD3F61" w:rsidRDefault="00FD375A" w:rsidP="00575EFD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CE26580" w14:textId="17E56700" w:rsidR="00FD375A" w:rsidRDefault="00FD375A" w:rsidP="00575EFD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 / lub wyrób własny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5CAF3A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BB01BC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3E75F2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63F86ED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280CEA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5184262D" w14:textId="77777777" w:rsidR="00FD375A" w:rsidRDefault="00FD375A" w:rsidP="00575E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B97CE4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47F909EC" w14:textId="77777777" w:rsidR="00FD375A" w:rsidRDefault="00FD375A" w:rsidP="00575E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7FE8D6F" w14:textId="77777777" w:rsidR="00FD375A" w:rsidRDefault="00FD375A" w:rsidP="00575EF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D375A" w14:paraId="5FC1E6AA" w14:textId="77777777" w:rsidTr="00575EFD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6B2CF4B0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36B40018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327471CF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83EEAEA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60C6EF3E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AD50E5D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6A94F4C0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7E6A53" w14:textId="77777777" w:rsidR="00FD375A" w:rsidRDefault="00FD375A" w:rsidP="00575EF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D375A" w:rsidRPr="00C44251" w14:paraId="6FD5A2AD" w14:textId="77777777" w:rsidTr="00575EFD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085E41" w14:textId="56AD19FB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2B1499A3" w14:textId="58D07F06" w:rsidR="00FD375A" w:rsidRPr="00C902CC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pod zlew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056DAA1" w14:textId="77777777" w:rsidR="00FD375A" w:rsidRPr="00855ACF" w:rsidRDefault="00FD375A" w:rsidP="00575EF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2F0E3937" w14:textId="7B82FAEF" w:rsidR="00FD375A" w:rsidRPr="00C44251" w:rsidRDefault="00FD375A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FB5CDF1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CAA8406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4979C1F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74CFEBE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</w:tr>
      <w:tr w:rsidR="00FD375A" w14:paraId="2B569039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71CEB703" w14:textId="51A5F7FF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224FEB26" w14:textId="34FCE9FA" w:rsidR="00FD375A" w:rsidRPr="009E10BA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Zlew ceramiczny + bateria z oczomyjką</w:t>
            </w:r>
          </w:p>
        </w:tc>
        <w:tc>
          <w:tcPr>
            <w:tcW w:w="1843" w:type="dxa"/>
          </w:tcPr>
          <w:p w14:paraId="6EFCCA6C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2EE8538" w14:textId="4BA852C7" w:rsidR="00FD375A" w:rsidRDefault="00FD375A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kpl.</w:t>
            </w:r>
          </w:p>
        </w:tc>
        <w:tc>
          <w:tcPr>
            <w:tcW w:w="1276" w:type="dxa"/>
          </w:tcPr>
          <w:p w14:paraId="4379BC71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03F01B6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7C31619B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7A63E2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FD375A" w14:paraId="5432FA3D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32E79A3F" w14:textId="137C67F9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7A153DEC" w14:textId="0D9D60CE" w:rsidR="00FD375A" w:rsidRPr="009E10BA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dwudrzwiowa z nadstawką</w:t>
            </w:r>
          </w:p>
        </w:tc>
        <w:tc>
          <w:tcPr>
            <w:tcW w:w="1843" w:type="dxa"/>
          </w:tcPr>
          <w:p w14:paraId="1BF57B2D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3832B50" w14:textId="3AA48881" w:rsidR="00FD375A" w:rsidRDefault="00FD375A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4A217E38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1F4023D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906941D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C6CC79F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FD375A" w14:paraId="496590D1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2B6DEC3" w14:textId="55159162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vAlign w:val="center"/>
          </w:tcPr>
          <w:p w14:paraId="7C8CA831" w14:textId="5415E50B" w:rsidR="00FD375A" w:rsidRPr="009E10BA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przeszklona dwudrzwiowa</w:t>
            </w:r>
          </w:p>
        </w:tc>
        <w:tc>
          <w:tcPr>
            <w:tcW w:w="1843" w:type="dxa"/>
          </w:tcPr>
          <w:p w14:paraId="3B1D5956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FF903B1" w14:textId="351455DB" w:rsidR="00FD375A" w:rsidRDefault="00FD375A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3F0F9A22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5498D581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64396D3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9FDD1C6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FD375A" w14:paraId="4E9AF1B6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8716D61" w14:textId="682E777E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vAlign w:val="center"/>
          </w:tcPr>
          <w:p w14:paraId="127DF8B5" w14:textId="2C08E69B" w:rsidR="00FD375A" w:rsidRPr="00C902CC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Pólka wisząca nad stół roboczy</w:t>
            </w:r>
          </w:p>
        </w:tc>
        <w:tc>
          <w:tcPr>
            <w:tcW w:w="1843" w:type="dxa"/>
          </w:tcPr>
          <w:p w14:paraId="05BB02C3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2659F7F" w14:textId="1426301B" w:rsidR="00FD375A" w:rsidRPr="00C44251" w:rsidRDefault="00FD375A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3FA4AEDE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BD54B7F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0BE209A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F58924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FD375A" w14:paraId="7ED8AEE5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9379F79" w14:textId="181040F8" w:rsidR="00FD375A" w:rsidRPr="008F4E0A" w:rsidRDefault="00FD375A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461" w:type="dxa"/>
            <w:vAlign w:val="center"/>
          </w:tcPr>
          <w:p w14:paraId="55ED9BF4" w14:textId="1C934F6F" w:rsidR="00FD375A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Szafka przejezdna </w:t>
            </w:r>
            <w:r w:rsidR="00551860">
              <w:rPr>
                <w:b/>
                <w:sz w:val="16"/>
                <w:szCs w:val="16"/>
              </w:rPr>
              <w:t xml:space="preserve">otwierana </w:t>
            </w:r>
            <w:r w:rsidR="00551860">
              <w:rPr>
                <w:bCs/>
                <w:sz w:val="16"/>
                <w:szCs w:val="16"/>
              </w:rPr>
              <w:t>d</w:t>
            </w:r>
            <w:r w:rsidR="00551860" w:rsidRPr="00551860">
              <w:rPr>
                <w:b/>
                <w:sz w:val="16"/>
                <w:szCs w:val="16"/>
              </w:rPr>
              <w:t xml:space="preserve">wudrzwiowo </w:t>
            </w:r>
            <w:r>
              <w:rPr>
                <w:b/>
                <w:sz w:val="16"/>
                <w:szCs w:val="16"/>
              </w:rPr>
              <w:t xml:space="preserve">pod stół roboczy – </w:t>
            </w:r>
            <w:r w:rsidR="00551860">
              <w:rPr>
                <w:b/>
                <w:sz w:val="16"/>
                <w:szCs w:val="16"/>
              </w:rPr>
              <w:t>model</w:t>
            </w:r>
            <w:r>
              <w:rPr>
                <w:b/>
                <w:sz w:val="16"/>
                <w:szCs w:val="16"/>
              </w:rPr>
              <w:t xml:space="preserve"> I</w:t>
            </w:r>
          </w:p>
        </w:tc>
        <w:tc>
          <w:tcPr>
            <w:tcW w:w="1843" w:type="dxa"/>
          </w:tcPr>
          <w:p w14:paraId="1784C5EC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BA99FE3" w14:textId="3B975243" w:rsidR="00FD375A" w:rsidRDefault="00551860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FD375A">
              <w:rPr>
                <w:sz w:val="16"/>
                <w:szCs w:val="16"/>
              </w:rPr>
              <w:t>szt.</w:t>
            </w:r>
          </w:p>
        </w:tc>
        <w:tc>
          <w:tcPr>
            <w:tcW w:w="1276" w:type="dxa"/>
          </w:tcPr>
          <w:p w14:paraId="1567A74D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4489F4A9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7B7BE05E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A5B6258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551860" w14:paraId="256DACEE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2987015" w14:textId="7B8FFC8D" w:rsidR="00551860" w:rsidRDefault="00551860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461" w:type="dxa"/>
            <w:vAlign w:val="center"/>
          </w:tcPr>
          <w:p w14:paraId="7D108940" w14:textId="76C8BAF6" w:rsidR="00551860" w:rsidRDefault="00551860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Szafka przejezdna otwierana </w:t>
            </w:r>
            <w:r>
              <w:rPr>
                <w:bCs/>
                <w:sz w:val="16"/>
                <w:szCs w:val="16"/>
              </w:rPr>
              <w:t>d</w:t>
            </w:r>
            <w:r w:rsidRPr="00551860">
              <w:rPr>
                <w:b/>
                <w:sz w:val="16"/>
                <w:szCs w:val="16"/>
              </w:rPr>
              <w:t xml:space="preserve">wudrzwiowo </w:t>
            </w:r>
            <w:r>
              <w:rPr>
                <w:b/>
                <w:sz w:val="16"/>
                <w:szCs w:val="16"/>
              </w:rPr>
              <w:t>pod stół roboczy – model I</w:t>
            </w:r>
            <w:r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843" w:type="dxa"/>
          </w:tcPr>
          <w:p w14:paraId="7E6E6238" w14:textId="77777777" w:rsidR="00551860" w:rsidRPr="00C44251" w:rsidRDefault="00551860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BBAF5DA" w14:textId="6B5E19DF" w:rsidR="00551860" w:rsidRDefault="00551860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7E76A19B" w14:textId="77777777" w:rsidR="00551860" w:rsidRDefault="00551860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822A96D" w14:textId="77777777" w:rsidR="00551860" w:rsidRDefault="00551860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4CA86A6" w14:textId="77777777" w:rsidR="00551860" w:rsidRDefault="00551860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89C7627" w14:textId="77777777" w:rsidR="00551860" w:rsidRDefault="00551860" w:rsidP="00575EFD">
            <w:pPr>
              <w:ind w:right="425"/>
              <w:rPr>
                <w:sz w:val="22"/>
              </w:rPr>
            </w:pPr>
          </w:p>
        </w:tc>
      </w:tr>
      <w:tr w:rsidR="00FD375A" w14:paraId="0C7FC8F6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9BA7ABB" w14:textId="46A423C5" w:rsidR="00FD375A" w:rsidRPr="008F4E0A" w:rsidRDefault="00551860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461" w:type="dxa"/>
            <w:vAlign w:val="center"/>
          </w:tcPr>
          <w:p w14:paraId="6203355E" w14:textId="37DCB450" w:rsidR="00FD375A" w:rsidRDefault="00FD375A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przejezdna</w:t>
            </w:r>
            <w:r w:rsidR="00551860">
              <w:rPr>
                <w:b/>
                <w:sz w:val="16"/>
                <w:szCs w:val="16"/>
              </w:rPr>
              <w:t xml:space="preserve"> z </w:t>
            </w:r>
            <w:proofErr w:type="spellStart"/>
            <w:r w:rsidR="00551860">
              <w:rPr>
                <w:b/>
                <w:sz w:val="16"/>
                <w:szCs w:val="16"/>
              </w:rPr>
              <w:t>szuflladami</w:t>
            </w:r>
            <w:proofErr w:type="spellEnd"/>
            <w:r>
              <w:rPr>
                <w:b/>
                <w:sz w:val="16"/>
                <w:szCs w:val="16"/>
              </w:rPr>
              <w:t xml:space="preserve"> pod stół roboczy </w:t>
            </w:r>
          </w:p>
        </w:tc>
        <w:tc>
          <w:tcPr>
            <w:tcW w:w="1843" w:type="dxa"/>
          </w:tcPr>
          <w:p w14:paraId="30234465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403AA16" w14:textId="28388430" w:rsidR="00FD375A" w:rsidRDefault="00E745FC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2BA0EE34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57DEFD0F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09EFCD2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E55CC00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FD375A" w14:paraId="2BC575C2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D4D383F" w14:textId="06EC72F7" w:rsidR="00FD375A" w:rsidRPr="008F4E0A" w:rsidRDefault="00551860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461" w:type="dxa"/>
            <w:vAlign w:val="center"/>
          </w:tcPr>
          <w:p w14:paraId="3673892D" w14:textId="75692CBD" w:rsidR="00FD375A" w:rsidRPr="00855ACF" w:rsidRDefault="00E745FC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wisząca dwudrzwiowa</w:t>
            </w:r>
          </w:p>
        </w:tc>
        <w:tc>
          <w:tcPr>
            <w:tcW w:w="1843" w:type="dxa"/>
          </w:tcPr>
          <w:p w14:paraId="09625759" w14:textId="77777777" w:rsidR="00FD375A" w:rsidRPr="00C44251" w:rsidRDefault="00FD375A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D9633" w14:textId="3F110753" w:rsidR="00FD375A" w:rsidRPr="00C44251" w:rsidRDefault="00E745FC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3037E417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B361DB8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61F141B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5317D1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  <w:tr w:rsidR="00E745FC" w14:paraId="1F0F261C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04081CD" w14:textId="28CFBF5F" w:rsidR="00E745FC" w:rsidRPr="008F4E0A" w:rsidRDefault="00551860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461" w:type="dxa"/>
            <w:vAlign w:val="center"/>
          </w:tcPr>
          <w:p w14:paraId="25C08F15" w14:textId="147682C9" w:rsidR="00E745FC" w:rsidRPr="00855ACF" w:rsidRDefault="00E745FC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roboczy</w:t>
            </w:r>
          </w:p>
        </w:tc>
        <w:tc>
          <w:tcPr>
            <w:tcW w:w="1843" w:type="dxa"/>
          </w:tcPr>
          <w:p w14:paraId="673DEAE6" w14:textId="77777777" w:rsidR="00E745FC" w:rsidRPr="00C44251" w:rsidRDefault="00E745FC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696454" w14:textId="3DBA5AFC" w:rsidR="00E745FC" w:rsidRPr="00C44251" w:rsidRDefault="00E745FC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5F3ABE22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B9D1376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4009267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4FD28B3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</w:tr>
      <w:tr w:rsidR="00E745FC" w14:paraId="64001B92" w14:textId="77777777" w:rsidTr="00575EF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1D49B6C" w14:textId="645E0E7D" w:rsidR="00E745FC" w:rsidRPr="008F4E0A" w:rsidRDefault="00E745FC" w:rsidP="00575EFD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51860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vAlign w:val="center"/>
          </w:tcPr>
          <w:p w14:paraId="745B35AE" w14:textId="4822CF67" w:rsidR="00E745FC" w:rsidRPr="00855ACF" w:rsidRDefault="00E745FC" w:rsidP="00575EF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pod suszarkę</w:t>
            </w:r>
          </w:p>
        </w:tc>
        <w:tc>
          <w:tcPr>
            <w:tcW w:w="1843" w:type="dxa"/>
          </w:tcPr>
          <w:p w14:paraId="6A273DEF" w14:textId="77777777" w:rsidR="00E745FC" w:rsidRPr="00C44251" w:rsidRDefault="00E745FC" w:rsidP="00575EF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E7FDF0D" w14:textId="7FFCDE1B" w:rsidR="00E745FC" w:rsidRPr="00C44251" w:rsidRDefault="00E745FC" w:rsidP="00575EF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A9CDEC7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F1B1EE2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E7C8C7C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B26365B" w14:textId="77777777" w:rsidR="00E745FC" w:rsidRDefault="00E745FC" w:rsidP="00575EFD">
            <w:pPr>
              <w:ind w:right="425"/>
              <w:rPr>
                <w:sz w:val="22"/>
              </w:rPr>
            </w:pPr>
          </w:p>
        </w:tc>
      </w:tr>
      <w:tr w:rsidR="00FD375A" w14:paraId="5932DF66" w14:textId="77777777" w:rsidTr="00575EFD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51435C3B" w14:textId="77777777" w:rsidR="00FD375A" w:rsidRPr="00BF11F0" w:rsidRDefault="00FD375A" w:rsidP="00575EFD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lastRenderedPageBreak/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0362B96" w14:textId="77777777" w:rsidR="00FD375A" w:rsidRDefault="00FD375A" w:rsidP="00575EFD">
            <w:pPr>
              <w:ind w:right="425"/>
              <w:rPr>
                <w:sz w:val="22"/>
              </w:rPr>
            </w:pPr>
          </w:p>
        </w:tc>
      </w:tr>
    </w:tbl>
    <w:p w14:paraId="0FB137F4" w14:textId="77777777" w:rsidR="00FD375A" w:rsidRPr="00FB1B4F" w:rsidRDefault="00FD375A" w:rsidP="00FD375A">
      <w:pPr>
        <w:widowControl w:val="0"/>
        <w:ind w:right="1"/>
        <w:jc w:val="both"/>
        <w:rPr>
          <w:b/>
          <w:sz w:val="20"/>
        </w:rPr>
      </w:pPr>
    </w:p>
    <w:p w14:paraId="1CBC54B3" w14:textId="77777777" w:rsidR="00FD375A" w:rsidRPr="00FB1B4F" w:rsidRDefault="00FD375A" w:rsidP="00FD375A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00A0E54" w14:textId="77777777" w:rsidR="00FD375A" w:rsidRPr="00FB1B4F" w:rsidRDefault="00FD375A" w:rsidP="00FD375A">
      <w:pPr>
        <w:widowControl w:val="0"/>
        <w:ind w:right="1"/>
        <w:jc w:val="both"/>
        <w:rPr>
          <w:b/>
          <w:sz w:val="18"/>
        </w:rPr>
      </w:pPr>
    </w:p>
    <w:p w14:paraId="1CD461F1" w14:textId="77777777" w:rsidR="00FD375A" w:rsidRDefault="00FD375A" w:rsidP="00FD375A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1ABE2196" w14:textId="77777777" w:rsidR="00FD375A" w:rsidRDefault="00FD375A" w:rsidP="00FD375A">
      <w:pPr>
        <w:widowControl w:val="0"/>
        <w:ind w:right="1"/>
        <w:jc w:val="both"/>
        <w:rPr>
          <w:b/>
        </w:rPr>
      </w:pPr>
    </w:p>
    <w:p w14:paraId="0B1B401A" w14:textId="0008CCDD" w:rsidR="00FD375A" w:rsidRDefault="00FD375A" w:rsidP="00FD375A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FD375A">
        <w:rPr>
          <w:i/>
          <w:highlight w:val="yellow"/>
        </w:rPr>
        <w:t>(kryterium oceny ofert)</w:t>
      </w:r>
    </w:p>
    <w:p w14:paraId="2F76D94C" w14:textId="77777777" w:rsidR="00FD375A" w:rsidRDefault="00FD375A" w:rsidP="00FD375A">
      <w:pPr>
        <w:widowControl w:val="0"/>
        <w:ind w:right="1"/>
        <w:jc w:val="both"/>
        <w:rPr>
          <w:b/>
        </w:rPr>
      </w:pPr>
    </w:p>
    <w:p w14:paraId="30603095" w14:textId="77777777" w:rsidR="00FD375A" w:rsidRDefault="00FD375A" w:rsidP="00FD375A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 xml:space="preserve">… </w:t>
      </w:r>
      <w:r w:rsidRPr="00FD375A">
        <w:rPr>
          <w:i/>
          <w:highlight w:val="yellow"/>
        </w:rPr>
        <w:t>(kryterium oceny ofert)</w:t>
      </w:r>
    </w:p>
    <w:p w14:paraId="753483F7" w14:textId="77777777" w:rsidR="00FD375A" w:rsidRDefault="00FD375A" w:rsidP="00FD375A">
      <w:pPr>
        <w:widowControl w:val="0"/>
        <w:ind w:right="1"/>
        <w:jc w:val="both"/>
        <w:rPr>
          <w:b/>
        </w:rPr>
      </w:pPr>
    </w:p>
    <w:p w14:paraId="7D7B06C2" w14:textId="7AB79D24" w:rsidR="00FD375A" w:rsidRDefault="00FD375A" w:rsidP="00FD375A">
      <w:pPr>
        <w:widowControl w:val="0"/>
        <w:ind w:right="1"/>
        <w:jc w:val="both"/>
        <w:rPr>
          <w:b/>
        </w:rPr>
      </w:pPr>
    </w:p>
    <w:p w14:paraId="73BF2B9F" w14:textId="77777777" w:rsidR="00FD375A" w:rsidRDefault="00FD375A" w:rsidP="00FD375A">
      <w:pPr>
        <w:widowControl w:val="0"/>
        <w:ind w:right="1"/>
        <w:jc w:val="both"/>
        <w:rPr>
          <w:b/>
        </w:rPr>
      </w:pPr>
    </w:p>
    <w:p w14:paraId="07F96961" w14:textId="77777777" w:rsidR="00FD375A" w:rsidRPr="00FE545C" w:rsidRDefault="00FD375A" w:rsidP="00FD375A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64C5009" w14:textId="77777777" w:rsidR="00FD375A" w:rsidRPr="00FE545C" w:rsidRDefault="00FD375A" w:rsidP="00FD375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8A719AD" w14:textId="77777777" w:rsidR="00FD375A" w:rsidRDefault="00FD375A" w:rsidP="00FD375A">
      <w:pPr>
        <w:jc w:val="both"/>
        <w:rPr>
          <w:sz w:val="18"/>
          <w:szCs w:val="18"/>
        </w:rPr>
      </w:pPr>
    </w:p>
    <w:p w14:paraId="7D90C25C" w14:textId="77777777" w:rsidR="00FD375A" w:rsidRDefault="00FD375A" w:rsidP="00FD375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57D2C53" w14:textId="77777777" w:rsidR="00FD375A" w:rsidRPr="00730EFE" w:rsidRDefault="00FD375A" w:rsidP="00FD375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1E1A2B05" w14:textId="77777777" w:rsidR="00FD375A" w:rsidRPr="001D671E" w:rsidRDefault="00FD375A" w:rsidP="00FD375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CF12180" w14:textId="77777777" w:rsidR="00FD375A" w:rsidRDefault="00FD375A" w:rsidP="00FD375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99F1EA9" w14:textId="77777777" w:rsidR="00FD375A" w:rsidRDefault="00FD375A" w:rsidP="00FD375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6840A3" w14:textId="77777777" w:rsidR="00FD375A" w:rsidRDefault="00FD375A" w:rsidP="00FD375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84A82D" w14:textId="77777777" w:rsidR="00FD375A" w:rsidRPr="001D671E" w:rsidRDefault="00FD375A" w:rsidP="00FD375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375A" w:rsidRPr="00FE545C" w14:paraId="1DBFC60C" w14:textId="77777777" w:rsidTr="00575E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47C99" w14:textId="77777777" w:rsidR="00FD375A" w:rsidRPr="00FE545C" w:rsidRDefault="00FD375A" w:rsidP="00575E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CC08B" w14:textId="77777777" w:rsidR="00FD375A" w:rsidRPr="00FE545C" w:rsidRDefault="00FD375A" w:rsidP="00575E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6935F81" w14:textId="77777777" w:rsidR="00FD375A" w:rsidRPr="00FE545C" w:rsidRDefault="00FD375A" w:rsidP="00575E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38486" w14:textId="77777777" w:rsidR="00FD375A" w:rsidRPr="00FE545C" w:rsidRDefault="00FD375A" w:rsidP="00575E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D375A" w:rsidRPr="00FE545C" w14:paraId="52801010" w14:textId="77777777" w:rsidTr="00575E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D8B21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F69D9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C8325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D375A" w:rsidRPr="00FE545C" w14:paraId="3C3056E5" w14:textId="77777777" w:rsidTr="00575E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505B0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7FC8A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01E8A" w14:textId="77777777" w:rsidR="00FD375A" w:rsidRPr="00FE545C" w:rsidRDefault="00FD375A" w:rsidP="00575E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8262F7" w14:textId="77777777" w:rsidR="00FD375A" w:rsidRDefault="00FD375A" w:rsidP="00FD375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1B540E" w14:textId="77777777" w:rsidR="00FD375A" w:rsidRPr="00D638CC" w:rsidRDefault="00FD375A" w:rsidP="00FD375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1746B03" w14:textId="77777777" w:rsidR="00FD375A" w:rsidRPr="002F276A" w:rsidRDefault="00FD375A" w:rsidP="00FD375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A3A2855" w14:textId="77777777" w:rsidR="00FD375A" w:rsidRPr="002F276A" w:rsidRDefault="00FD375A" w:rsidP="00FD375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42A2158" w14:textId="77777777" w:rsidR="00FD375A" w:rsidRPr="002F276A" w:rsidRDefault="00FD375A" w:rsidP="00FD375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F4DE5FD" w14:textId="77777777" w:rsidR="00FD375A" w:rsidRPr="002F276A" w:rsidRDefault="00FD375A" w:rsidP="00FD375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A7CFD84" w14:textId="77777777" w:rsidR="00FD375A" w:rsidRPr="002F276A" w:rsidRDefault="00FD375A" w:rsidP="00FD375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168C4B" w14:textId="77777777" w:rsidR="00FD375A" w:rsidRDefault="00FD375A" w:rsidP="00FD375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10DCD5" w14:textId="77777777" w:rsidR="00FD375A" w:rsidRDefault="00FD375A" w:rsidP="00FD375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F4AB13" w14:textId="77777777" w:rsidR="00FD375A" w:rsidRDefault="00FD375A" w:rsidP="00FD375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653CD9F" w14:textId="77777777" w:rsidR="00FD375A" w:rsidRDefault="00FD375A" w:rsidP="00FD375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041ECF" w14:textId="77777777" w:rsidR="00FD375A" w:rsidRDefault="00FD375A" w:rsidP="00FD375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11EC111" w14:textId="77777777" w:rsidR="00FD375A" w:rsidRDefault="00FD375A" w:rsidP="00FD375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E18928" w14:textId="77777777" w:rsidR="00FD375A" w:rsidRDefault="00FD375A" w:rsidP="00FD375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57B786" w14:textId="77777777" w:rsidR="00FD375A" w:rsidRPr="000B45FE" w:rsidRDefault="00FD375A" w:rsidP="00FD375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6284A0C" w14:textId="77777777" w:rsidR="00FD375A" w:rsidRDefault="00FD375A" w:rsidP="00FD375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2AD9B4F" w14:textId="77777777" w:rsidR="00FD375A" w:rsidRDefault="00FD375A" w:rsidP="00FD375A">
      <w:pPr>
        <w:jc w:val="both"/>
        <w:rPr>
          <w:sz w:val="22"/>
          <w:szCs w:val="22"/>
        </w:rPr>
      </w:pPr>
    </w:p>
    <w:p w14:paraId="592BDD5F" w14:textId="77777777" w:rsidR="00FD375A" w:rsidRDefault="00FD375A" w:rsidP="00FD375A">
      <w:pPr>
        <w:jc w:val="both"/>
        <w:rPr>
          <w:sz w:val="22"/>
          <w:szCs w:val="22"/>
        </w:rPr>
      </w:pPr>
    </w:p>
    <w:p w14:paraId="02D85DC9" w14:textId="77777777" w:rsidR="00FD375A" w:rsidRPr="00423B06" w:rsidRDefault="00FD375A" w:rsidP="00FD375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1928B16" w14:textId="77777777" w:rsidR="00FD375A" w:rsidRDefault="00FD375A" w:rsidP="00FD375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DEEA522" w14:textId="77777777" w:rsidR="00FD375A" w:rsidRDefault="00FD375A" w:rsidP="00FD375A">
      <w:pPr>
        <w:jc w:val="right"/>
        <w:rPr>
          <w:sz w:val="20"/>
          <w:szCs w:val="20"/>
        </w:rPr>
      </w:pPr>
    </w:p>
    <w:p w14:paraId="3741E78A" w14:textId="77777777" w:rsidR="00FD375A" w:rsidRPr="003065DF" w:rsidRDefault="00FD375A" w:rsidP="00FD375A"/>
    <w:p w14:paraId="765C58F8" w14:textId="77777777" w:rsidR="00FD375A" w:rsidRPr="007C7274" w:rsidRDefault="00FD375A" w:rsidP="00FD375A"/>
    <w:p w14:paraId="1A4CE956" w14:textId="77777777" w:rsidR="00FE545C" w:rsidRPr="00E83E31" w:rsidRDefault="00FE545C" w:rsidP="00E83E31"/>
    <w:sectPr w:rsidR="00FE545C" w:rsidRPr="00E83E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0BAC5" w14:textId="77777777" w:rsidR="00D61475" w:rsidRDefault="00D61475">
      <w:r>
        <w:separator/>
      </w:r>
    </w:p>
  </w:endnote>
  <w:endnote w:type="continuationSeparator" w:id="0">
    <w:p w14:paraId="45342743" w14:textId="77777777" w:rsidR="00D61475" w:rsidRDefault="00D61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C00D3" w14:textId="77777777" w:rsidR="007E1988" w:rsidRDefault="007E1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DF1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62A5" w14:textId="77777777" w:rsidR="007E1988" w:rsidRDefault="007E1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93BCB" w14:textId="77777777" w:rsidR="00D61475" w:rsidRDefault="00D61475">
      <w:r>
        <w:separator/>
      </w:r>
    </w:p>
  </w:footnote>
  <w:footnote w:type="continuationSeparator" w:id="0">
    <w:p w14:paraId="1490437A" w14:textId="77777777" w:rsidR="00D61475" w:rsidRDefault="00D61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32C7" w14:textId="77777777" w:rsidR="007E1988" w:rsidRDefault="007E1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A3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CB11A" w14:textId="77777777" w:rsidR="007E1988" w:rsidRDefault="007E19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47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186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198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1475"/>
    <w:rsid w:val="00D66893"/>
    <w:rsid w:val="00D90ACB"/>
    <w:rsid w:val="00DC1500"/>
    <w:rsid w:val="00E44371"/>
    <w:rsid w:val="00E745FC"/>
    <w:rsid w:val="00E83E31"/>
    <w:rsid w:val="00E949B0"/>
    <w:rsid w:val="00F00591"/>
    <w:rsid w:val="00F51688"/>
    <w:rsid w:val="00F53146"/>
    <w:rsid w:val="00F91018"/>
    <w:rsid w:val="00FA0F30"/>
    <w:rsid w:val="00FA51A4"/>
    <w:rsid w:val="00FD375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77ACE8"/>
  <w15:chartTrackingRefBased/>
  <w15:docId w15:val="{D66AC4C0-AD8C-4605-BFAB-9DE6D1142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7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567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2022-02-18T08:46:00Z</cp:lastPrinted>
  <dcterms:created xsi:type="dcterms:W3CDTF">2022-02-18T08:51:00Z</dcterms:created>
  <dcterms:modified xsi:type="dcterms:W3CDTF">2022-02-18T08:51:00Z</dcterms:modified>
</cp:coreProperties>
</file>