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F860238" w:rsidR="005A4CE4" w:rsidRPr="00D52EEE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83DA3" w:rsidRPr="00F83DA3">
        <w:rPr>
          <w:rFonts w:ascii="Arial" w:eastAsia="Times New Roman" w:hAnsi="Arial" w:cs="Arial"/>
          <w:b/>
          <w:sz w:val="20"/>
          <w:szCs w:val="20"/>
          <w:lang w:eastAsia="pl-PL"/>
        </w:rPr>
        <w:t>szkolenie podnoszące kompetencje informatyczne w zakresie tworzenia stron WWW - KC-zp.272-60/22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40095" w14:textId="77777777" w:rsidR="00C541CA" w:rsidRDefault="00C541CA" w:rsidP="0038231F">
      <w:pPr>
        <w:spacing w:after="0" w:line="240" w:lineRule="auto"/>
      </w:pPr>
      <w:r>
        <w:separator/>
      </w:r>
    </w:p>
  </w:endnote>
  <w:endnote w:type="continuationSeparator" w:id="0">
    <w:p w14:paraId="2248AD02" w14:textId="77777777" w:rsidR="00C541CA" w:rsidRDefault="00C541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9A757" w14:textId="77777777" w:rsidR="00C541CA" w:rsidRDefault="00C541CA" w:rsidP="0038231F">
      <w:pPr>
        <w:spacing w:after="0" w:line="240" w:lineRule="auto"/>
      </w:pPr>
      <w:r>
        <w:separator/>
      </w:r>
    </w:p>
  </w:footnote>
  <w:footnote w:type="continuationSeparator" w:id="0">
    <w:p w14:paraId="4FE440DA" w14:textId="77777777" w:rsidR="00C541CA" w:rsidRDefault="00C541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C3AA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41CA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83DA3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C515-2B53-427A-9ED5-0F7A6AF77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2021-10-27T12:06:00Z</cp:lastPrinted>
  <dcterms:created xsi:type="dcterms:W3CDTF">2022-02-11T12:28:00Z</dcterms:created>
  <dcterms:modified xsi:type="dcterms:W3CDTF">2022-02-15T09:37:00Z</dcterms:modified>
</cp:coreProperties>
</file>