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0471" w:rsidRPr="00240E71" w:rsidRDefault="00430471" w:rsidP="0043047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430471" w:rsidRDefault="00430471" w:rsidP="0043047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430471" w:rsidRDefault="00430471" w:rsidP="0043047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430471" w:rsidRDefault="00430471" w:rsidP="0043047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430471" w:rsidRPr="006F1C9A" w:rsidRDefault="00430471" w:rsidP="0043047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F1C9A">
        <w:rPr>
          <w:sz w:val="22"/>
          <w:szCs w:val="22"/>
        </w:rPr>
        <w:t>NAZWA WYKONAWCY:……………………………………………………………………..</w:t>
      </w:r>
    </w:p>
    <w:p w:rsidR="00430471" w:rsidRPr="006F1C9A" w:rsidRDefault="00430471" w:rsidP="00430471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6F1C9A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430471" w:rsidRPr="006F1C9A" w:rsidRDefault="00430471" w:rsidP="0043047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F1C9A">
        <w:rPr>
          <w:sz w:val="22"/>
          <w:szCs w:val="22"/>
        </w:rPr>
        <w:t>ADRES:…………………………………………………………………………………………</w:t>
      </w:r>
    </w:p>
    <w:p w:rsidR="00430471" w:rsidRPr="006F1C9A" w:rsidRDefault="00430471" w:rsidP="0043047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F1C9A">
        <w:rPr>
          <w:sz w:val="22"/>
          <w:szCs w:val="22"/>
        </w:rPr>
        <w:t>WOJEWÓDZTWO …………………………….....</w:t>
      </w:r>
    </w:p>
    <w:p w:rsidR="00430471" w:rsidRPr="006F1C9A" w:rsidRDefault="00430471" w:rsidP="0043047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F1C9A">
        <w:rPr>
          <w:sz w:val="22"/>
          <w:szCs w:val="22"/>
          <w:lang w:val="de-DE"/>
        </w:rPr>
        <w:t>TEL.</w:t>
      </w:r>
      <w:r w:rsidRPr="006F1C9A">
        <w:rPr>
          <w:sz w:val="22"/>
          <w:szCs w:val="22"/>
        </w:rPr>
        <w:t>……………………………………………………………………………………………..</w:t>
      </w:r>
    </w:p>
    <w:p w:rsidR="00430471" w:rsidRPr="006F1C9A" w:rsidRDefault="00430471" w:rsidP="0043047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F1C9A">
        <w:rPr>
          <w:sz w:val="22"/>
          <w:szCs w:val="22"/>
          <w:lang w:val="de-DE"/>
        </w:rPr>
        <w:t xml:space="preserve">FAX </w:t>
      </w:r>
      <w:r w:rsidRPr="006F1C9A">
        <w:rPr>
          <w:sz w:val="22"/>
          <w:szCs w:val="22"/>
        </w:rPr>
        <w:t>…………………………………………………………………………………………….</w:t>
      </w:r>
    </w:p>
    <w:p w:rsidR="00430471" w:rsidRPr="006F1C9A" w:rsidRDefault="00430471" w:rsidP="0043047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F1C9A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430471" w:rsidRPr="006F1C9A" w:rsidRDefault="00430471" w:rsidP="0043047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F1C9A">
        <w:rPr>
          <w:sz w:val="22"/>
          <w:szCs w:val="22"/>
          <w:lang w:val="de-DE"/>
        </w:rPr>
        <w:t xml:space="preserve">NIP…………………………………. </w:t>
      </w:r>
      <w:r w:rsidRPr="006F1C9A">
        <w:rPr>
          <w:sz w:val="22"/>
          <w:szCs w:val="22"/>
        </w:rPr>
        <w:t>REGON:………………………………………………...</w:t>
      </w:r>
    </w:p>
    <w:p w:rsidR="00430471" w:rsidRPr="006F1C9A" w:rsidRDefault="00430471" w:rsidP="0043047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F1C9A">
        <w:rPr>
          <w:sz w:val="22"/>
          <w:szCs w:val="22"/>
        </w:rPr>
        <w:t>BANK/ NR KONTA ……………………………………………………………………………</w:t>
      </w:r>
    </w:p>
    <w:p w:rsidR="00430471" w:rsidRPr="006F1C9A" w:rsidRDefault="00430471" w:rsidP="00430471">
      <w:pPr>
        <w:spacing w:line="360" w:lineRule="auto"/>
        <w:rPr>
          <w:sz w:val="22"/>
          <w:szCs w:val="22"/>
        </w:rPr>
      </w:pPr>
      <w:r w:rsidRPr="006F1C9A">
        <w:rPr>
          <w:sz w:val="22"/>
          <w:szCs w:val="22"/>
        </w:rPr>
        <w:t>Do: Nazwa i siedziba Zamawiającego:</w:t>
      </w:r>
    </w:p>
    <w:p w:rsidR="00430471" w:rsidRPr="006F1C9A" w:rsidRDefault="00430471" w:rsidP="00430471">
      <w:pPr>
        <w:ind w:right="-110"/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>Akademia Górniczo - Hutnicza</w:t>
      </w:r>
    </w:p>
    <w:p w:rsidR="00430471" w:rsidRPr="006F1C9A" w:rsidRDefault="00430471" w:rsidP="00430471">
      <w:pPr>
        <w:ind w:right="-110"/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>im. Stanisława Staszica w Krakowie</w:t>
      </w:r>
    </w:p>
    <w:p w:rsidR="00430471" w:rsidRPr="006F1C9A" w:rsidRDefault="00430471" w:rsidP="00430471">
      <w:pPr>
        <w:ind w:right="-110"/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 xml:space="preserve">Dział Zamówień Publicznych  </w:t>
      </w:r>
    </w:p>
    <w:p w:rsidR="00430471" w:rsidRPr="006F1C9A" w:rsidRDefault="00430471" w:rsidP="00430471">
      <w:pPr>
        <w:ind w:right="-110"/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 xml:space="preserve">Al. Mickiewicza 30 </w:t>
      </w:r>
    </w:p>
    <w:p w:rsidR="00430471" w:rsidRPr="006F1C9A" w:rsidRDefault="00430471" w:rsidP="00430471">
      <w:pPr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 xml:space="preserve">30-059 Kraków,  </w:t>
      </w:r>
    </w:p>
    <w:p w:rsidR="00430471" w:rsidRPr="006F1C9A" w:rsidRDefault="00430471" w:rsidP="00430471">
      <w:pPr>
        <w:ind w:firstLine="3969"/>
        <w:rPr>
          <w:b/>
          <w:sz w:val="22"/>
          <w:szCs w:val="22"/>
        </w:rPr>
      </w:pPr>
    </w:p>
    <w:p w:rsidR="00430471" w:rsidRPr="00EF0E3C" w:rsidRDefault="00430471" w:rsidP="00430471">
      <w:pPr>
        <w:ind w:right="1"/>
        <w:jc w:val="both"/>
        <w:rPr>
          <w:b/>
          <w:sz w:val="22"/>
          <w:szCs w:val="22"/>
        </w:rPr>
      </w:pPr>
      <w:r w:rsidRPr="006F1C9A">
        <w:rPr>
          <w:sz w:val="22"/>
          <w:szCs w:val="22"/>
        </w:rPr>
        <w:t xml:space="preserve">W odpowiedzi na ogłoszenie o zamówieniu dotyczące przetargu nieograniczonego, którego przedmiotem jest </w:t>
      </w:r>
      <w:r>
        <w:rPr>
          <w:b/>
          <w:bCs/>
          <w:iCs/>
          <w:sz w:val="22"/>
          <w:szCs w:val="22"/>
        </w:rPr>
        <w:t>d</w:t>
      </w:r>
      <w:r w:rsidRPr="00EF0E3C">
        <w:rPr>
          <w:b/>
          <w:bCs/>
          <w:iCs/>
          <w:sz w:val="22"/>
          <w:szCs w:val="22"/>
        </w:rPr>
        <w:t xml:space="preserve">ostawa </w:t>
      </w:r>
      <w:r w:rsidRPr="00B0395E">
        <w:rPr>
          <w:b/>
          <w:sz w:val="22"/>
          <w:szCs w:val="22"/>
        </w:rPr>
        <w:t>komput</w:t>
      </w:r>
      <w:bookmarkStart w:id="0" w:name="_GoBack"/>
      <w:bookmarkEnd w:id="0"/>
      <w:r w:rsidRPr="00B0395E">
        <w:rPr>
          <w:b/>
          <w:sz w:val="22"/>
          <w:szCs w:val="22"/>
        </w:rPr>
        <w:t xml:space="preserve">era przenośnego dla </w:t>
      </w:r>
      <w:proofErr w:type="spellStart"/>
      <w:r w:rsidRPr="00B0395E">
        <w:rPr>
          <w:b/>
          <w:sz w:val="22"/>
          <w:szCs w:val="22"/>
        </w:rPr>
        <w:t>WILiGZ</w:t>
      </w:r>
      <w:proofErr w:type="spellEnd"/>
      <w:r w:rsidRPr="00B0395E">
        <w:rPr>
          <w:b/>
          <w:sz w:val="22"/>
          <w:szCs w:val="22"/>
        </w:rPr>
        <w:t xml:space="preserve"> - KC-zp.272-112/22</w:t>
      </w:r>
      <w:r>
        <w:rPr>
          <w:b/>
          <w:sz w:val="22"/>
          <w:szCs w:val="22"/>
        </w:rPr>
        <w:t xml:space="preserve">, </w:t>
      </w:r>
      <w:r w:rsidRPr="006F1C9A">
        <w:rPr>
          <w:sz w:val="22"/>
          <w:szCs w:val="22"/>
        </w:rPr>
        <w:t xml:space="preserve">oferuję realizację przedmiotu zamówienia, zgodnie z wymaganiami </w:t>
      </w:r>
      <w:r w:rsidRPr="006F1C9A">
        <w:rPr>
          <w:bCs/>
          <w:sz w:val="22"/>
          <w:szCs w:val="22"/>
        </w:rPr>
        <w:t>Zamawiającego, składamy ofertę na wykonanie przedmiotu zamówienia zgodnie z treścią SWZ</w:t>
      </w:r>
      <w:r w:rsidRPr="006F1C9A">
        <w:rPr>
          <w:sz w:val="22"/>
          <w:szCs w:val="22"/>
        </w:rPr>
        <w:t>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86"/>
        <w:gridCol w:w="709"/>
        <w:gridCol w:w="1134"/>
        <w:gridCol w:w="1031"/>
        <w:gridCol w:w="1152"/>
        <w:gridCol w:w="1700"/>
      </w:tblGrid>
      <w:tr w:rsidR="00430471" w:rsidRPr="009F4F6C" w:rsidTr="001C26BF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30471" w:rsidRPr="00930CA5" w:rsidRDefault="00430471" w:rsidP="001C26BF">
            <w:pPr>
              <w:jc w:val="center"/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30471" w:rsidRPr="00930CA5" w:rsidRDefault="00430471" w:rsidP="001C26BF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30471" w:rsidRPr="00930CA5" w:rsidRDefault="00430471" w:rsidP="001C26BF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30471" w:rsidRPr="00930CA5" w:rsidRDefault="00430471" w:rsidP="001C26BF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Ilość</w:t>
            </w:r>
          </w:p>
          <w:p w:rsidR="00430471" w:rsidRPr="00930CA5" w:rsidRDefault="00430471" w:rsidP="001C26BF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30471" w:rsidRPr="00930CA5" w:rsidRDefault="00430471" w:rsidP="001C26BF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 xml:space="preserve">Cena jednostkowa netto </w:t>
            </w:r>
            <w:r w:rsidRPr="00930CA5">
              <w:rPr>
                <w:sz w:val="18"/>
                <w:szCs w:val="18"/>
              </w:rPr>
              <w:t xml:space="preserve">[PLN] 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30471" w:rsidRPr="00930CA5" w:rsidRDefault="00430471" w:rsidP="001C26BF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Wartość netto</w:t>
            </w:r>
          </w:p>
          <w:p w:rsidR="00430471" w:rsidRPr="00930CA5" w:rsidRDefault="00430471" w:rsidP="001C26BF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[PLN]</w:t>
            </w: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30471" w:rsidRPr="00930CA5" w:rsidRDefault="00430471" w:rsidP="001C26BF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VAT</w:t>
            </w:r>
          </w:p>
          <w:p w:rsidR="00430471" w:rsidRPr="00930CA5" w:rsidRDefault="00430471" w:rsidP="001C26BF">
            <w:pPr>
              <w:jc w:val="center"/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[%]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30471" w:rsidRPr="00930CA5" w:rsidRDefault="00430471" w:rsidP="001C26BF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 xml:space="preserve">Wartość brutto </w:t>
            </w:r>
          </w:p>
          <w:p w:rsidR="00430471" w:rsidRPr="00930CA5" w:rsidRDefault="00430471" w:rsidP="001C26BF">
            <w:pPr>
              <w:jc w:val="center"/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[PLN]</w:t>
            </w:r>
          </w:p>
          <w:p w:rsidR="00430471" w:rsidRPr="00930CA5" w:rsidRDefault="00430471" w:rsidP="001C26BF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 xml:space="preserve"> (z doliczonym </w:t>
            </w:r>
            <w:r w:rsidRPr="00930CA5">
              <w:rPr>
                <w:b/>
                <w:bCs/>
                <w:sz w:val="18"/>
                <w:szCs w:val="18"/>
              </w:rPr>
              <w:t>VAT)</w:t>
            </w:r>
          </w:p>
        </w:tc>
      </w:tr>
      <w:tr w:rsidR="00430471" w:rsidRPr="009F4F6C" w:rsidTr="001C26BF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30471" w:rsidRPr="00930CA5" w:rsidRDefault="00430471" w:rsidP="001C26BF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30471" w:rsidRPr="00930CA5" w:rsidRDefault="00430471" w:rsidP="001C26BF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30471" w:rsidRPr="00930CA5" w:rsidRDefault="00430471" w:rsidP="001C26BF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30471" w:rsidRPr="00930CA5" w:rsidRDefault="00430471" w:rsidP="001C26BF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30471" w:rsidRPr="00930CA5" w:rsidRDefault="00430471" w:rsidP="001C26BF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30471" w:rsidRPr="00930CA5" w:rsidRDefault="00430471" w:rsidP="001C26BF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30471" w:rsidRPr="00930CA5" w:rsidRDefault="00430471" w:rsidP="001C26BF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30471" w:rsidRPr="00930CA5" w:rsidRDefault="00430471" w:rsidP="001C26BF">
            <w:pPr>
              <w:jc w:val="center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430471" w:rsidRPr="009F4F6C" w:rsidTr="001C26B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0471" w:rsidRPr="00930CA5" w:rsidRDefault="00430471" w:rsidP="001C26B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0471" w:rsidRPr="00930CA5" w:rsidRDefault="00430471" w:rsidP="001C26BF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</w:rPr>
              <w:t xml:space="preserve">Komputer przenośny  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0471" w:rsidRPr="00930CA5" w:rsidRDefault="00430471" w:rsidP="001C26BF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  <w:r w:rsidRPr="00930CA5">
              <w:rPr>
                <w:sz w:val="18"/>
                <w:szCs w:val="18"/>
                <w:lang w:eastAsia="zh-CN"/>
              </w:rPr>
              <w:t>………….</w:t>
            </w:r>
          </w:p>
          <w:p w:rsidR="00430471" w:rsidRPr="00930CA5" w:rsidRDefault="00430471" w:rsidP="001C26BF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430471" w:rsidRPr="00930CA5" w:rsidRDefault="00430471" w:rsidP="001C26BF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0471" w:rsidRPr="00930CA5" w:rsidRDefault="00430471" w:rsidP="001C26BF">
            <w:pPr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471" w:rsidRPr="00930CA5" w:rsidRDefault="00430471" w:rsidP="001C26BF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471" w:rsidRPr="00930CA5" w:rsidRDefault="00430471" w:rsidP="001C26BF">
            <w:pPr>
              <w:rPr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30471" w:rsidRPr="00930CA5" w:rsidRDefault="00430471" w:rsidP="001C26B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30471" w:rsidRPr="00930CA5" w:rsidRDefault="00430471" w:rsidP="001C26BF">
            <w:pPr>
              <w:ind w:right="425"/>
              <w:rPr>
                <w:sz w:val="18"/>
                <w:szCs w:val="18"/>
              </w:rPr>
            </w:pPr>
          </w:p>
        </w:tc>
      </w:tr>
      <w:tr w:rsidR="00430471" w:rsidRPr="009F4F6C" w:rsidTr="001C26B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30471" w:rsidRPr="00930CA5" w:rsidRDefault="00430471" w:rsidP="001C26BF">
            <w:pPr>
              <w:ind w:right="425"/>
              <w:rPr>
                <w:sz w:val="18"/>
                <w:szCs w:val="18"/>
              </w:rPr>
            </w:pPr>
          </w:p>
          <w:p w:rsidR="00430471" w:rsidRPr="00930CA5" w:rsidRDefault="00430471" w:rsidP="001C26BF">
            <w:pPr>
              <w:ind w:right="425"/>
              <w:jc w:val="right"/>
              <w:rPr>
                <w:b/>
                <w:bCs/>
                <w:sz w:val="18"/>
                <w:szCs w:val="18"/>
              </w:rPr>
            </w:pPr>
            <w:r w:rsidRPr="00930CA5">
              <w:rPr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471" w:rsidRPr="00930CA5" w:rsidRDefault="00430471" w:rsidP="001C26B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30471" w:rsidRPr="00930CA5" w:rsidRDefault="00430471" w:rsidP="001C26B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30471" w:rsidRPr="00930CA5" w:rsidRDefault="00430471" w:rsidP="001C26BF">
            <w:pPr>
              <w:ind w:right="425"/>
              <w:rPr>
                <w:sz w:val="18"/>
                <w:szCs w:val="18"/>
              </w:rPr>
            </w:pPr>
          </w:p>
        </w:tc>
      </w:tr>
      <w:tr w:rsidR="00430471" w:rsidRPr="009F4F6C" w:rsidTr="001C26B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30471" w:rsidRPr="00930CA5" w:rsidRDefault="00430471" w:rsidP="001C26BF">
            <w:pPr>
              <w:rPr>
                <w:sz w:val="18"/>
                <w:szCs w:val="18"/>
              </w:rPr>
            </w:pPr>
            <w:r w:rsidRPr="00930CA5">
              <w:rPr>
                <w:sz w:val="18"/>
                <w:szCs w:val="18"/>
              </w:rPr>
              <w:t>Słownie brutto: ……………………………………………………/</w:t>
            </w:r>
          </w:p>
          <w:p w:rsidR="00430471" w:rsidRPr="00930CA5" w:rsidRDefault="00430471" w:rsidP="001C26BF">
            <w:pPr>
              <w:rPr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471" w:rsidRPr="00930CA5" w:rsidRDefault="00430471" w:rsidP="001C26B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30471" w:rsidRPr="00930CA5" w:rsidRDefault="00430471" w:rsidP="001C26B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30471" w:rsidRPr="00930CA5" w:rsidRDefault="00430471" w:rsidP="001C26BF">
            <w:pPr>
              <w:ind w:right="425"/>
              <w:rPr>
                <w:sz w:val="18"/>
                <w:szCs w:val="18"/>
              </w:rPr>
            </w:pPr>
          </w:p>
        </w:tc>
      </w:tr>
    </w:tbl>
    <w:p w:rsidR="00430471" w:rsidRPr="006F1C9A" w:rsidRDefault="00430471" w:rsidP="00430471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 xml:space="preserve">Termin realizacji umowy: </w:t>
      </w:r>
      <w:r w:rsidRPr="006F1C9A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…….. dni </w:t>
      </w:r>
      <w:r w:rsidRPr="006F1C9A">
        <w:rPr>
          <w:b/>
          <w:bCs/>
          <w:sz w:val="22"/>
          <w:szCs w:val="22"/>
        </w:rPr>
        <w:t>od daty podpisania umowy</w:t>
      </w:r>
    </w:p>
    <w:p w:rsidR="00430471" w:rsidRPr="00821226" w:rsidRDefault="00430471" w:rsidP="00430471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>Okres udzielonej gwarancji wynosi:</w:t>
      </w:r>
      <w:r>
        <w:rPr>
          <w:b/>
          <w:sz w:val="22"/>
          <w:szCs w:val="22"/>
        </w:rPr>
        <w:t xml:space="preserve"> </w:t>
      </w:r>
      <w:r w:rsidRPr="006F1C9A">
        <w:rPr>
          <w:b/>
          <w:bCs/>
          <w:sz w:val="22"/>
          <w:szCs w:val="22"/>
        </w:rPr>
        <w:t>………… miesięcy</w:t>
      </w:r>
      <w:r>
        <w:rPr>
          <w:b/>
          <w:bCs/>
          <w:sz w:val="22"/>
          <w:szCs w:val="22"/>
        </w:rPr>
        <w:t>,</w:t>
      </w:r>
      <w:r w:rsidRPr="006F1C9A">
        <w:rPr>
          <w:sz w:val="22"/>
          <w:szCs w:val="22"/>
        </w:rPr>
        <w:t xml:space="preserve"> </w:t>
      </w:r>
    </w:p>
    <w:p w:rsidR="00430471" w:rsidRPr="006F1C9A" w:rsidRDefault="00430471" w:rsidP="00430471">
      <w:pPr>
        <w:tabs>
          <w:tab w:val="left" w:pos="426"/>
        </w:tabs>
        <w:jc w:val="both"/>
        <w:rPr>
          <w:sz w:val="22"/>
          <w:szCs w:val="22"/>
        </w:rPr>
      </w:pPr>
      <w:r w:rsidRPr="006F1C9A">
        <w:rPr>
          <w:b/>
          <w:sz w:val="22"/>
          <w:szCs w:val="22"/>
        </w:rPr>
        <w:t xml:space="preserve">Termin płatności: </w:t>
      </w:r>
      <w:r w:rsidRPr="006F1C9A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430471" w:rsidRDefault="00430471" w:rsidP="00430471">
      <w:pPr>
        <w:jc w:val="both"/>
        <w:rPr>
          <w:sz w:val="18"/>
          <w:szCs w:val="18"/>
        </w:rPr>
      </w:pPr>
    </w:p>
    <w:p w:rsidR="00430471" w:rsidRDefault="00430471" w:rsidP="0043047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430471" w:rsidRDefault="00430471" w:rsidP="0043047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430471" w:rsidRPr="007F7342" w:rsidRDefault="00430471" w:rsidP="0043047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lastRenderedPageBreak/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 xml:space="preserve">do zawarcia umowy zgodnej z niniejszą ofertą, na warunkach określonych w Specyfikacji Warunków Zamówienia, w miejscu i terminie wyznaczonym przez </w:t>
      </w:r>
      <w:r w:rsidRPr="007F7342">
        <w:rPr>
          <w:color w:val="000000"/>
          <w:sz w:val="22"/>
          <w:szCs w:val="22"/>
          <w:lang w:eastAsia="ar-SA"/>
        </w:rPr>
        <w:t>zamawiającego</w:t>
      </w:r>
      <w:r w:rsidRPr="007F7342">
        <w:rPr>
          <w:color w:val="000000"/>
          <w:sz w:val="22"/>
          <w:szCs w:val="22"/>
        </w:rPr>
        <w:t xml:space="preserve"> i nie wnosimy do nich żadnych zastrzeżeń.</w:t>
      </w:r>
    </w:p>
    <w:p w:rsidR="00430471" w:rsidRDefault="00430471" w:rsidP="0043047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430471" w:rsidRDefault="00430471" w:rsidP="0043047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30471" w:rsidRDefault="00430471" w:rsidP="0043047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30471" w:rsidRDefault="00430471" w:rsidP="0043047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30471" w:rsidTr="001C26B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0471" w:rsidRDefault="00430471" w:rsidP="001C26B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0471" w:rsidRDefault="00430471" w:rsidP="001C26B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430471" w:rsidRDefault="00430471" w:rsidP="001C26B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0471" w:rsidRDefault="00430471" w:rsidP="001C26B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430471" w:rsidTr="001C26B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471" w:rsidRDefault="00430471" w:rsidP="001C26B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471" w:rsidRDefault="00430471" w:rsidP="001C26B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471" w:rsidRDefault="00430471" w:rsidP="001C26B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430471" w:rsidTr="001C26B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471" w:rsidRDefault="00430471" w:rsidP="001C26B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471" w:rsidRDefault="00430471" w:rsidP="001C26B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0471" w:rsidRDefault="00430471" w:rsidP="001C26B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430471" w:rsidRDefault="00430471" w:rsidP="0043047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430471" w:rsidRDefault="00430471" w:rsidP="00430471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430471" w:rsidRDefault="00430471" w:rsidP="0043047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430471" w:rsidRDefault="00430471" w:rsidP="0043047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430471" w:rsidRDefault="00430471" w:rsidP="0043047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430471" w:rsidRDefault="00430471" w:rsidP="0043047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430471" w:rsidRDefault="00430471" w:rsidP="0043047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430471" w:rsidRDefault="00430471" w:rsidP="0043047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430471" w:rsidRDefault="00430471" w:rsidP="0043047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430471" w:rsidRDefault="00430471" w:rsidP="0043047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430471" w:rsidRDefault="00430471" w:rsidP="0043047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430471" w:rsidRDefault="00430471" w:rsidP="0043047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430471" w:rsidRDefault="00430471" w:rsidP="0043047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430471" w:rsidRDefault="00430471" w:rsidP="00430471">
      <w:pPr>
        <w:ind w:left="720"/>
        <w:rPr>
          <w:i/>
          <w:color w:val="FF0000"/>
          <w:sz w:val="22"/>
          <w:szCs w:val="22"/>
        </w:rPr>
      </w:pPr>
    </w:p>
    <w:p w:rsidR="00430471" w:rsidRDefault="00430471" w:rsidP="00430471">
      <w:pPr>
        <w:ind w:left="720"/>
        <w:rPr>
          <w:i/>
          <w:color w:val="FF0000"/>
          <w:sz w:val="22"/>
          <w:szCs w:val="22"/>
        </w:rPr>
      </w:pPr>
    </w:p>
    <w:p w:rsidR="00430471" w:rsidRDefault="00430471" w:rsidP="00430471">
      <w:pPr>
        <w:ind w:left="720"/>
        <w:jc w:val="center"/>
        <w:rPr>
          <w:i/>
          <w:color w:val="FF0000"/>
          <w:sz w:val="20"/>
          <w:szCs w:val="20"/>
        </w:rPr>
      </w:pPr>
      <w:r>
        <w:rPr>
          <w:i/>
          <w:color w:val="FF0000"/>
          <w:sz w:val="22"/>
          <w:szCs w:val="22"/>
        </w:rPr>
        <w:t>Formularz Oferty należy podpisać kwalifikowanym podpisem</w:t>
      </w:r>
      <w:r>
        <w:rPr>
          <w:color w:val="FF0000"/>
          <w:sz w:val="22"/>
          <w:szCs w:val="22"/>
        </w:rPr>
        <w:t xml:space="preserve"> </w:t>
      </w:r>
      <w:r>
        <w:rPr>
          <w:i/>
          <w:color w:val="FF0000"/>
          <w:sz w:val="22"/>
          <w:szCs w:val="22"/>
        </w:rPr>
        <w:t>elektronicznym.</w:t>
      </w:r>
    </w:p>
    <w:p w:rsidR="00430471" w:rsidRDefault="00430471" w:rsidP="00430471">
      <w:pPr>
        <w:tabs>
          <w:tab w:val="right" w:pos="9000"/>
        </w:tabs>
        <w:rPr>
          <w:sz w:val="20"/>
          <w:szCs w:val="20"/>
        </w:rPr>
      </w:pPr>
    </w:p>
    <w:p w:rsidR="00430471" w:rsidRPr="009F4F6C" w:rsidRDefault="00430471" w:rsidP="00430471"/>
    <w:p w:rsidR="00430471" w:rsidRPr="009D3EDC" w:rsidRDefault="00430471" w:rsidP="00430471"/>
    <w:p w:rsidR="00FE545C" w:rsidRPr="00430471" w:rsidRDefault="00FE545C" w:rsidP="00430471"/>
    <w:sectPr w:rsidR="00FE545C" w:rsidRPr="0043047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0664" w:rsidRDefault="006D0664">
      <w:r>
        <w:separator/>
      </w:r>
    </w:p>
  </w:endnote>
  <w:endnote w:type="continuationSeparator" w:id="0">
    <w:p w:rsidR="006D0664" w:rsidRDefault="006D0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6C38" w:rsidRDefault="00BD6C3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6C38" w:rsidRDefault="00BD6C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0664" w:rsidRDefault="006D0664">
      <w:r>
        <w:separator/>
      </w:r>
    </w:p>
  </w:footnote>
  <w:footnote w:type="continuationSeparator" w:id="0">
    <w:p w:rsidR="006D0664" w:rsidRDefault="006D06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6C38" w:rsidRDefault="00BD6C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6C38" w:rsidRDefault="00BD6C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0664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30471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D0664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D6C38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155D3C1-7D68-44D4-8BFE-4A120A744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3047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74F9D1-5488-471C-827F-26535747D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469</Words>
  <Characters>3759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2022-03-01T05:54:00Z</dcterms:created>
  <dcterms:modified xsi:type="dcterms:W3CDTF">2022-03-01T05:57:00Z</dcterms:modified>
</cp:coreProperties>
</file>