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158D4" w14:textId="2CA0CC2F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14:paraId="65E9788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9A2483D" w14:textId="7BFCF874" w:rsidR="00687A8C" w:rsidRDefault="00687A8C" w:rsidP="00687A8C">
      <w:pPr>
        <w:tabs>
          <w:tab w:val="left" w:pos="694"/>
          <w:tab w:val="right" w:pos="9000"/>
        </w:tabs>
        <w:jc w:val="right"/>
        <w:rPr>
          <w:b/>
          <w:sz w:val="28"/>
          <w:szCs w:val="30"/>
        </w:rPr>
      </w:pPr>
      <w:r w:rsidRPr="004C278E">
        <w:t xml:space="preserve">Załącznik nr </w:t>
      </w:r>
      <w:r>
        <w:t>1</w:t>
      </w:r>
    </w:p>
    <w:p w14:paraId="20CE9774" w14:textId="77777777" w:rsidR="00687A8C" w:rsidRDefault="00687A8C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8C0F59B" w14:textId="309506DF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9B281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45E63C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425DC0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B7798A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627B51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C5A908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85235">
        <w:rPr>
          <w:sz w:val="22"/>
          <w:lang w:val="en-US"/>
        </w:rPr>
        <w:t>……………………………………………………………………………………………..</w:t>
      </w:r>
    </w:p>
    <w:p w14:paraId="0966E00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85235">
        <w:rPr>
          <w:sz w:val="22"/>
          <w:lang w:val="en-US"/>
        </w:rPr>
        <w:t>…………………………………………………………………………………………….</w:t>
      </w:r>
    </w:p>
    <w:p w14:paraId="4AAD891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E703C2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2C14C8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CA1000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78BD0FC" w14:textId="77777777" w:rsidR="003E61C8" w:rsidRPr="003E61C8" w:rsidRDefault="003E61C8" w:rsidP="008D2AB8">
      <w:pPr>
        <w:ind w:right="-110"/>
        <w:rPr>
          <w:b/>
        </w:rPr>
      </w:pPr>
      <w:r w:rsidRPr="003E61C8">
        <w:rPr>
          <w:b/>
        </w:rPr>
        <w:t>Akademia Górniczo - Hutnicza</w:t>
      </w:r>
    </w:p>
    <w:p w14:paraId="19DD1A5B" w14:textId="77777777" w:rsidR="003E61C8" w:rsidRPr="003E61C8" w:rsidRDefault="003E61C8" w:rsidP="008D2AB8">
      <w:pPr>
        <w:ind w:right="-110"/>
        <w:rPr>
          <w:b/>
        </w:rPr>
      </w:pPr>
      <w:r w:rsidRPr="003E61C8">
        <w:rPr>
          <w:b/>
        </w:rPr>
        <w:t>im. Stanisława Staszica w Krakowie</w:t>
      </w:r>
    </w:p>
    <w:p w14:paraId="5248E17C" w14:textId="77777777" w:rsidR="008D2AB8" w:rsidRDefault="003E61C8" w:rsidP="008D2AB8">
      <w:pPr>
        <w:ind w:right="-110"/>
        <w:rPr>
          <w:b/>
        </w:rPr>
      </w:pPr>
      <w:r w:rsidRPr="003E61C8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9D5E307" w14:textId="07A56DA1" w:rsidR="008D2AB8" w:rsidRDefault="003E61C8" w:rsidP="00285235">
      <w:pPr>
        <w:ind w:right="-110"/>
        <w:rPr>
          <w:b/>
        </w:rPr>
      </w:pPr>
      <w:r w:rsidRPr="003E61C8">
        <w:rPr>
          <w:b/>
        </w:rPr>
        <w:t>Al. Mickiewicza</w:t>
      </w:r>
      <w:r w:rsidR="008D2AB8">
        <w:rPr>
          <w:b/>
        </w:rPr>
        <w:t xml:space="preserve"> </w:t>
      </w:r>
      <w:r w:rsidRPr="003E61C8">
        <w:rPr>
          <w:b/>
        </w:rPr>
        <w:t>30</w:t>
      </w:r>
      <w:r w:rsidR="00285235">
        <w:rPr>
          <w:b/>
        </w:rPr>
        <w:t xml:space="preserve">, </w:t>
      </w:r>
      <w:r w:rsidRPr="003E61C8">
        <w:rPr>
          <w:b/>
        </w:rPr>
        <w:t>30-059</w:t>
      </w:r>
      <w:r w:rsidR="008D2AB8">
        <w:rPr>
          <w:b/>
        </w:rPr>
        <w:t xml:space="preserve"> </w:t>
      </w:r>
      <w:r w:rsidRPr="003E61C8">
        <w:rPr>
          <w:b/>
        </w:rPr>
        <w:t>Kraków</w:t>
      </w:r>
      <w:r w:rsidR="008D2AB8">
        <w:rPr>
          <w:b/>
        </w:rPr>
        <w:t xml:space="preserve">,  </w:t>
      </w:r>
    </w:p>
    <w:p w14:paraId="4D7381CC" w14:textId="77777777" w:rsidR="008D2AB8" w:rsidRDefault="008D2AB8" w:rsidP="008D2AB8">
      <w:pPr>
        <w:ind w:firstLine="3969"/>
        <w:rPr>
          <w:b/>
        </w:rPr>
      </w:pPr>
    </w:p>
    <w:p w14:paraId="63474B6B" w14:textId="0380BB29" w:rsidR="008D2AB8" w:rsidRPr="005858B3" w:rsidRDefault="00285235" w:rsidP="008D2AB8">
      <w:pPr>
        <w:widowControl w:val="0"/>
        <w:ind w:right="1"/>
        <w:jc w:val="both"/>
        <w:rPr>
          <w:sz w:val="22"/>
          <w:szCs w:val="22"/>
        </w:rPr>
      </w:pPr>
      <w:r w:rsidRPr="005858B3">
        <w:rPr>
          <w:sz w:val="22"/>
          <w:szCs w:val="22"/>
        </w:rPr>
        <w:t xml:space="preserve">Przystępując do postępowania o udzielenie zamówienia publicznego, którego przedmiotem jest </w:t>
      </w:r>
      <w:r w:rsidR="005858B3" w:rsidRPr="005858B3">
        <w:rPr>
          <w:b/>
          <w:sz w:val="22"/>
          <w:szCs w:val="22"/>
        </w:rPr>
        <w:t xml:space="preserve">Zakup biletów lotniczych - </w:t>
      </w:r>
      <w:r w:rsidR="0003728E">
        <w:rPr>
          <w:b/>
          <w:sz w:val="22"/>
          <w:szCs w:val="22"/>
        </w:rPr>
        <w:t>2</w:t>
      </w:r>
      <w:r w:rsidR="005858B3" w:rsidRPr="005858B3">
        <w:rPr>
          <w:b/>
          <w:sz w:val="22"/>
          <w:szCs w:val="22"/>
        </w:rPr>
        <w:t xml:space="preserve"> sztuki na trasie Kraków - Bruksela - Kraków - KC-zp.272-116/22</w:t>
      </w:r>
      <w:r w:rsidRPr="005858B3">
        <w:rPr>
          <w:b/>
          <w:sz w:val="22"/>
          <w:szCs w:val="22"/>
        </w:rPr>
        <w:t xml:space="preserve">, </w:t>
      </w:r>
      <w:r w:rsidRPr="005858B3">
        <w:rPr>
          <w:sz w:val="22"/>
          <w:szCs w:val="22"/>
        </w:rPr>
        <w:t>oferuję realizację przedmiotu zamówienia, zgodnie z zasadami określonymi w specyfikacji istotnych warunków zamówienia</w:t>
      </w:r>
      <w:r w:rsidR="008D2AB8" w:rsidRPr="005858B3">
        <w:rPr>
          <w:sz w:val="22"/>
          <w:szCs w:val="22"/>
        </w:rPr>
        <w:t>.</w:t>
      </w:r>
    </w:p>
    <w:p w14:paraId="41253FAF" w14:textId="77777777" w:rsidR="008D2AB8" w:rsidRDefault="008D2AB8" w:rsidP="008D2AB8">
      <w:pPr>
        <w:tabs>
          <w:tab w:val="right" w:pos="9000"/>
        </w:tabs>
      </w:pPr>
    </w:p>
    <w:p w14:paraId="7254620D" w14:textId="0CAC731C" w:rsidR="00285235" w:rsidRPr="00213165" w:rsidRDefault="00285235" w:rsidP="00285235">
      <w:pPr>
        <w:spacing w:line="360" w:lineRule="auto"/>
        <w:jc w:val="both"/>
        <w:rPr>
          <w:sz w:val="22"/>
          <w:szCs w:val="22"/>
        </w:rPr>
      </w:pPr>
      <w:r w:rsidRPr="00213165">
        <w:rPr>
          <w:b/>
          <w:sz w:val="22"/>
          <w:szCs w:val="22"/>
        </w:rPr>
        <w:t xml:space="preserve">Cena brutto za całość przedmiotu zamówienia tj.  przelot w dwie strony dla  </w:t>
      </w:r>
      <w:r w:rsidR="0003728E">
        <w:rPr>
          <w:b/>
          <w:sz w:val="22"/>
          <w:szCs w:val="22"/>
        </w:rPr>
        <w:t>2</w:t>
      </w:r>
      <w:r w:rsidRPr="00213165">
        <w:rPr>
          <w:b/>
          <w:sz w:val="22"/>
          <w:szCs w:val="22"/>
        </w:rPr>
        <w:t xml:space="preserve"> osób ..............................PLN</w:t>
      </w:r>
    </w:p>
    <w:p w14:paraId="2A42727A" w14:textId="77777777" w:rsidR="00285235" w:rsidRPr="0003728E" w:rsidRDefault="00285235" w:rsidP="00285235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03728E">
        <w:rPr>
          <w:i/>
          <w:sz w:val="22"/>
          <w:szCs w:val="22"/>
        </w:rPr>
        <w:t>(słownie brutto</w:t>
      </w:r>
      <w:r w:rsidRPr="0003728E">
        <w:rPr>
          <w:sz w:val="22"/>
          <w:szCs w:val="22"/>
        </w:rPr>
        <w:t>.....................................................................................................................................)</w:t>
      </w:r>
    </w:p>
    <w:p w14:paraId="522E7F92" w14:textId="24EEA17F" w:rsidR="00285235" w:rsidRPr="0003728E" w:rsidRDefault="00285235" w:rsidP="00285235">
      <w:pPr>
        <w:pStyle w:val="Tekstpodstawowy"/>
        <w:rPr>
          <w:sz w:val="22"/>
          <w:szCs w:val="22"/>
        </w:rPr>
      </w:pPr>
      <w:r w:rsidRPr="0003728E">
        <w:rPr>
          <w:sz w:val="22"/>
          <w:szCs w:val="22"/>
        </w:rPr>
        <w:t>Powyższa cena zawiera podatek VAT w wysokości .......... % tj.…………………….PLN</w:t>
      </w:r>
    </w:p>
    <w:p w14:paraId="71B65B60" w14:textId="1EA9D026" w:rsidR="00285235" w:rsidRPr="0003728E" w:rsidRDefault="00285235" w:rsidP="00285235">
      <w:pPr>
        <w:pStyle w:val="Tekstpodstawowy"/>
        <w:rPr>
          <w:sz w:val="22"/>
          <w:szCs w:val="22"/>
        </w:rPr>
      </w:pPr>
      <w:r w:rsidRPr="0003728E">
        <w:rPr>
          <w:sz w:val="22"/>
          <w:szCs w:val="22"/>
        </w:rPr>
        <w:t>Całkowity czas przelotu w obie strony dla 1 osoby: ……………………….. /kryterium oceny ofert/</w:t>
      </w:r>
    </w:p>
    <w:p w14:paraId="5CE0E84B" w14:textId="321684BA" w:rsidR="00285235" w:rsidRPr="0003728E" w:rsidRDefault="00285235" w:rsidP="00285235">
      <w:pPr>
        <w:spacing w:line="360" w:lineRule="auto"/>
        <w:jc w:val="both"/>
        <w:rPr>
          <w:b/>
          <w:sz w:val="22"/>
          <w:szCs w:val="22"/>
        </w:rPr>
      </w:pPr>
      <w:r w:rsidRPr="0003728E">
        <w:rPr>
          <w:b/>
          <w:sz w:val="22"/>
          <w:szCs w:val="22"/>
        </w:rPr>
        <w:t>Waga bagażu rejestrowanego na osobę obowiązująca w obie strony: ………….kg /</w:t>
      </w:r>
      <w:r w:rsidRPr="0003728E">
        <w:rPr>
          <w:i/>
          <w:sz w:val="22"/>
          <w:szCs w:val="22"/>
        </w:rPr>
        <w:t xml:space="preserve">proszę wpisać/ </w:t>
      </w:r>
    </w:p>
    <w:p w14:paraId="3B3C606F" w14:textId="36C5D83C" w:rsidR="00285235" w:rsidRPr="0003728E" w:rsidRDefault="00285235" w:rsidP="00285235">
      <w:pPr>
        <w:spacing w:line="360" w:lineRule="auto"/>
        <w:jc w:val="both"/>
        <w:rPr>
          <w:i/>
          <w:sz w:val="22"/>
          <w:szCs w:val="22"/>
        </w:rPr>
      </w:pPr>
      <w:r w:rsidRPr="0003728E">
        <w:rPr>
          <w:b/>
          <w:sz w:val="22"/>
          <w:szCs w:val="22"/>
        </w:rPr>
        <w:t>Waga bagażu podręcznego - ……… kg  /</w:t>
      </w:r>
      <w:r w:rsidRPr="0003728E">
        <w:rPr>
          <w:i/>
          <w:sz w:val="22"/>
          <w:szCs w:val="22"/>
        </w:rPr>
        <w:t xml:space="preserve">proszę wpisać/ </w:t>
      </w:r>
    </w:p>
    <w:p w14:paraId="164C5E57" w14:textId="77777777" w:rsidR="00285235" w:rsidRPr="0003728E" w:rsidRDefault="00285235" w:rsidP="00285235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03728E">
        <w:rPr>
          <w:b/>
          <w:sz w:val="22"/>
          <w:szCs w:val="22"/>
          <w:u w:val="single"/>
        </w:rPr>
        <w:t>Lot z Krakowa</w:t>
      </w:r>
    </w:p>
    <w:p w14:paraId="0ACBE52F" w14:textId="6452073C" w:rsidR="00285235" w:rsidRPr="0003728E" w:rsidRDefault="00285235" w:rsidP="00285235">
      <w:pPr>
        <w:spacing w:line="360" w:lineRule="auto"/>
        <w:jc w:val="both"/>
        <w:rPr>
          <w:b/>
          <w:sz w:val="22"/>
          <w:szCs w:val="22"/>
        </w:rPr>
      </w:pPr>
      <w:r w:rsidRPr="0003728E">
        <w:rPr>
          <w:b/>
          <w:sz w:val="22"/>
          <w:szCs w:val="22"/>
        </w:rPr>
        <w:lastRenderedPageBreak/>
        <w:t xml:space="preserve">Wylot w dniu: </w:t>
      </w:r>
      <w:r w:rsidR="00A824EA" w:rsidRPr="0003728E">
        <w:rPr>
          <w:b/>
          <w:sz w:val="22"/>
          <w:szCs w:val="22"/>
        </w:rPr>
        <w:t>30.03.3022</w:t>
      </w:r>
      <w:r w:rsidRPr="0003728E">
        <w:rPr>
          <w:b/>
          <w:sz w:val="22"/>
          <w:szCs w:val="22"/>
        </w:rPr>
        <w:t xml:space="preserve"> r.  z lotniska Kraków Balice </w:t>
      </w:r>
    </w:p>
    <w:p w14:paraId="4B23EAAE" w14:textId="40C79A0F" w:rsidR="00285235" w:rsidRPr="0003728E" w:rsidRDefault="00285235" w:rsidP="00285235">
      <w:pPr>
        <w:spacing w:line="360" w:lineRule="auto"/>
        <w:jc w:val="both"/>
        <w:rPr>
          <w:b/>
          <w:sz w:val="22"/>
          <w:szCs w:val="22"/>
        </w:rPr>
      </w:pPr>
      <w:r w:rsidRPr="0003728E">
        <w:rPr>
          <w:b/>
          <w:sz w:val="22"/>
          <w:szCs w:val="22"/>
        </w:rPr>
        <w:t xml:space="preserve">Godzina wylotu z </w:t>
      </w:r>
      <w:r w:rsidR="00A824EA" w:rsidRPr="0003728E">
        <w:rPr>
          <w:b/>
          <w:sz w:val="22"/>
          <w:szCs w:val="22"/>
        </w:rPr>
        <w:t>lotniska Kraków Balice</w:t>
      </w:r>
      <w:r w:rsidRPr="0003728E">
        <w:rPr>
          <w:b/>
          <w:sz w:val="22"/>
          <w:szCs w:val="22"/>
        </w:rPr>
        <w:t xml:space="preserve"> ……………………/</w:t>
      </w:r>
      <w:r w:rsidRPr="0003728E">
        <w:rPr>
          <w:i/>
          <w:sz w:val="22"/>
          <w:szCs w:val="22"/>
        </w:rPr>
        <w:t>proszę wpisać</w:t>
      </w:r>
      <w:r w:rsidRPr="0003728E">
        <w:rPr>
          <w:b/>
          <w:sz w:val="22"/>
          <w:szCs w:val="22"/>
        </w:rPr>
        <w:t xml:space="preserve">/ </w:t>
      </w:r>
    </w:p>
    <w:p w14:paraId="48E7B234" w14:textId="45505B28" w:rsidR="00A824EA" w:rsidRPr="0003728E" w:rsidRDefault="00285235" w:rsidP="00285235">
      <w:pPr>
        <w:spacing w:line="360" w:lineRule="auto"/>
        <w:jc w:val="both"/>
        <w:rPr>
          <w:b/>
          <w:sz w:val="22"/>
          <w:szCs w:val="22"/>
        </w:rPr>
      </w:pPr>
      <w:r w:rsidRPr="0003728E">
        <w:rPr>
          <w:b/>
          <w:sz w:val="22"/>
          <w:szCs w:val="22"/>
        </w:rPr>
        <w:t>Przewoźnik: ……………………………………………………./</w:t>
      </w:r>
      <w:r w:rsidRPr="0003728E">
        <w:rPr>
          <w:i/>
          <w:sz w:val="22"/>
          <w:szCs w:val="22"/>
        </w:rPr>
        <w:t>proszę wpisać</w:t>
      </w:r>
      <w:r w:rsidRPr="0003728E">
        <w:rPr>
          <w:b/>
          <w:sz w:val="22"/>
          <w:szCs w:val="22"/>
        </w:rPr>
        <w:t>/</w:t>
      </w:r>
    </w:p>
    <w:p w14:paraId="0A41988B" w14:textId="6A70D3D6" w:rsidR="0003728E" w:rsidRDefault="0003728E" w:rsidP="0003728E">
      <w:pPr>
        <w:spacing w:line="360" w:lineRule="auto"/>
        <w:jc w:val="both"/>
        <w:rPr>
          <w:b/>
          <w:sz w:val="22"/>
          <w:szCs w:val="22"/>
        </w:rPr>
      </w:pPr>
      <w:r w:rsidRPr="0003728E">
        <w:rPr>
          <w:b/>
          <w:sz w:val="22"/>
          <w:szCs w:val="22"/>
        </w:rPr>
        <w:t xml:space="preserve">Godzina lądowania na lotnisku w Brukseli- Bruksela Intl </w:t>
      </w:r>
      <w:proofErr w:type="spellStart"/>
      <w:r w:rsidRPr="0003728E">
        <w:rPr>
          <w:b/>
          <w:sz w:val="22"/>
          <w:szCs w:val="22"/>
        </w:rPr>
        <w:t>Airport</w:t>
      </w:r>
      <w:proofErr w:type="spellEnd"/>
      <w:r w:rsidRPr="0003728E">
        <w:rPr>
          <w:b/>
          <w:sz w:val="22"/>
          <w:szCs w:val="22"/>
        </w:rPr>
        <w:t xml:space="preserve"> ……..……………..…… /</w:t>
      </w:r>
      <w:r w:rsidRPr="0003728E">
        <w:rPr>
          <w:i/>
          <w:sz w:val="22"/>
          <w:szCs w:val="22"/>
        </w:rPr>
        <w:t>proszę wpisać</w:t>
      </w:r>
      <w:r w:rsidRPr="0003728E">
        <w:rPr>
          <w:b/>
          <w:sz w:val="22"/>
          <w:szCs w:val="22"/>
        </w:rPr>
        <w:t xml:space="preserve">/ </w:t>
      </w:r>
    </w:p>
    <w:p w14:paraId="741FE85A" w14:textId="77777777" w:rsidR="00687A8C" w:rsidRDefault="00687A8C" w:rsidP="00687A8C">
      <w:pPr>
        <w:spacing w:line="360" w:lineRule="auto"/>
        <w:jc w:val="both"/>
        <w:rPr>
          <w:i/>
          <w:sz w:val="22"/>
          <w:szCs w:val="22"/>
        </w:rPr>
      </w:pPr>
      <w:r w:rsidRPr="0003728E">
        <w:rPr>
          <w:b/>
          <w:sz w:val="22"/>
          <w:szCs w:val="22"/>
        </w:rPr>
        <w:t>Ilość przesiadek: ………….. /</w:t>
      </w:r>
      <w:r w:rsidRPr="0003728E">
        <w:rPr>
          <w:i/>
          <w:sz w:val="22"/>
          <w:szCs w:val="22"/>
        </w:rPr>
        <w:t>proszę wpisać/</w:t>
      </w:r>
    </w:p>
    <w:p w14:paraId="0721CD85" w14:textId="77777777" w:rsidR="00687A8C" w:rsidRPr="00687A8C" w:rsidRDefault="00687A8C" w:rsidP="00687A8C">
      <w:p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Czas trwania przesiadki</w:t>
      </w:r>
      <w:r w:rsidRPr="0003728E">
        <w:rPr>
          <w:b/>
          <w:sz w:val="22"/>
          <w:szCs w:val="22"/>
        </w:rPr>
        <w:t>: ………….. /</w:t>
      </w:r>
      <w:r w:rsidRPr="0003728E">
        <w:rPr>
          <w:i/>
          <w:sz w:val="22"/>
          <w:szCs w:val="22"/>
        </w:rPr>
        <w:t>proszę wpisać/</w:t>
      </w:r>
    </w:p>
    <w:p w14:paraId="36D60E81" w14:textId="77777777" w:rsidR="00687A8C" w:rsidRPr="00687A8C" w:rsidRDefault="00687A8C" w:rsidP="00687A8C">
      <w:pPr>
        <w:spacing w:line="360" w:lineRule="auto"/>
        <w:jc w:val="both"/>
        <w:rPr>
          <w:i/>
          <w:sz w:val="22"/>
          <w:szCs w:val="22"/>
        </w:rPr>
      </w:pPr>
    </w:p>
    <w:p w14:paraId="1185BAA8" w14:textId="77777777" w:rsidR="0003728E" w:rsidRPr="0003728E" w:rsidRDefault="0003728E" w:rsidP="0003728E">
      <w:pPr>
        <w:widowControl w:val="0"/>
        <w:spacing w:line="264" w:lineRule="auto"/>
        <w:ind w:right="1"/>
        <w:jc w:val="center"/>
        <w:rPr>
          <w:b/>
          <w:sz w:val="22"/>
          <w:szCs w:val="22"/>
          <w:u w:val="single"/>
        </w:rPr>
      </w:pPr>
      <w:r w:rsidRPr="0003728E">
        <w:rPr>
          <w:b/>
          <w:sz w:val="22"/>
          <w:szCs w:val="22"/>
          <w:u w:val="single"/>
        </w:rPr>
        <w:t>Lot powrotny do Krakowa</w:t>
      </w:r>
    </w:p>
    <w:p w14:paraId="52566E4F" w14:textId="77777777" w:rsidR="0003728E" w:rsidRPr="0003728E" w:rsidRDefault="0003728E" w:rsidP="0003728E">
      <w:pPr>
        <w:spacing w:line="360" w:lineRule="auto"/>
        <w:jc w:val="both"/>
        <w:rPr>
          <w:b/>
          <w:sz w:val="22"/>
          <w:szCs w:val="22"/>
        </w:rPr>
      </w:pPr>
      <w:r w:rsidRPr="0003728E">
        <w:rPr>
          <w:b/>
          <w:sz w:val="22"/>
          <w:szCs w:val="22"/>
        </w:rPr>
        <w:t xml:space="preserve">Wylot w dniu: 02.04.2022 r. z lotniska w Brukseli - Bruksela Intl </w:t>
      </w:r>
      <w:proofErr w:type="spellStart"/>
      <w:r w:rsidRPr="0003728E">
        <w:rPr>
          <w:b/>
          <w:sz w:val="22"/>
          <w:szCs w:val="22"/>
        </w:rPr>
        <w:t>Airport</w:t>
      </w:r>
      <w:proofErr w:type="spellEnd"/>
      <w:r w:rsidRPr="0003728E">
        <w:rPr>
          <w:b/>
          <w:sz w:val="22"/>
          <w:szCs w:val="22"/>
        </w:rPr>
        <w:t xml:space="preserve">  (……………………..)</w:t>
      </w:r>
    </w:p>
    <w:p w14:paraId="58D2BE24" w14:textId="77777777" w:rsidR="0003728E" w:rsidRPr="0003728E" w:rsidRDefault="0003728E" w:rsidP="0003728E">
      <w:pPr>
        <w:spacing w:line="360" w:lineRule="auto"/>
        <w:jc w:val="both"/>
        <w:rPr>
          <w:b/>
          <w:sz w:val="22"/>
          <w:szCs w:val="22"/>
        </w:rPr>
      </w:pPr>
      <w:r w:rsidRPr="0003728E">
        <w:rPr>
          <w:b/>
          <w:sz w:val="22"/>
          <w:szCs w:val="22"/>
        </w:rPr>
        <w:t xml:space="preserve">Godzina wylotu z lotniska Brukseli - Bruksela Intl </w:t>
      </w:r>
      <w:proofErr w:type="spellStart"/>
      <w:r w:rsidRPr="0003728E">
        <w:rPr>
          <w:b/>
          <w:sz w:val="22"/>
          <w:szCs w:val="22"/>
        </w:rPr>
        <w:t>Airport</w:t>
      </w:r>
      <w:proofErr w:type="spellEnd"/>
      <w:r w:rsidRPr="0003728E">
        <w:rPr>
          <w:b/>
          <w:sz w:val="22"/>
          <w:szCs w:val="22"/>
        </w:rPr>
        <w:t xml:space="preserve"> (……………………..) ……………………/</w:t>
      </w:r>
      <w:r w:rsidRPr="0003728E">
        <w:rPr>
          <w:i/>
          <w:sz w:val="22"/>
          <w:szCs w:val="22"/>
        </w:rPr>
        <w:t>proszę wpisać</w:t>
      </w:r>
      <w:r w:rsidRPr="0003728E">
        <w:rPr>
          <w:b/>
          <w:sz w:val="22"/>
          <w:szCs w:val="22"/>
        </w:rPr>
        <w:t xml:space="preserve">/ </w:t>
      </w:r>
    </w:p>
    <w:p w14:paraId="44F432FA" w14:textId="77777777" w:rsidR="00285235" w:rsidRPr="0003728E" w:rsidRDefault="00285235" w:rsidP="00285235">
      <w:pPr>
        <w:spacing w:line="360" w:lineRule="auto"/>
        <w:jc w:val="both"/>
        <w:rPr>
          <w:b/>
          <w:sz w:val="22"/>
          <w:szCs w:val="22"/>
        </w:rPr>
      </w:pPr>
      <w:r w:rsidRPr="0003728E">
        <w:rPr>
          <w:b/>
          <w:sz w:val="22"/>
          <w:szCs w:val="22"/>
        </w:rPr>
        <w:t>Przewoźnik: ……………………………………………………./</w:t>
      </w:r>
      <w:r w:rsidRPr="0003728E">
        <w:rPr>
          <w:i/>
          <w:sz w:val="22"/>
          <w:szCs w:val="22"/>
        </w:rPr>
        <w:t>proszę wpisać</w:t>
      </w:r>
      <w:r w:rsidRPr="0003728E">
        <w:rPr>
          <w:b/>
          <w:sz w:val="22"/>
          <w:szCs w:val="22"/>
        </w:rPr>
        <w:t>/</w:t>
      </w:r>
    </w:p>
    <w:p w14:paraId="67546EF8" w14:textId="4BB6F2EF" w:rsidR="00285235" w:rsidRPr="0003728E" w:rsidRDefault="00285235" w:rsidP="00285235">
      <w:pPr>
        <w:spacing w:line="360" w:lineRule="auto"/>
        <w:jc w:val="both"/>
        <w:rPr>
          <w:b/>
          <w:sz w:val="22"/>
          <w:szCs w:val="22"/>
        </w:rPr>
      </w:pPr>
      <w:r w:rsidRPr="0003728E">
        <w:rPr>
          <w:b/>
          <w:sz w:val="22"/>
          <w:szCs w:val="22"/>
        </w:rPr>
        <w:t xml:space="preserve">Godzina lądowania na lotnisku w </w:t>
      </w:r>
      <w:r w:rsidR="00A824EA" w:rsidRPr="0003728E">
        <w:rPr>
          <w:b/>
          <w:sz w:val="22"/>
          <w:szCs w:val="22"/>
        </w:rPr>
        <w:t>Kraków Balice</w:t>
      </w:r>
      <w:r w:rsidRPr="0003728E">
        <w:rPr>
          <w:b/>
          <w:sz w:val="22"/>
          <w:szCs w:val="22"/>
        </w:rPr>
        <w:t xml:space="preserve"> …………………….………… /</w:t>
      </w:r>
      <w:r w:rsidRPr="0003728E">
        <w:rPr>
          <w:i/>
          <w:sz w:val="22"/>
          <w:szCs w:val="22"/>
        </w:rPr>
        <w:t>proszę wpisać/</w:t>
      </w:r>
      <w:r w:rsidRPr="0003728E">
        <w:rPr>
          <w:b/>
          <w:sz w:val="22"/>
          <w:szCs w:val="22"/>
        </w:rPr>
        <w:t xml:space="preserve"> </w:t>
      </w:r>
    </w:p>
    <w:p w14:paraId="4CF744A0" w14:textId="77777777" w:rsidR="00687A8C" w:rsidRDefault="00687A8C" w:rsidP="00687A8C">
      <w:pPr>
        <w:spacing w:line="360" w:lineRule="auto"/>
        <w:jc w:val="both"/>
        <w:rPr>
          <w:i/>
          <w:sz w:val="22"/>
          <w:szCs w:val="22"/>
        </w:rPr>
      </w:pPr>
      <w:r w:rsidRPr="0003728E">
        <w:rPr>
          <w:b/>
          <w:sz w:val="22"/>
          <w:szCs w:val="22"/>
        </w:rPr>
        <w:t>Ilość przesiadek: ………….. /</w:t>
      </w:r>
      <w:r w:rsidRPr="0003728E">
        <w:rPr>
          <w:i/>
          <w:sz w:val="22"/>
          <w:szCs w:val="22"/>
        </w:rPr>
        <w:t>proszę wpisać/</w:t>
      </w:r>
    </w:p>
    <w:p w14:paraId="45109F31" w14:textId="77777777" w:rsidR="00687A8C" w:rsidRPr="00687A8C" w:rsidRDefault="00687A8C" w:rsidP="00687A8C">
      <w:p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Czas trwania przesiadki</w:t>
      </w:r>
      <w:r w:rsidRPr="0003728E">
        <w:rPr>
          <w:b/>
          <w:sz w:val="22"/>
          <w:szCs w:val="22"/>
        </w:rPr>
        <w:t>: ………….. /</w:t>
      </w:r>
      <w:r w:rsidRPr="0003728E">
        <w:rPr>
          <w:i/>
          <w:sz w:val="22"/>
          <w:szCs w:val="22"/>
        </w:rPr>
        <w:t>proszę wpisać/</w:t>
      </w:r>
    </w:p>
    <w:p w14:paraId="29B7F850" w14:textId="77777777" w:rsidR="00687A8C" w:rsidRPr="00687A8C" w:rsidRDefault="00687A8C" w:rsidP="00687A8C">
      <w:pPr>
        <w:spacing w:line="360" w:lineRule="auto"/>
        <w:jc w:val="both"/>
        <w:rPr>
          <w:i/>
          <w:sz w:val="22"/>
          <w:szCs w:val="22"/>
        </w:rPr>
      </w:pPr>
    </w:p>
    <w:p w14:paraId="2D320B3E" w14:textId="77777777" w:rsidR="00285235" w:rsidRPr="0003728E" w:rsidRDefault="00285235" w:rsidP="0028523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3E6199E" w14:textId="4677B8A5" w:rsidR="00285235" w:rsidRPr="0003728E" w:rsidRDefault="00285235" w:rsidP="00213165">
      <w:pPr>
        <w:widowControl w:val="0"/>
        <w:ind w:right="1"/>
        <w:jc w:val="both"/>
        <w:rPr>
          <w:b/>
          <w:sz w:val="22"/>
          <w:szCs w:val="22"/>
        </w:rPr>
      </w:pPr>
      <w:r w:rsidRPr="0003728E">
        <w:rPr>
          <w:b/>
          <w:sz w:val="22"/>
          <w:szCs w:val="22"/>
        </w:rPr>
        <w:t xml:space="preserve">Termin realizacji umowy: od daty podpisania umowy do </w:t>
      </w:r>
      <w:r w:rsidR="00A824EA" w:rsidRPr="0003728E">
        <w:rPr>
          <w:b/>
          <w:sz w:val="22"/>
          <w:szCs w:val="22"/>
        </w:rPr>
        <w:t>02.04.2022</w:t>
      </w:r>
      <w:r w:rsidRPr="0003728E">
        <w:rPr>
          <w:b/>
          <w:sz w:val="22"/>
          <w:szCs w:val="22"/>
        </w:rPr>
        <w:t xml:space="preserve"> r.</w:t>
      </w:r>
    </w:p>
    <w:p w14:paraId="5D71C945" w14:textId="2629EC61" w:rsidR="00285235" w:rsidRPr="0003728E" w:rsidRDefault="00285235" w:rsidP="00213165">
      <w:pPr>
        <w:pStyle w:val="Nagwek2"/>
        <w:spacing w:before="0" w:after="0"/>
        <w:jc w:val="both"/>
        <w:rPr>
          <w:rFonts w:ascii="Times New Roman" w:hAnsi="Times New Roman"/>
          <w:i w:val="0"/>
          <w:sz w:val="22"/>
          <w:szCs w:val="22"/>
        </w:rPr>
      </w:pPr>
      <w:r w:rsidRPr="0003728E">
        <w:rPr>
          <w:rFonts w:ascii="Times New Roman" w:hAnsi="Times New Roman"/>
          <w:sz w:val="22"/>
          <w:szCs w:val="22"/>
        </w:rPr>
        <w:t xml:space="preserve">w tym:  wylot z Krakowa w dn. </w:t>
      </w:r>
      <w:r w:rsidR="00213165" w:rsidRPr="0003728E">
        <w:rPr>
          <w:rFonts w:ascii="Times New Roman" w:hAnsi="Times New Roman"/>
          <w:sz w:val="22"/>
          <w:szCs w:val="22"/>
        </w:rPr>
        <w:t>30.03</w:t>
      </w:r>
      <w:r w:rsidR="00A824EA" w:rsidRPr="0003728E">
        <w:rPr>
          <w:rFonts w:ascii="Times New Roman" w:hAnsi="Times New Roman"/>
          <w:sz w:val="22"/>
          <w:szCs w:val="22"/>
        </w:rPr>
        <w:t>.2022</w:t>
      </w:r>
      <w:r w:rsidRPr="0003728E">
        <w:rPr>
          <w:rFonts w:ascii="Times New Roman" w:hAnsi="Times New Roman"/>
          <w:sz w:val="22"/>
          <w:szCs w:val="22"/>
        </w:rPr>
        <w:t xml:space="preserve"> r., wylot </w:t>
      </w:r>
      <w:r w:rsidR="00213165" w:rsidRPr="0003728E">
        <w:rPr>
          <w:rFonts w:ascii="Times New Roman" w:hAnsi="Times New Roman"/>
          <w:sz w:val="22"/>
          <w:szCs w:val="22"/>
        </w:rPr>
        <w:t>z Brukseli</w:t>
      </w:r>
      <w:r w:rsidRPr="0003728E">
        <w:rPr>
          <w:rFonts w:ascii="Times New Roman" w:hAnsi="Times New Roman"/>
          <w:sz w:val="22"/>
          <w:szCs w:val="22"/>
        </w:rPr>
        <w:t xml:space="preserve"> w dniu </w:t>
      </w:r>
      <w:r w:rsidR="00213165" w:rsidRPr="0003728E">
        <w:rPr>
          <w:rFonts w:ascii="Times New Roman" w:hAnsi="Times New Roman"/>
          <w:sz w:val="22"/>
          <w:szCs w:val="22"/>
        </w:rPr>
        <w:t>02.04.2022</w:t>
      </w:r>
      <w:r w:rsidRPr="0003728E">
        <w:rPr>
          <w:rFonts w:ascii="Times New Roman" w:hAnsi="Times New Roman"/>
          <w:sz w:val="22"/>
          <w:szCs w:val="22"/>
        </w:rPr>
        <w:t xml:space="preserve">.,  </w:t>
      </w:r>
    </w:p>
    <w:p w14:paraId="7143341B" w14:textId="77777777" w:rsidR="00285235" w:rsidRPr="0003728E" w:rsidRDefault="00285235" w:rsidP="00285235">
      <w:pPr>
        <w:rPr>
          <w:sz w:val="22"/>
          <w:szCs w:val="22"/>
        </w:rPr>
      </w:pPr>
    </w:p>
    <w:p w14:paraId="3A32DA0F" w14:textId="77777777" w:rsidR="00285235" w:rsidRPr="0003728E" w:rsidRDefault="00285235" w:rsidP="00285235">
      <w:pPr>
        <w:tabs>
          <w:tab w:val="left" w:pos="426"/>
        </w:tabs>
        <w:jc w:val="both"/>
        <w:rPr>
          <w:sz w:val="22"/>
          <w:szCs w:val="22"/>
        </w:rPr>
      </w:pPr>
      <w:r w:rsidRPr="0003728E">
        <w:rPr>
          <w:b/>
          <w:sz w:val="22"/>
          <w:szCs w:val="22"/>
        </w:rPr>
        <w:t xml:space="preserve">Termin płatności: </w:t>
      </w:r>
      <w:r w:rsidRPr="0003728E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BE43ACE" w14:textId="77777777" w:rsidR="00285235" w:rsidRPr="0003728E" w:rsidRDefault="00285235" w:rsidP="00285235">
      <w:pPr>
        <w:jc w:val="right"/>
        <w:rPr>
          <w:sz w:val="22"/>
          <w:szCs w:val="22"/>
        </w:rPr>
      </w:pPr>
    </w:p>
    <w:p w14:paraId="0DB0C402" w14:textId="77777777" w:rsidR="00285235" w:rsidRPr="0003728E" w:rsidRDefault="00285235" w:rsidP="00285235">
      <w:pPr>
        <w:rPr>
          <w:b/>
          <w:sz w:val="20"/>
          <w:szCs w:val="20"/>
          <w:u w:val="single"/>
        </w:rPr>
      </w:pPr>
      <w:r w:rsidRPr="0003728E">
        <w:rPr>
          <w:b/>
          <w:sz w:val="20"/>
          <w:szCs w:val="20"/>
          <w:u w:val="single"/>
        </w:rPr>
        <w:t>Jednocześnie oświadczamy, że:</w:t>
      </w:r>
    </w:p>
    <w:p w14:paraId="515C4C07" w14:textId="77777777" w:rsidR="00285235" w:rsidRPr="0003728E" w:rsidRDefault="00285235" w:rsidP="00285235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03728E">
        <w:rPr>
          <w:sz w:val="20"/>
          <w:szCs w:val="20"/>
          <w:lang w:eastAsia="ar-SA"/>
        </w:rPr>
        <w:t>Oświadczamy, że jesteśmy związani niniejszą ofertą przez okres wskazanym w SWZ.</w:t>
      </w:r>
    </w:p>
    <w:p w14:paraId="5CDD976F" w14:textId="77777777" w:rsidR="00285235" w:rsidRPr="0003728E" w:rsidRDefault="00285235" w:rsidP="002852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03728E">
        <w:rPr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3728E">
        <w:rPr>
          <w:sz w:val="20"/>
          <w:szCs w:val="20"/>
        </w:rPr>
        <w:t xml:space="preserve"> i nie wnosimy do nich żadnych zastrzeżeń.</w:t>
      </w:r>
    </w:p>
    <w:p w14:paraId="3C0776EF" w14:textId="77777777" w:rsidR="00285235" w:rsidRPr="0003728E" w:rsidRDefault="00285235" w:rsidP="00285235">
      <w:pPr>
        <w:numPr>
          <w:ilvl w:val="0"/>
          <w:numId w:val="1"/>
        </w:numPr>
        <w:jc w:val="both"/>
        <w:rPr>
          <w:sz w:val="20"/>
          <w:szCs w:val="20"/>
        </w:rPr>
      </w:pPr>
      <w:r w:rsidRPr="0003728E">
        <w:rPr>
          <w:sz w:val="20"/>
          <w:szCs w:val="20"/>
        </w:rPr>
        <w:t>Oświadczam, że wypełniłem obowiązki informacyjne przewidziane w art. 13 lub art. 14 RODO</w:t>
      </w:r>
      <w:r w:rsidRPr="0003728E">
        <w:rPr>
          <w:sz w:val="20"/>
          <w:szCs w:val="20"/>
          <w:vertAlign w:val="superscript"/>
        </w:rPr>
        <w:t>1</w:t>
      </w:r>
      <w:r w:rsidRPr="0003728E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03728E">
        <w:rPr>
          <w:sz w:val="20"/>
          <w:szCs w:val="20"/>
          <w:vertAlign w:val="superscript"/>
        </w:rPr>
        <w:t>2</w:t>
      </w:r>
      <w:r w:rsidRPr="0003728E">
        <w:rPr>
          <w:sz w:val="20"/>
          <w:szCs w:val="20"/>
        </w:rPr>
        <w:t xml:space="preserve"> </w:t>
      </w:r>
    </w:p>
    <w:p w14:paraId="056A8119" w14:textId="77777777" w:rsidR="00285235" w:rsidRPr="0003728E" w:rsidRDefault="00285235" w:rsidP="00285235">
      <w:pPr>
        <w:ind w:left="360"/>
        <w:jc w:val="both"/>
        <w:rPr>
          <w:i/>
          <w:sz w:val="20"/>
          <w:szCs w:val="20"/>
        </w:rPr>
      </w:pPr>
      <w:r w:rsidRPr="0003728E">
        <w:rPr>
          <w:i/>
          <w:sz w:val="20"/>
          <w:szCs w:val="20"/>
          <w:vertAlign w:val="superscript"/>
        </w:rPr>
        <w:t>1</w:t>
      </w:r>
      <w:r w:rsidRPr="0003728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E7607D" w14:textId="77777777" w:rsidR="00285235" w:rsidRPr="0003728E" w:rsidRDefault="00285235" w:rsidP="00285235">
      <w:pPr>
        <w:ind w:left="360"/>
        <w:jc w:val="both"/>
        <w:rPr>
          <w:i/>
          <w:sz w:val="20"/>
          <w:szCs w:val="20"/>
        </w:rPr>
      </w:pPr>
      <w:r w:rsidRPr="0003728E">
        <w:rPr>
          <w:i/>
          <w:sz w:val="20"/>
          <w:szCs w:val="20"/>
          <w:vertAlign w:val="superscript"/>
        </w:rPr>
        <w:t>2</w:t>
      </w:r>
      <w:r w:rsidRPr="0003728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6D9566" w14:textId="77777777" w:rsidR="00285235" w:rsidRPr="0003728E" w:rsidRDefault="00285235" w:rsidP="00285235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03728E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3728E" w:rsidRPr="0003728E" w14:paraId="7A3773E5" w14:textId="77777777" w:rsidTr="007D73E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091270" w14:textId="77777777" w:rsidR="00285235" w:rsidRPr="0003728E" w:rsidRDefault="00285235" w:rsidP="007D7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728E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54F38" w14:textId="77777777" w:rsidR="00285235" w:rsidRPr="0003728E" w:rsidRDefault="00285235" w:rsidP="007D7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728E">
              <w:rPr>
                <w:sz w:val="20"/>
                <w:szCs w:val="20"/>
              </w:rPr>
              <w:t xml:space="preserve">Opis części zamówienia, którą wykonawca </w:t>
            </w:r>
          </w:p>
          <w:p w14:paraId="1A8CECFD" w14:textId="77777777" w:rsidR="00285235" w:rsidRPr="0003728E" w:rsidRDefault="00285235" w:rsidP="007D7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728E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6C70FD" w14:textId="77777777" w:rsidR="00285235" w:rsidRPr="0003728E" w:rsidRDefault="00285235" w:rsidP="007D7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728E">
              <w:rPr>
                <w:sz w:val="20"/>
                <w:szCs w:val="20"/>
              </w:rPr>
              <w:t>Nazwa podwykonawcy</w:t>
            </w:r>
            <w:r w:rsidRPr="0003728E">
              <w:rPr>
                <w:sz w:val="20"/>
                <w:szCs w:val="20"/>
              </w:rPr>
              <w:br/>
              <w:t>(o ile jest znana)</w:t>
            </w:r>
          </w:p>
        </w:tc>
      </w:tr>
      <w:tr w:rsidR="00285235" w14:paraId="1C6DBD30" w14:textId="77777777" w:rsidTr="007D73E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61E2A" w14:textId="77777777" w:rsidR="00285235" w:rsidRDefault="00285235" w:rsidP="007D73E2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00268" w14:textId="77777777" w:rsidR="00285235" w:rsidRDefault="00285235" w:rsidP="007D73E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91EC1" w14:textId="77777777" w:rsidR="00285235" w:rsidRDefault="00285235" w:rsidP="007D73E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85235" w14:paraId="465AABF9" w14:textId="77777777" w:rsidTr="007D73E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FA3A5" w14:textId="77777777" w:rsidR="00285235" w:rsidRDefault="00285235" w:rsidP="007D73E2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5B62D" w14:textId="77777777" w:rsidR="00285235" w:rsidRDefault="00285235" w:rsidP="007D73E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AAFE5" w14:textId="77777777" w:rsidR="00285235" w:rsidRDefault="00285235" w:rsidP="007D73E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1F8449BF" w14:textId="77777777" w:rsidR="00285235" w:rsidRDefault="00285235" w:rsidP="0028523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310DF982" w14:textId="77777777" w:rsidR="00285235" w:rsidRDefault="00285235" w:rsidP="00285235">
      <w:pPr>
        <w:pStyle w:val="Nagwek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0029B0E5" w14:textId="77777777" w:rsidR="00285235" w:rsidRDefault="00285235" w:rsidP="0028523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5A73EB4D" w14:textId="77777777" w:rsidR="00285235" w:rsidRDefault="00285235" w:rsidP="0028523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2C16C5F6" w14:textId="77777777" w:rsidR="00285235" w:rsidRDefault="00285235" w:rsidP="0028523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00B54031" w14:textId="77777777" w:rsidR="00285235" w:rsidRDefault="00285235" w:rsidP="0028523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14:paraId="446C58C3" w14:textId="77777777" w:rsidR="00285235" w:rsidRDefault="00285235" w:rsidP="00285235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B961D31" w14:textId="77777777" w:rsidR="00285235" w:rsidRDefault="00285235" w:rsidP="0028523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14:paraId="18EA9268" w14:textId="77777777" w:rsidR="00285235" w:rsidRDefault="00285235" w:rsidP="002852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79FF5CB2" w14:textId="77777777" w:rsidR="00285235" w:rsidRDefault="00285235" w:rsidP="002852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54940C5A" w14:textId="77777777" w:rsidR="00285235" w:rsidRDefault="00285235" w:rsidP="002852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EAAC3EB" w14:textId="77777777" w:rsidR="00285235" w:rsidRDefault="00285235" w:rsidP="002852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082AE571" w14:textId="77777777" w:rsidR="00285235" w:rsidRDefault="00285235" w:rsidP="002852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70B0D612" w14:textId="77777777" w:rsidR="00285235" w:rsidRDefault="00285235" w:rsidP="0028523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oferta zawiera ………………… kolejno ponumerowanych stron.</w:t>
      </w:r>
    </w:p>
    <w:p w14:paraId="4B116F51" w14:textId="77777777" w:rsidR="00285235" w:rsidRDefault="00285235" w:rsidP="00285235">
      <w:pPr>
        <w:jc w:val="both"/>
        <w:rPr>
          <w:sz w:val="20"/>
          <w:szCs w:val="20"/>
        </w:rPr>
      </w:pPr>
    </w:p>
    <w:p w14:paraId="76E85D26" w14:textId="77777777" w:rsidR="00285235" w:rsidRDefault="00285235" w:rsidP="00285235">
      <w:pPr>
        <w:jc w:val="right"/>
        <w:rPr>
          <w:sz w:val="20"/>
          <w:szCs w:val="20"/>
        </w:rPr>
      </w:pPr>
    </w:p>
    <w:p w14:paraId="1EA7298C" w14:textId="315E0933" w:rsidR="00FE545C" w:rsidRDefault="00285235" w:rsidP="0021316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 w:rsidSect="00C96B83">
      <w:headerReference w:type="firs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0E1FA" w14:textId="77777777" w:rsidR="00107337" w:rsidRDefault="00107337">
      <w:r>
        <w:separator/>
      </w:r>
    </w:p>
  </w:endnote>
  <w:endnote w:type="continuationSeparator" w:id="0">
    <w:p w14:paraId="528C0CBC" w14:textId="77777777" w:rsidR="00107337" w:rsidRDefault="00107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838AD" w14:textId="77777777" w:rsidR="00107337" w:rsidRDefault="00107337">
      <w:r>
        <w:separator/>
      </w:r>
    </w:p>
  </w:footnote>
  <w:footnote w:type="continuationSeparator" w:id="0">
    <w:p w14:paraId="445EE3C4" w14:textId="77777777" w:rsidR="00107337" w:rsidRDefault="00107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C7731" w14:textId="77777777" w:rsidR="00C96B83" w:rsidRDefault="00C96B83" w:rsidP="00C96B83">
    <w:pPr>
      <w:pStyle w:val="Nagwek"/>
      <w:rPr>
        <w:noProof/>
      </w:rPr>
    </w:pPr>
    <w:r>
      <w:rPr>
        <w:noProof/>
      </w:rPr>
      <w:pict w14:anchorId="338090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202" type="#_x0000_t75" style="width:126.7pt;height:74.3pt;visibility:visible;mso-wrap-style:square">
          <v:imagedata r:id="rId1" o:title="UNL_Universeh_RGB"/>
        </v:shape>
      </w:pict>
    </w:r>
    <w:r>
      <w:rPr>
        <w:noProof/>
      </w:rPr>
      <w:t xml:space="preserve">               </w:t>
    </w:r>
    <w:hyperlink r:id="rId2" w:history="1">
      <w:r w:rsidRPr="00634612">
        <w:rPr>
          <w:rStyle w:val="Hipercze"/>
          <w:sz w:val="28"/>
          <w:szCs w:val="28"/>
        </w:rPr>
        <w:t>www.</w:t>
      </w:r>
      <w:r w:rsidRPr="00634612">
        <w:rPr>
          <w:rStyle w:val="Hipercze"/>
          <w:b/>
          <w:sz w:val="28"/>
          <w:szCs w:val="28"/>
        </w:rPr>
        <w:t>universeh</w:t>
      </w:r>
      <w:r w:rsidRPr="00634612">
        <w:rPr>
          <w:rStyle w:val="Hipercze"/>
          <w:sz w:val="28"/>
          <w:szCs w:val="28"/>
        </w:rPr>
        <w:t>.eu</w:t>
      </w:r>
    </w:hyperlink>
    <w:r>
      <w:rPr>
        <w:noProof/>
      </w:rPr>
      <w:t xml:space="preserve"> </w:t>
    </w:r>
  </w:p>
  <w:p w14:paraId="52E58CDC" w14:textId="77777777" w:rsidR="00C96B83" w:rsidRDefault="00C96B83" w:rsidP="00C96B83">
    <w:pPr>
      <w:pStyle w:val="Nagwek"/>
      <w:rPr>
        <w:noProof/>
      </w:rPr>
    </w:pPr>
  </w:p>
  <w:p w14:paraId="4B59A9A4" w14:textId="77777777" w:rsidR="00C96B83" w:rsidRDefault="00C96B83" w:rsidP="00C96B83">
    <w:pPr>
      <w:pStyle w:val="Stopka"/>
      <w:tabs>
        <w:tab w:val="clear" w:pos="4536"/>
        <w:tab w:val="clear" w:pos="9072"/>
      </w:tabs>
      <w:ind w:right="360"/>
    </w:pPr>
    <w:r>
      <w:rPr>
        <w:noProof/>
      </w:rPr>
      <w:pict w14:anchorId="4448AF79">
        <v:group id="Group 33" o:spid="_x0000_s4126" style="position:absolute;margin-left:0;margin-top:0;width:468pt;height:70pt;z-index:251659264" coordsize="67590,12376">
          <v:shape id="Picture 27" o:spid="_x0000_s4127" type="#_x0000_t75" style="position:absolute;width:16333;height:4532;visibility:visible;mso-wrap-style:square">
            <v:imagedata r:id="rId3" o:title="" blacklevel="-26214f"/>
          </v:shape>
          <v:shape id="Picture 28" o:spid="_x0000_s4128" type="#_x0000_t75" style="position:absolute;left:4906;top:4845;width:6819;height:7531;visibility:visible;mso-wrap-style:square">
            <v:imagedata r:id="rId4" o:title=""/>
          </v:shape>
          <v:group id="Grupa 5" o:spid="_x0000_s4129" style="position:absolute;left:19994;top:2412;width:47596;height:9248" coordorigin="19994,2412" coordsize="47595,9248">
            <v:shape id="Picture 548" o:spid="_x0000_s4130" type="#_x0000_t75" style="position:absolute;left:19994;top:3697;width:10019;height:7733;visibility:visible;mso-wrap-style:square">
              <v:imagedata r:id="rId5" o:title="" croptop="9499f" cropbottom="5630f"/>
            </v:shape>
            <v:shape id="Picture 549" o:spid="_x0000_s4131" type="#_x0000_t75" style="position:absolute;left:30297;top:3747;width:7888;height:7913;visibility:visible;mso-wrap-style:square">
              <v:imagedata r:id="rId6" o:title=""/>
            </v:shape>
            <v:shape id="Picture 550" o:spid="_x0000_s4132" type="#_x0000_t75" style="position:absolute;left:38793;top:3157;width:8237;height:8269;visibility:visible;mso-wrap-style:square">
              <v:imagedata r:id="rId7" o:title=""/>
            </v:shape>
            <v:shape id="Picture 551" o:spid="_x0000_s4133" type="#_x0000_t75" style="position:absolute;left:47721;top:2412;width:8971;height:9010;visibility:visible;mso-wrap-style:square">
              <v:imagedata r:id="rId8" o:title=""/>
            </v:shape>
            <v:shape id="Picture 552" o:spid="_x0000_s4134" type="#_x0000_t75" style="position:absolute;left:57574;top:3967;width:10016;height:7430;visibility:visible;mso-wrap-style:square">
              <v:imagedata r:id="rId9" o:title="" croptop="11822f" cropbottom="5254f"/>
            </v:shape>
          </v:group>
        </v:group>
      </w:pict>
    </w:r>
  </w:p>
  <w:p w14:paraId="49CDCAA0" w14:textId="77777777" w:rsidR="00C96B83" w:rsidRPr="0003728E" w:rsidRDefault="00C96B83" w:rsidP="00C96B83">
    <w:pPr>
      <w:pStyle w:val="Nagwek"/>
    </w:pPr>
  </w:p>
  <w:p w14:paraId="587EBD6C" w14:textId="77777777" w:rsidR="00C96B83" w:rsidRPr="00C96B83" w:rsidRDefault="00C96B83" w:rsidP="00C96B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35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7337"/>
    <w:rsid w:val="00012286"/>
    <w:rsid w:val="0003728E"/>
    <w:rsid w:val="00053229"/>
    <w:rsid w:val="00071CCC"/>
    <w:rsid w:val="000B731D"/>
    <w:rsid w:val="000D6134"/>
    <w:rsid w:val="000E09C7"/>
    <w:rsid w:val="000F6589"/>
    <w:rsid w:val="00106636"/>
    <w:rsid w:val="00107337"/>
    <w:rsid w:val="00116EC6"/>
    <w:rsid w:val="001801DD"/>
    <w:rsid w:val="001D4612"/>
    <w:rsid w:val="00207E98"/>
    <w:rsid w:val="00213165"/>
    <w:rsid w:val="002723B0"/>
    <w:rsid w:val="00285235"/>
    <w:rsid w:val="00315A4A"/>
    <w:rsid w:val="003E477F"/>
    <w:rsid w:val="003E61C8"/>
    <w:rsid w:val="004B7300"/>
    <w:rsid w:val="004C6753"/>
    <w:rsid w:val="005858B3"/>
    <w:rsid w:val="00595C87"/>
    <w:rsid w:val="005D2C65"/>
    <w:rsid w:val="005E6D94"/>
    <w:rsid w:val="0063384F"/>
    <w:rsid w:val="00643C6F"/>
    <w:rsid w:val="00646202"/>
    <w:rsid w:val="0065290F"/>
    <w:rsid w:val="006815F6"/>
    <w:rsid w:val="00687A8C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24EA"/>
    <w:rsid w:val="00A83018"/>
    <w:rsid w:val="00B774DC"/>
    <w:rsid w:val="00C969A6"/>
    <w:rsid w:val="00C96B83"/>
    <w:rsid w:val="00CA7D36"/>
    <w:rsid w:val="00D24208"/>
    <w:rsid w:val="00D51386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35"/>
    <o:shapelayout v:ext="edit">
      <o:idmap v:ext="edit" data="1"/>
    </o:shapelayout>
  </w:shapeDefaults>
  <w:decimalSymbol w:val=","/>
  <w:listSeparator w:val=";"/>
  <w14:docId w14:val="1CF57E97"/>
  <w15:chartTrackingRefBased/>
  <w15:docId w15:val="{E15A661A-5A32-4673-BF78-2816B95CC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523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523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03728E"/>
  </w:style>
  <w:style w:type="character" w:styleId="Nierozpoznanawzmianka">
    <w:name w:val="Unresolved Mention"/>
    <w:basedOn w:val="Domylnaczcionkaakapitu"/>
    <w:uiPriority w:val="99"/>
    <w:semiHidden/>
    <w:unhideWhenUsed/>
    <w:rsid w:val="00687A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7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image" Target="media/image2.png"/><Relationship Id="rId7" Type="http://schemas.openxmlformats.org/officeDocument/2006/relationships/image" Target="media/image6.png"/><Relationship Id="rId2" Type="http://schemas.openxmlformats.org/officeDocument/2006/relationships/hyperlink" Target="http://www.universeh.eu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png"/><Relationship Id="rId9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606</Words>
  <Characters>4824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9</cp:revision>
  <cp:lastPrinted>1899-12-31T23:00:00Z</cp:lastPrinted>
  <dcterms:created xsi:type="dcterms:W3CDTF">2022-03-03T12:26:00Z</dcterms:created>
  <dcterms:modified xsi:type="dcterms:W3CDTF">2022-03-08T09:07:00Z</dcterms:modified>
</cp:coreProperties>
</file>