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2F12C213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bookmarkStart w:id="0" w:name="_GoBack"/>
      <w:bookmarkEnd w:id="0"/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4F1DFF2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SIWZ.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5" w14:textId="5548F12A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6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2. Kwestora/Z-cę Kwestora/ ..................................................................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>zwaną dalej 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zwanym dalej 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77777777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777FE8" w:rsidRPr="00960B79">
        <w:rPr>
          <w:sz w:val="22"/>
          <w:szCs w:val="22"/>
        </w:rPr>
        <w:t xml:space="preserve">usługa </w:t>
      </w:r>
      <w:r w:rsidR="003C4C83" w:rsidRPr="00960B79">
        <w:rPr>
          <w:sz w:val="22"/>
          <w:szCs w:val="22"/>
          <w:lang w:eastAsia="zh-CN"/>
        </w:rPr>
        <w:t>odbioru, transportu oraz zagospodarowanie odpadów wielkogabarytowych z terenu AGH</w:t>
      </w:r>
      <w:r w:rsidR="00777FE8" w:rsidRPr="00960B79">
        <w:rPr>
          <w:sz w:val="22"/>
          <w:szCs w:val="22"/>
        </w:rPr>
        <w:t>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>opis 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r w:rsidRPr="00960B79">
        <w:rPr>
          <w:sz w:val="22"/>
          <w:szCs w:val="22"/>
        </w:rPr>
        <w:t>.</w:t>
      </w:r>
    </w:p>
    <w:p w14:paraId="1696D332" w14:textId="77777777" w:rsidR="00963479" w:rsidRPr="00960B79" w:rsidRDefault="00963479" w:rsidP="00777FE8">
      <w:pPr>
        <w:jc w:val="both"/>
        <w:rPr>
          <w:sz w:val="22"/>
          <w:szCs w:val="22"/>
        </w:rPr>
      </w:pPr>
    </w:p>
    <w:p w14:paraId="1696D333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696D334" w14:textId="77777777" w:rsidR="003C4C83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 realizacji usługi: sukcesywnie w okresie 12 miesięcy od daty podpisania umowy</w:t>
      </w:r>
      <w:r w:rsidR="00974798" w:rsidRPr="00960B79">
        <w:rPr>
          <w:sz w:val="22"/>
          <w:szCs w:val="22"/>
        </w:rPr>
        <w:t xml:space="preserve"> tj. od ……. ……………  do ……………………..….</w:t>
      </w:r>
    </w:p>
    <w:p w14:paraId="1696D335" w14:textId="77777777" w:rsidR="00963479" w:rsidRPr="00960B79" w:rsidRDefault="003C4C83" w:rsidP="003C4C83">
      <w:pPr>
        <w:pStyle w:val="Akapitzlist"/>
        <w:numPr>
          <w:ilvl w:val="0"/>
          <w:numId w:val="20"/>
        </w:numPr>
        <w:ind w:left="284" w:hanging="284"/>
        <w:rPr>
          <w:sz w:val="22"/>
          <w:szCs w:val="22"/>
        </w:rPr>
      </w:pPr>
      <w:r w:rsidRPr="00960B79">
        <w:rPr>
          <w:sz w:val="22"/>
          <w:szCs w:val="22"/>
        </w:rPr>
        <w:t>Termin</w:t>
      </w:r>
      <w:r w:rsidR="00963479" w:rsidRPr="00960B79">
        <w:rPr>
          <w:sz w:val="22"/>
          <w:szCs w:val="22"/>
        </w:rPr>
        <w:t xml:space="preserve"> realizacji </w:t>
      </w:r>
      <w:r w:rsidRPr="00960B79">
        <w:rPr>
          <w:sz w:val="22"/>
          <w:szCs w:val="22"/>
        </w:rPr>
        <w:t>pojedynczego zlecenia wynosi ….. dni roboczych.</w:t>
      </w:r>
      <w:r w:rsidR="00963479" w:rsidRPr="00960B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9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</w:t>
      </w:r>
      <w:r w:rsidR="003C4C83" w:rsidRPr="00960B79">
        <w:rPr>
          <w:sz w:val="22"/>
          <w:szCs w:val="22"/>
        </w:rPr>
        <w:t>Cena brutto</w:t>
      </w:r>
      <w:r w:rsidRPr="00960B79">
        <w:rPr>
          <w:sz w:val="22"/>
          <w:szCs w:val="22"/>
        </w:rPr>
        <w:t xml:space="preserve"> za </w:t>
      </w:r>
      <w:r w:rsidR="003C4C83" w:rsidRPr="00960B79">
        <w:rPr>
          <w:sz w:val="22"/>
          <w:szCs w:val="22"/>
        </w:rPr>
        <w:t xml:space="preserve">odbiór 1 tony odpadów wynosi …………… zł </w:t>
      </w:r>
      <w:r w:rsidRPr="00960B79">
        <w:rPr>
          <w:sz w:val="22"/>
          <w:szCs w:val="22"/>
        </w:rPr>
        <w:t>(słownie:  …………………… ). W powyższej kwocie Zleceniobiorca uwzględni właściwą stawkę podatku VAT.</w:t>
      </w:r>
    </w:p>
    <w:p w14:paraId="1696D33A" w14:textId="77777777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3C4C83" w:rsidRPr="00960B79">
        <w:rPr>
          <w:sz w:val="22"/>
          <w:szCs w:val="22"/>
        </w:rPr>
        <w:t>Wynagrodzenie za całość przedmiotu umowy nie przekroczy kwoty brutto ………………. (słownie: ……………….)</w:t>
      </w:r>
    </w:p>
    <w:p w14:paraId="1696D33B" w14:textId="62A501AA" w:rsidR="00963479" w:rsidRPr="008375AC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z </w:t>
      </w:r>
      <w:r w:rsidR="0059060C" w:rsidRPr="008375AC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8375AC">
        <w:rPr>
          <w:sz w:val="22"/>
          <w:szCs w:val="22"/>
        </w:rPr>
        <w:t>, opłat i podatków poniesionych przez Zleceniobiorcę w związku z realizacją przedmiotu umowy.</w:t>
      </w:r>
    </w:p>
    <w:p w14:paraId="6BEE66F0" w14:textId="5AF56921" w:rsidR="00A875D1" w:rsidRPr="008375AC" w:rsidRDefault="00422D52" w:rsidP="00A875D1">
      <w:pPr>
        <w:jc w:val="both"/>
        <w:rPr>
          <w:sz w:val="22"/>
          <w:szCs w:val="22"/>
        </w:rPr>
      </w:pPr>
      <w:r w:rsidRPr="008375AC">
        <w:rPr>
          <w:sz w:val="22"/>
          <w:szCs w:val="22"/>
        </w:rPr>
        <w:t>4. Minimalna wielkość świadczonej usługi wynosi</w:t>
      </w:r>
      <w:r w:rsidR="00467E21" w:rsidRPr="008375AC">
        <w:rPr>
          <w:sz w:val="22"/>
          <w:szCs w:val="22"/>
        </w:rPr>
        <w:t xml:space="preserve"> 60 ton.</w:t>
      </w:r>
    </w:p>
    <w:p w14:paraId="32A65F62" w14:textId="06D9C767" w:rsidR="00A875D1" w:rsidRPr="008375AC" w:rsidRDefault="00A875D1" w:rsidP="008375AC">
      <w:pPr>
        <w:jc w:val="both"/>
        <w:rPr>
          <w:sz w:val="22"/>
          <w:szCs w:val="22"/>
          <w:highlight w:val="yellow"/>
        </w:rPr>
      </w:pPr>
      <w:r w:rsidRPr="008375AC">
        <w:rPr>
          <w:sz w:val="22"/>
          <w:szCs w:val="22"/>
        </w:rPr>
        <w:t xml:space="preserve">5. Wykonawca zobowiązuje się do zatrudnienia (przez siebie lub przez podwykonawcę) w oparciu o umowę o pracę w sposób określony w art. 22 §1 ustawy z dnia 26 czerwca 1974 r. – Kodeks pracy, </w:t>
      </w:r>
      <w:r w:rsidR="008375AC" w:rsidRPr="008375AC">
        <w:rPr>
          <w:bCs/>
          <w:iCs/>
          <w:color w:val="000000"/>
          <w:sz w:val="22"/>
          <w:szCs w:val="22"/>
          <w:lang w:val="x-none" w:eastAsia="x-none"/>
        </w:rPr>
        <w:t>osób wykonujących czynności w zakresie odbioru</w:t>
      </w:r>
      <w:r w:rsidR="008375AC" w:rsidRPr="008C4881">
        <w:rPr>
          <w:bCs/>
          <w:iCs/>
          <w:color w:val="000000"/>
          <w:sz w:val="22"/>
          <w:szCs w:val="22"/>
          <w:lang w:val="x-none" w:eastAsia="x-none"/>
        </w:rPr>
        <w:t xml:space="preserve"> odpadów</w:t>
      </w:r>
      <w:r w:rsidR="008375AC">
        <w:rPr>
          <w:bCs/>
          <w:iCs/>
          <w:color w:val="000000"/>
          <w:sz w:val="22"/>
          <w:szCs w:val="22"/>
          <w:lang w:eastAsia="x-none"/>
        </w:rPr>
        <w:t xml:space="preserve">. </w:t>
      </w:r>
    </w:p>
    <w:p w14:paraId="33A5F43D" w14:textId="127A29B2" w:rsidR="00A875D1" w:rsidRPr="00960B79" w:rsidRDefault="00A875D1" w:rsidP="00A875D1">
      <w:pPr>
        <w:tabs>
          <w:tab w:val="left" w:pos="142"/>
          <w:tab w:val="left" w:pos="425"/>
          <w:tab w:val="left" w:pos="8360"/>
        </w:tabs>
        <w:suppressAutoHyphens/>
        <w:mirrorIndents/>
        <w:jc w:val="both"/>
        <w:rPr>
          <w:sz w:val="22"/>
          <w:szCs w:val="22"/>
        </w:rPr>
      </w:pPr>
      <w:r w:rsidRPr="007003C7">
        <w:rPr>
          <w:bCs/>
          <w:iCs/>
          <w:sz w:val="22"/>
          <w:szCs w:val="22"/>
          <w:lang w:eastAsia="zh-CN"/>
        </w:rPr>
        <w:t>W odniesieniu do osób wykonujących czynności polegające na wykonywaniu pracy w rozumieniu art. 22 §1 Kodeksu pracy, o których mowa powyżej, na żądanie Zamawiającego na każdym etapie realizacji Umowy Wykonawca winien udokumentować fakt zatrudnienia, poprzez przedłożenie przez Wykonawcę, poświadczonych za zgodność z oryginałem kopii umów o pracę osób wykonujących ww. czynności, zawierających w szczególności: imię i nazwisko zatrudnionego, rodzaj wykonywanych czynności, okres zatrudnienia, pracodawcę (</w:t>
      </w:r>
      <w:r w:rsidRPr="007003C7">
        <w:rPr>
          <w:b/>
          <w:bCs/>
          <w:iCs/>
          <w:sz w:val="22"/>
          <w:szCs w:val="22"/>
          <w:lang w:eastAsia="zh-CN"/>
        </w:rPr>
        <w:t xml:space="preserve">pozostałe dane osobowe dotyczące pracownika należy zaczernić) </w:t>
      </w:r>
      <w:r w:rsidRPr="007003C7">
        <w:rPr>
          <w:bCs/>
          <w:iCs/>
          <w:sz w:val="22"/>
          <w:szCs w:val="22"/>
          <w:lang w:eastAsia="zh-CN"/>
        </w:rPr>
        <w:t>lub inne dokumenty zawierające w/w informacje potwierdzające zatrudnienie osób wykonujących ww. czynności. Zamawiający w każdym czasie może zażądać dodatkowych dokumentów lub wyjaśnień, jeżeli stwierdzi, że 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1696D33C" w14:textId="77777777" w:rsidR="00963479" w:rsidRPr="00960B79" w:rsidRDefault="00963479" w:rsidP="005A58D8">
      <w:pPr>
        <w:rPr>
          <w:sz w:val="22"/>
          <w:szCs w:val="22"/>
        </w:rPr>
      </w:pPr>
    </w:p>
    <w:p w14:paraId="1696D33D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4</w:t>
      </w:r>
    </w:p>
    <w:p w14:paraId="1696D33E" w14:textId="3E4FB041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>Należność, o której mowa w § 3 będzie regulowana przez Zleceniodawcę w okresach miesięcznych po zakończeniu każdego miesiąca,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77777777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Płatność nastąpi za faktyczną ilość odebranych odpadów.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7A76EAAD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5</w:t>
      </w:r>
    </w:p>
    <w:p w14:paraId="1696D34A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</w:p>
    <w:p w14:paraId="1696D34B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w formie kar umownych 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1696D34D" w14:textId="7A9617B3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>za zwłokę w wykonaniu przedmiotu umowy w wysokości 0,1%wynagrodzenia określonego w § 3 ust.</w:t>
      </w:r>
      <w:r w:rsidR="00595842" w:rsidRPr="007003C7">
        <w:rPr>
          <w:sz w:val="22"/>
          <w:szCs w:val="22"/>
        </w:rPr>
        <w:t>2</w:t>
      </w:r>
      <w:r w:rsidRPr="007003C7">
        <w:rPr>
          <w:sz w:val="22"/>
          <w:szCs w:val="22"/>
        </w:rPr>
        <w:t xml:space="preserve"> za każdy dzień zwłoki;</w:t>
      </w:r>
    </w:p>
    <w:p w14:paraId="1696D34E" w14:textId="721E83ED" w:rsidR="00963479" w:rsidRPr="007003C7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rPr>
          <w:sz w:val="22"/>
          <w:szCs w:val="22"/>
        </w:rPr>
      </w:pPr>
      <w:r w:rsidRPr="007003C7">
        <w:rPr>
          <w:sz w:val="22"/>
          <w:szCs w:val="22"/>
        </w:rPr>
        <w:t xml:space="preserve">z tytułu odstąpienia od umowy w całości przez którąkolwiek ze stron z przyczyn występujących po stronie Sprzedawcy, w wysokości 10% całkowitego wynagrodzenia brutto określonego w  § 3 ust. </w:t>
      </w:r>
      <w:r w:rsidR="00DB18CD" w:rsidRPr="007003C7">
        <w:rPr>
          <w:sz w:val="22"/>
          <w:szCs w:val="22"/>
        </w:rPr>
        <w:t>2</w:t>
      </w:r>
      <w:r w:rsidRPr="007003C7">
        <w:rPr>
          <w:sz w:val="22"/>
          <w:szCs w:val="22"/>
        </w:rPr>
        <w:t>;</w:t>
      </w:r>
    </w:p>
    <w:p w14:paraId="1696D34F" w14:textId="050B1188" w:rsidR="00963479" w:rsidRPr="00960B79" w:rsidRDefault="00963479" w:rsidP="007003C7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7003C7">
        <w:rPr>
          <w:bCs/>
          <w:sz w:val="22"/>
          <w:szCs w:val="22"/>
        </w:rPr>
        <w:t>z tytułu odstąpienia od umowy w części przez którąkolwiek ze stron</w:t>
      </w:r>
      <w:r w:rsidRPr="00960B79">
        <w:rPr>
          <w:bCs/>
          <w:sz w:val="22"/>
          <w:szCs w:val="22"/>
        </w:rPr>
        <w:t xml:space="preserve"> z przyczyn występujących po stronie Wykonawcy, w wysokości 10 % od kwoty stanowiącej różnicę pomiędzy maksymalną łączną wartością prac objętych niniejszą umową określoną w </w:t>
      </w:r>
      <w:r w:rsidRPr="00960B79">
        <w:rPr>
          <w:sz w:val="22"/>
          <w:szCs w:val="22"/>
        </w:rPr>
        <w:t>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</w:t>
      </w:r>
      <w:r w:rsidRPr="00960B79">
        <w:rPr>
          <w:bCs/>
          <w:sz w:val="22"/>
          <w:szCs w:val="22"/>
        </w:rPr>
        <w:t>a wynagrodzeniem brutto za prace wykonane i odebrane przez Zamawiającego.</w:t>
      </w:r>
    </w:p>
    <w:p w14:paraId="1696D350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 Zleceniodawca zapłaci Zleceniobiorcy karę umowną:</w:t>
      </w:r>
    </w:p>
    <w:p w14:paraId="1696D351" w14:textId="665D5AA3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całości przez którąkolwiek ze stron z przyczyn występujących po stronie Kupującego, w wysokości 10% całkowitego wynagrodzenia brutto określonego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>;</w:t>
      </w:r>
    </w:p>
    <w:p w14:paraId="1696D352" w14:textId="12E47285" w:rsidR="00963479" w:rsidRPr="00960B79" w:rsidRDefault="00963479" w:rsidP="007003C7">
      <w:pPr>
        <w:numPr>
          <w:ilvl w:val="0"/>
          <w:numId w:val="19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 tytułu odstąpienia od umowy w części przez którąkolwiek ze stron z przyczyn występujących po stronie Zamawiającego, w wysokości 10 % od kwoty stanowiącej różnicę pomiędzy maksymalną łączną wartością prac objętych niniejszą umową określoną w § 3 ust.</w:t>
      </w:r>
      <w:r w:rsidR="009F7E4A" w:rsidRPr="00960B79">
        <w:rPr>
          <w:sz w:val="22"/>
          <w:szCs w:val="22"/>
        </w:rPr>
        <w:t>2</w:t>
      </w:r>
      <w:r w:rsidRPr="00960B79">
        <w:rPr>
          <w:sz w:val="22"/>
          <w:szCs w:val="22"/>
        </w:rPr>
        <w:t xml:space="preserve"> a wynagrodzeniem brutto za prace wykonane i odebrane przez Zamawiającego.</w:t>
      </w:r>
    </w:p>
    <w:p w14:paraId="1696D353" w14:textId="054FED6B" w:rsidR="00963479" w:rsidRPr="007003C7" w:rsidRDefault="00963479" w:rsidP="007003C7">
      <w:pPr>
        <w:pStyle w:val="Akapitzlist"/>
        <w:numPr>
          <w:ilvl w:val="0"/>
          <w:numId w:val="20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Jeżeli kary umowne nie pokryją poniesionej szkody, Strony niniejszej umowy zastrzegają sobie prawo </w:t>
      </w:r>
      <w:r w:rsidRPr="007003C7">
        <w:rPr>
          <w:sz w:val="22"/>
          <w:szCs w:val="22"/>
        </w:rPr>
        <w:t>dochodzenia odszkodowania uzupełniającego na zasadach określonych w art. 471 kodeksu cywilnego do wysokości poniesionej szkody.</w:t>
      </w:r>
    </w:p>
    <w:p w14:paraId="49F2AB38" w14:textId="42292415" w:rsidR="00595842" w:rsidRPr="007003C7" w:rsidRDefault="00595842" w:rsidP="007003C7">
      <w:pPr>
        <w:pStyle w:val="Tekstpodstawowy"/>
        <w:numPr>
          <w:ilvl w:val="0"/>
          <w:numId w:val="20"/>
        </w:numPr>
        <w:spacing w:line="240" w:lineRule="atLeast"/>
        <w:ind w:left="284" w:right="-47" w:hanging="284"/>
        <w:jc w:val="both"/>
        <w:rPr>
          <w:sz w:val="22"/>
          <w:szCs w:val="22"/>
        </w:rPr>
      </w:pPr>
      <w:r w:rsidRPr="007003C7">
        <w:rPr>
          <w:sz w:val="22"/>
          <w:szCs w:val="22"/>
        </w:rPr>
        <w:t>Łączna maksymalna wysokość kar umownych, których mogą dochodzić Strony nie może przekroczyć 20% wynagrodzenia netto o którym mowa w § 3ust. 2 umowy.</w:t>
      </w:r>
    </w:p>
    <w:p w14:paraId="0D86BEBC" w14:textId="77777777" w:rsidR="00595842" w:rsidRPr="00960B79" w:rsidRDefault="00595842" w:rsidP="00595842">
      <w:pPr>
        <w:pStyle w:val="Akapitzlist"/>
        <w:jc w:val="both"/>
        <w:rPr>
          <w:sz w:val="22"/>
          <w:szCs w:val="22"/>
        </w:rPr>
      </w:pPr>
    </w:p>
    <w:p w14:paraId="1696D354" w14:textId="77777777" w:rsidR="00BA77B3" w:rsidRPr="00960B79" w:rsidRDefault="00BA77B3" w:rsidP="00BA77B3">
      <w:pPr>
        <w:ind w:left="284"/>
        <w:jc w:val="center"/>
        <w:rPr>
          <w:sz w:val="22"/>
          <w:szCs w:val="22"/>
        </w:rPr>
      </w:pPr>
    </w:p>
    <w:p w14:paraId="1696D355" w14:textId="44199E95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9F7E4A" w:rsidRPr="00960B79">
        <w:rPr>
          <w:sz w:val="22"/>
          <w:szCs w:val="22"/>
        </w:rPr>
        <w:t>6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>1 ppkt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7003C7">
        <w:rPr>
          <w:color w:val="000000"/>
          <w:kern w:val="2"/>
          <w:sz w:val="22"/>
          <w:szCs w:val="22"/>
        </w:rPr>
        <w:t>przypadku</w:t>
      </w:r>
      <w:r w:rsidRPr="007003C7">
        <w:rPr>
          <w:color w:val="000000"/>
          <w:kern w:val="2"/>
          <w:sz w:val="22"/>
          <w:szCs w:val="22"/>
        </w:rPr>
        <w:t>: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1696D35A" w14:textId="76426AB7" w:rsidR="00BA77B3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</w:t>
      </w:r>
      <w:r w:rsidR="007003C7">
        <w:rPr>
          <w:color w:val="000000"/>
          <w:kern w:val="2"/>
          <w:sz w:val="22"/>
          <w:szCs w:val="22"/>
        </w:rPr>
        <w:t>.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lastRenderedPageBreak/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1696D35E" w14:textId="2839311B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D726C" w:rsidRPr="00960B79">
        <w:rPr>
          <w:sz w:val="22"/>
          <w:szCs w:val="22"/>
        </w:rPr>
        <w:t>7</w:t>
      </w:r>
    </w:p>
    <w:p w14:paraId="1696D35F" w14:textId="77777777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7611F466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4F867A0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D726C" w:rsidRPr="00960B79">
        <w:rPr>
          <w:sz w:val="22"/>
          <w:szCs w:val="22"/>
        </w:rPr>
        <w:t>8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77777777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1696D374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sectPr w:rsidR="00777FE8" w:rsidRPr="00960B79" w:rsidSect="00777FE8">
      <w:pgSz w:w="11906" w:h="16838"/>
      <w:pgMar w:top="709" w:right="1152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A2F66" w14:textId="77777777" w:rsidR="005E5D76" w:rsidRDefault="005E5D76">
      <w:r>
        <w:separator/>
      </w:r>
    </w:p>
  </w:endnote>
  <w:endnote w:type="continuationSeparator" w:id="0">
    <w:p w14:paraId="7924C673" w14:textId="77777777" w:rsidR="005E5D76" w:rsidRDefault="005E5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DF44CB" w14:textId="77777777" w:rsidR="005E5D76" w:rsidRDefault="005E5D76">
      <w:r>
        <w:separator/>
      </w:r>
    </w:p>
  </w:footnote>
  <w:footnote w:type="continuationSeparator" w:id="0">
    <w:p w14:paraId="1A29FD3B" w14:textId="77777777" w:rsidR="005E5D76" w:rsidRDefault="005E5D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C22E9E"/>
    <w:multiLevelType w:val="multilevel"/>
    <w:tmpl w:val="9086E62A"/>
    <w:numStyleLink w:val="Styldoumwv2"/>
  </w:abstractNum>
  <w:abstractNum w:abstractNumId="5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3"/>
  </w:num>
  <w:num w:numId="4">
    <w:abstractNumId w:val="14"/>
  </w:num>
  <w:num w:numId="5">
    <w:abstractNumId w:val="21"/>
  </w:num>
  <w:num w:numId="6">
    <w:abstractNumId w:val="13"/>
  </w:num>
  <w:num w:numId="7">
    <w:abstractNumId w:val="24"/>
  </w:num>
  <w:num w:numId="8">
    <w:abstractNumId w:val="15"/>
  </w:num>
  <w:num w:numId="9">
    <w:abstractNumId w:val="2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3"/>
  </w:num>
  <w:num w:numId="17">
    <w:abstractNumId w:val="0"/>
  </w:num>
  <w:num w:numId="18">
    <w:abstractNumId w:val="7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5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7DD"/>
    <w:rsid w:val="000326C4"/>
    <w:rsid w:val="000E6EAF"/>
    <w:rsid w:val="00101BBD"/>
    <w:rsid w:val="00104172"/>
    <w:rsid w:val="00120230"/>
    <w:rsid w:val="00135C78"/>
    <w:rsid w:val="001619B5"/>
    <w:rsid w:val="001761C3"/>
    <w:rsid w:val="00181657"/>
    <w:rsid w:val="001836C1"/>
    <w:rsid w:val="00195139"/>
    <w:rsid w:val="00225BCB"/>
    <w:rsid w:val="002702D1"/>
    <w:rsid w:val="00283349"/>
    <w:rsid w:val="002847DD"/>
    <w:rsid w:val="002D5E0A"/>
    <w:rsid w:val="002D726C"/>
    <w:rsid w:val="00303EED"/>
    <w:rsid w:val="003C4C83"/>
    <w:rsid w:val="003E749C"/>
    <w:rsid w:val="003F612A"/>
    <w:rsid w:val="00412D7C"/>
    <w:rsid w:val="00422D52"/>
    <w:rsid w:val="00446B8D"/>
    <w:rsid w:val="004478C6"/>
    <w:rsid w:val="00467E21"/>
    <w:rsid w:val="00476CC5"/>
    <w:rsid w:val="004973AF"/>
    <w:rsid w:val="004A0F0D"/>
    <w:rsid w:val="004C1054"/>
    <w:rsid w:val="004E02C9"/>
    <w:rsid w:val="004E5500"/>
    <w:rsid w:val="0050385D"/>
    <w:rsid w:val="00550EFD"/>
    <w:rsid w:val="0059060C"/>
    <w:rsid w:val="00595842"/>
    <w:rsid w:val="00597475"/>
    <w:rsid w:val="005A58D8"/>
    <w:rsid w:val="005D1DF4"/>
    <w:rsid w:val="005D69AA"/>
    <w:rsid w:val="005E5D76"/>
    <w:rsid w:val="005F1BCA"/>
    <w:rsid w:val="00691104"/>
    <w:rsid w:val="006D0F7E"/>
    <w:rsid w:val="007003C7"/>
    <w:rsid w:val="007007FD"/>
    <w:rsid w:val="0070352E"/>
    <w:rsid w:val="007102EF"/>
    <w:rsid w:val="00760B74"/>
    <w:rsid w:val="00774622"/>
    <w:rsid w:val="00777FE8"/>
    <w:rsid w:val="007858A8"/>
    <w:rsid w:val="00804C0A"/>
    <w:rsid w:val="008375AC"/>
    <w:rsid w:val="00892E0C"/>
    <w:rsid w:val="008B0E79"/>
    <w:rsid w:val="008C634A"/>
    <w:rsid w:val="008E6D9E"/>
    <w:rsid w:val="00960B79"/>
    <w:rsid w:val="00963479"/>
    <w:rsid w:val="00974798"/>
    <w:rsid w:val="00976B68"/>
    <w:rsid w:val="00995C8E"/>
    <w:rsid w:val="009D554D"/>
    <w:rsid w:val="009F7E4A"/>
    <w:rsid w:val="00A21999"/>
    <w:rsid w:val="00A24079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75500"/>
    <w:rsid w:val="00B8264E"/>
    <w:rsid w:val="00BA77B3"/>
    <w:rsid w:val="00C25F37"/>
    <w:rsid w:val="00C53875"/>
    <w:rsid w:val="00CD54F3"/>
    <w:rsid w:val="00D15551"/>
    <w:rsid w:val="00D30F74"/>
    <w:rsid w:val="00D3177B"/>
    <w:rsid w:val="00D679EB"/>
    <w:rsid w:val="00D67DB9"/>
    <w:rsid w:val="00D765EF"/>
    <w:rsid w:val="00DA1BE1"/>
    <w:rsid w:val="00DB133F"/>
    <w:rsid w:val="00DB18CD"/>
    <w:rsid w:val="00E06996"/>
    <w:rsid w:val="00E260F7"/>
    <w:rsid w:val="00E32983"/>
    <w:rsid w:val="00E33D08"/>
    <w:rsid w:val="00E73A2C"/>
    <w:rsid w:val="00ED2BA1"/>
    <w:rsid w:val="00F12777"/>
    <w:rsid w:val="00F16EC6"/>
    <w:rsid w:val="00F20D4C"/>
    <w:rsid w:val="00F54208"/>
    <w:rsid w:val="00FC6AE2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584499DE-FA2D-4195-81EE-90D4E0A3A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F406F-F899-4501-A476-1929E2DDC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1372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2019-12-16T13:16:00Z</cp:lastPrinted>
  <dcterms:created xsi:type="dcterms:W3CDTF">2022-03-16T08:27:00Z</dcterms:created>
  <dcterms:modified xsi:type="dcterms:W3CDTF">2022-03-16T08:27:00Z</dcterms:modified>
</cp:coreProperties>
</file>