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A48" w:rsidRPr="003D6231" w:rsidRDefault="001F6F08" w:rsidP="001B6A48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6" o:title=""/>
          </v:shape>
        </w:pict>
      </w:r>
    </w:p>
    <w:p w:rsidR="001B6A48" w:rsidRDefault="001B6A48" w:rsidP="001B6A48">
      <w:pPr>
        <w:jc w:val="right"/>
        <w:rPr>
          <w:b/>
          <w:sz w:val="24"/>
          <w:szCs w:val="24"/>
        </w:rPr>
      </w:pPr>
    </w:p>
    <w:p w:rsidR="001B6A48" w:rsidRDefault="001B6A48" w:rsidP="001B6A4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1B6A48" w:rsidRDefault="001B6A48" w:rsidP="001B6A48"/>
    <w:p w:rsidR="001B6A48" w:rsidRDefault="001B6A48" w:rsidP="001B6A48"/>
    <w:p w:rsidR="001B6A48" w:rsidRDefault="001B6A48" w:rsidP="001B6A48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1B6A48" w:rsidRDefault="001B6A48" w:rsidP="001B6A48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B6A48" w:rsidRDefault="001B6A48" w:rsidP="001B6A48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1B6A48" w:rsidRDefault="001B6A48" w:rsidP="001B6A48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B6A48" w:rsidRPr="006B0554" w:rsidRDefault="001B6A48" w:rsidP="001B6A48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27720F">
        <w:rPr>
          <w:b/>
          <w:sz w:val="22"/>
          <w:szCs w:val="22"/>
        </w:rPr>
        <w:t>Usługa przeprowadzenia certyfikowanego szkolenia w zakresie</w:t>
      </w:r>
      <w:r>
        <w:rPr>
          <w:b/>
          <w:sz w:val="22"/>
          <w:szCs w:val="22"/>
        </w:rPr>
        <w:t xml:space="preserve"> </w:t>
      </w:r>
      <w:r w:rsidRPr="0027720F">
        <w:rPr>
          <w:b/>
          <w:sz w:val="22"/>
          <w:szCs w:val="22"/>
        </w:rPr>
        <w:t>SOLIDWORKS dla</w:t>
      </w:r>
      <w:bookmarkStart w:id="0" w:name="_GoBack"/>
      <w:bookmarkEnd w:id="0"/>
      <w:r w:rsidRPr="0027720F">
        <w:rPr>
          <w:b/>
          <w:sz w:val="22"/>
          <w:szCs w:val="22"/>
        </w:rPr>
        <w:t xml:space="preserve"> studentów, w ramach projektu POWR.03.05.00-00-Z309/18 - Kc-zp.272-92/22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1B6A48" w:rsidTr="001207B0">
        <w:trPr>
          <w:cantSplit/>
          <w:trHeight w:val="782"/>
        </w:trPr>
        <w:tc>
          <w:tcPr>
            <w:tcW w:w="633" w:type="dxa"/>
            <w:vAlign w:val="center"/>
          </w:tcPr>
          <w:p w:rsidR="001B6A48" w:rsidRDefault="001B6A48" w:rsidP="001207B0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1B6A48" w:rsidRDefault="001B6A48" w:rsidP="001207B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1B6A48" w:rsidRDefault="001B6A48" w:rsidP="001207B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1B6A48" w:rsidRDefault="001B6A48" w:rsidP="001207B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1B6A48" w:rsidRDefault="001B6A48" w:rsidP="001207B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B6A48" w:rsidTr="001207B0">
        <w:trPr>
          <w:cantSplit/>
          <w:trHeight w:hRule="exact" w:val="281"/>
        </w:trPr>
        <w:tc>
          <w:tcPr>
            <w:tcW w:w="633" w:type="dxa"/>
            <w:vAlign w:val="center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1B6A48" w:rsidTr="001207B0">
        <w:trPr>
          <w:cantSplit/>
          <w:trHeight w:val="921"/>
        </w:trPr>
        <w:tc>
          <w:tcPr>
            <w:tcW w:w="633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B6A48" w:rsidTr="001207B0">
        <w:trPr>
          <w:cantSplit/>
          <w:trHeight w:val="870"/>
        </w:trPr>
        <w:tc>
          <w:tcPr>
            <w:tcW w:w="633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1B6A48" w:rsidRDefault="001B6A48" w:rsidP="001207B0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1B6A48" w:rsidRDefault="001B6A48" w:rsidP="001B6A48">
      <w:pPr>
        <w:spacing w:line="360" w:lineRule="auto"/>
        <w:jc w:val="both"/>
        <w:rPr>
          <w:b/>
        </w:rPr>
      </w:pPr>
    </w:p>
    <w:p w:rsidR="001B6A48" w:rsidRPr="00BB5634" w:rsidRDefault="001B6A48" w:rsidP="001B6A48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1B6A48" w:rsidRDefault="001B6A48" w:rsidP="001B6A48">
      <w:pPr>
        <w:spacing w:line="360" w:lineRule="auto"/>
        <w:jc w:val="both"/>
      </w:pPr>
    </w:p>
    <w:p w:rsidR="001B6A48" w:rsidRDefault="001B6A48" w:rsidP="001B6A48">
      <w:pPr>
        <w:spacing w:line="360" w:lineRule="auto"/>
        <w:jc w:val="both"/>
      </w:pPr>
    </w:p>
    <w:p w:rsidR="001B6A48" w:rsidRDefault="001B6A48" w:rsidP="001B6A48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B6A48" w:rsidRPr="005D139C" w:rsidRDefault="001B6A48" w:rsidP="001B6A48"/>
    <w:p w:rsidR="001B6A48" w:rsidRPr="007F6A49" w:rsidRDefault="001B6A48" w:rsidP="001B6A48"/>
    <w:p w:rsidR="001B6A48" w:rsidRPr="001E243C" w:rsidRDefault="001B6A48" w:rsidP="001B6A48"/>
    <w:p w:rsidR="001B6A48" w:rsidRPr="00FC0C79" w:rsidRDefault="001B6A48" w:rsidP="001B6A48"/>
    <w:p w:rsidR="001B6A48" w:rsidRPr="00E40A3C" w:rsidRDefault="001B6A48" w:rsidP="001B6A48"/>
    <w:p w:rsidR="001B6A48" w:rsidRPr="00DB3B1B" w:rsidRDefault="001B6A48" w:rsidP="001B6A48"/>
    <w:p w:rsidR="00F213FB" w:rsidRPr="001B6A48" w:rsidRDefault="00F213FB" w:rsidP="001B6A48"/>
    <w:sectPr w:rsidR="00F213FB" w:rsidRPr="001B6A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F22" w:rsidRDefault="002C0F22">
      <w:r>
        <w:separator/>
      </w:r>
    </w:p>
  </w:endnote>
  <w:endnote w:type="continuationSeparator" w:id="0">
    <w:p w:rsidR="002C0F22" w:rsidRDefault="002C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E1F" w:rsidRDefault="00BF0E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E1F" w:rsidRDefault="00BF0E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E1F" w:rsidRDefault="00BF0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F22" w:rsidRDefault="002C0F22">
      <w:r>
        <w:separator/>
      </w:r>
    </w:p>
  </w:footnote>
  <w:footnote w:type="continuationSeparator" w:id="0">
    <w:p w:rsidR="002C0F22" w:rsidRDefault="002C0F22">
      <w:r>
        <w:continuationSeparator/>
      </w:r>
    </w:p>
  </w:footnote>
  <w:footnote w:id="1">
    <w:p w:rsidR="001B6A48" w:rsidRDefault="001B6A48" w:rsidP="001B6A4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E1F" w:rsidRDefault="00BF0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E1F" w:rsidRDefault="00BF0E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F22"/>
    <w:rsid w:val="00082E0F"/>
    <w:rsid w:val="001B6A48"/>
    <w:rsid w:val="001F6F08"/>
    <w:rsid w:val="00210E8E"/>
    <w:rsid w:val="00276C10"/>
    <w:rsid w:val="002C0F22"/>
    <w:rsid w:val="00702A72"/>
    <w:rsid w:val="00BF0E1F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770DA8A"/>
  <w15:chartTrackingRefBased/>
  <w15:docId w15:val="{C81638DB-EDC3-4E82-A41E-69BECBAF7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6A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F0E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1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6A4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6A48"/>
  </w:style>
  <w:style w:type="character" w:styleId="Odwoanieprzypisudolnego">
    <w:name w:val="footnote reference"/>
    <w:uiPriority w:val="99"/>
    <w:semiHidden/>
    <w:unhideWhenUsed/>
    <w:rsid w:val="001B6A48"/>
    <w:rPr>
      <w:vertAlign w:val="superscript"/>
    </w:rPr>
  </w:style>
  <w:style w:type="paragraph" w:customStyle="1" w:styleId="Gwka">
    <w:name w:val="Główka"/>
    <w:basedOn w:val="Normalny"/>
    <w:rsid w:val="001B6A4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2022-03-22T13:22:00Z</cp:lastPrinted>
  <dcterms:created xsi:type="dcterms:W3CDTF">2022-03-22T13:22:00Z</dcterms:created>
  <dcterms:modified xsi:type="dcterms:W3CDTF">2022-03-22T13:22:00Z</dcterms:modified>
</cp:coreProperties>
</file>