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56D3CD" w14:textId="77777777" w:rsidR="004E709A" w:rsidRPr="00240E71" w:rsidRDefault="004E709A" w:rsidP="004E709A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>
        <w:rPr>
          <w:rFonts w:ascii="Times New Roman" w:hAnsi="Times New Roman"/>
        </w:rPr>
        <w:t>1</w:t>
      </w:r>
    </w:p>
    <w:p w14:paraId="25082CA7" w14:textId="77777777" w:rsidR="004E709A" w:rsidRDefault="004E709A" w:rsidP="004E709A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45A5B997" w14:textId="77777777" w:rsidR="004E709A" w:rsidRPr="0022732C" w:rsidRDefault="004E709A" w:rsidP="004E709A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01CDB52B" w14:textId="77777777" w:rsidR="004E709A" w:rsidRDefault="004E709A" w:rsidP="004E709A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4BABE7E5" w14:textId="77777777" w:rsidR="004E709A" w:rsidRPr="0022732C" w:rsidRDefault="004E709A" w:rsidP="004E709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CEC1BA8" w14:textId="77777777" w:rsidR="004E709A" w:rsidRPr="0022732C" w:rsidRDefault="004E709A" w:rsidP="004E709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8EDAFE2" w14:textId="77777777" w:rsidR="004E709A" w:rsidRPr="0022732C" w:rsidRDefault="004E709A" w:rsidP="004E709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41813F41" w14:textId="77777777" w:rsidR="004E709A" w:rsidRPr="0022732C" w:rsidRDefault="004E709A" w:rsidP="004E709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16646566" w14:textId="77777777" w:rsidR="004E709A" w:rsidRPr="0022732C" w:rsidRDefault="004E709A" w:rsidP="004E709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D74417">
        <w:rPr>
          <w:sz w:val="22"/>
          <w:lang w:val="en-US"/>
        </w:rPr>
        <w:t>……………………………………………………………………………………………..</w:t>
      </w:r>
    </w:p>
    <w:p w14:paraId="2492CA28" w14:textId="77777777" w:rsidR="004E709A" w:rsidRPr="0022732C" w:rsidRDefault="004E709A" w:rsidP="004E709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D74417">
        <w:rPr>
          <w:sz w:val="22"/>
          <w:lang w:val="en-US"/>
        </w:rPr>
        <w:t>…………………………………………………………………………………………….</w:t>
      </w:r>
    </w:p>
    <w:p w14:paraId="2E621AAD" w14:textId="77777777" w:rsidR="004E709A" w:rsidRPr="0022732C" w:rsidRDefault="004E709A" w:rsidP="004E709A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04A636E4" w14:textId="77777777" w:rsidR="004E709A" w:rsidRPr="0022732C" w:rsidRDefault="004E709A" w:rsidP="004E709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77948CB6" w14:textId="77777777" w:rsidR="004E709A" w:rsidRPr="0022732C" w:rsidRDefault="004E709A" w:rsidP="004E709A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8E711B0" w14:textId="77777777" w:rsidR="004E709A" w:rsidRDefault="004E709A" w:rsidP="004E709A">
      <w:pPr>
        <w:spacing w:line="360" w:lineRule="auto"/>
      </w:pPr>
      <w:r>
        <w:t>Do: Nazwa i siedziba Zamawiającego:</w:t>
      </w:r>
    </w:p>
    <w:p w14:paraId="739E523E" w14:textId="77777777" w:rsidR="004E709A" w:rsidRPr="00247153" w:rsidRDefault="004E709A" w:rsidP="004E709A">
      <w:pPr>
        <w:ind w:right="-110"/>
        <w:rPr>
          <w:b/>
        </w:rPr>
      </w:pPr>
      <w:r w:rsidRPr="00247153">
        <w:rPr>
          <w:b/>
        </w:rPr>
        <w:t>Akademia Górniczo - Hutnicza</w:t>
      </w:r>
    </w:p>
    <w:p w14:paraId="1BC61567" w14:textId="77777777" w:rsidR="004E709A" w:rsidRPr="00247153" w:rsidRDefault="004E709A" w:rsidP="004E709A">
      <w:pPr>
        <w:ind w:right="-110"/>
        <w:rPr>
          <w:b/>
        </w:rPr>
      </w:pPr>
      <w:r w:rsidRPr="00247153">
        <w:rPr>
          <w:b/>
        </w:rPr>
        <w:t>im. Stanisława Staszica w Krakowie</w:t>
      </w:r>
    </w:p>
    <w:p w14:paraId="192FD415" w14:textId="77777777" w:rsidR="004E709A" w:rsidRDefault="004E709A" w:rsidP="004E709A">
      <w:pPr>
        <w:ind w:right="-110"/>
        <w:rPr>
          <w:b/>
        </w:rPr>
      </w:pPr>
      <w:r w:rsidRPr="00247153">
        <w:rPr>
          <w:b/>
        </w:rPr>
        <w:t>Dział Zamówień Publicznych</w:t>
      </w:r>
      <w:r>
        <w:rPr>
          <w:b/>
        </w:rPr>
        <w:t xml:space="preserve">  </w:t>
      </w:r>
    </w:p>
    <w:p w14:paraId="5AE7DDED" w14:textId="77777777" w:rsidR="004E709A" w:rsidRDefault="004E709A" w:rsidP="004E709A">
      <w:pPr>
        <w:ind w:right="-110"/>
        <w:rPr>
          <w:b/>
        </w:rPr>
      </w:pPr>
      <w:r w:rsidRPr="00247153">
        <w:rPr>
          <w:b/>
        </w:rPr>
        <w:t>Al. Mickiewicza</w:t>
      </w:r>
      <w:r>
        <w:rPr>
          <w:b/>
        </w:rPr>
        <w:t xml:space="preserve"> </w:t>
      </w:r>
      <w:r w:rsidRPr="00247153">
        <w:rPr>
          <w:b/>
        </w:rPr>
        <w:t>30</w:t>
      </w:r>
      <w:r>
        <w:rPr>
          <w:b/>
        </w:rPr>
        <w:t xml:space="preserve"> </w:t>
      </w:r>
    </w:p>
    <w:p w14:paraId="0C39C510" w14:textId="77777777" w:rsidR="004E709A" w:rsidRDefault="004E709A" w:rsidP="004E709A">
      <w:pPr>
        <w:rPr>
          <w:b/>
        </w:rPr>
      </w:pPr>
      <w:r w:rsidRPr="00247153">
        <w:rPr>
          <w:b/>
        </w:rPr>
        <w:t>30-059</w:t>
      </w:r>
      <w:r>
        <w:rPr>
          <w:b/>
        </w:rPr>
        <w:t xml:space="preserve"> </w:t>
      </w:r>
      <w:r w:rsidRPr="00247153">
        <w:rPr>
          <w:b/>
        </w:rPr>
        <w:t>Kraków</w:t>
      </w:r>
      <w:r>
        <w:rPr>
          <w:b/>
        </w:rPr>
        <w:t xml:space="preserve">,  </w:t>
      </w:r>
    </w:p>
    <w:p w14:paraId="1F49A2DF" w14:textId="77777777" w:rsidR="004E709A" w:rsidRDefault="004E709A" w:rsidP="004E709A">
      <w:pPr>
        <w:ind w:firstLine="3969"/>
        <w:rPr>
          <w:b/>
        </w:rPr>
      </w:pPr>
    </w:p>
    <w:p w14:paraId="66FA175B" w14:textId="4A9EFBFB" w:rsidR="004E709A" w:rsidRDefault="004E709A" w:rsidP="004E709A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Pr="005F7BDF">
        <w:rPr>
          <w:b/>
          <w:sz w:val="22"/>
          <w:szCs w:val="22"/>
        </w:rPr>
        <w:t>Dostawa części komputerowych i urządzeń peryferyjnych dla jednostek AGH</w:t>
      </w:r>
      <w:r w:rsidRPr="00247153">
        <w:rPr>
          <w:b/>
        </w:rPr>
        <w:t xml:space="preserve"> - KC-zp.272-</w:t>
      </w:r>
      <w:r>
        <w:rPr>
          <w:b/>
        </w:rPr>
        <w:t>1</w:t>
      </w:r>
      <w:r>
        <w:rPr>
          <w:b/>
        </w:rPr>
        <w:t>92</w:t>
      </w:r>
      <w:r w:rsidRPr="00247153">
        <w:rPr>
          <w:b/>
        </w:rPr>
        <w:t>/2</w:t>
      </w:r>
      <w:r>
        <w:rPr>
          <w:b/>
        </w:rPr>
        <w:t>2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14:paraId="235EEFCD" w14:textId="77777777" w:rsidR="004E709A" w:rsidRDefault="004E709A" w:rsidP="004E709A">
      <w:pPr>
        <w:tabs>
          <w:tab w:val="right" w:pos="9000"/>
        </w:tabs>
      </w:pPr>
    </w:p>
    <w:p w14:paraId="0C225AFA" w14:textId="77777777" w:rsidR="004E709A" w:rsidRPr="005F7BDF" w:rsidRDefault="004E709A" w:rsidP="004E709A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netto:   .........................................................................PLN</w:t>
      </w:r>
    </w:p>
    <w:p w14:paraId="1D08D195" w14:textId="77777777" w:rsidR="004E709A" w:rsidRPr="005F7BDF" w:rsidRDefault="004E709A" w:rsidP="004E709A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765D13C6" w14:textId="77777777" w:rsidR="004E709A" w:rsidRPr="005F7BDF" w:rsidRDefault="004E709A" w:rsidP="004E709A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5F7BDF">
        <w:rPr>
          <w:b/>
          <w:sz w:val="22"/>
          <w:szCs w:val="22"/>
        </w:rPr>
        <w:t>Cena brutto: .........................................................................PLN</w:t>
      </w:r>
    </w:p>
    <w:p w14:paraId="6BCC7A2E" w14:textId="77777777" w:rsidR="004E709A" w:rsidRPr="005F7BDF" w:rsidRDefault="004E709A" w:rsidP="004E709A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1E781C3E" w14:textId="77777777" w:rsidR="004E709A" w:rsidRPr="005F7BDF" w:rsidRDefault="004E709A" w:rsidP="004E709A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5F7BDF">
        <w:rPr>
          <w:sz w:val="22"/>
          <w:szCs w:val="22"/>
        </w:rPr>
        <w:t>Słownie brutto :.......................................................................................................................</w:t>
      </w:r>
    </w:p>
    <w:p w14:paraId="00E02ECC" w14:textId="77777777" w:rsidR="004E709A" w:rsidRPr="002969BE" w:rsidRDefault="004E709A" w:rsidP="004E709A">
      <w:pPr>
        <w:pStyle w:val="Tekstpodstawowy"/>
        <w:rPr>
          <w:sz w:val="22"/>
          <w:szCs w:val="22"/>
        </w:rPr>
      </w:pPr>
      <w:r w:rsidRPr="002969BE">
        <w:rPr>
          <w:sz w:val="22"/>
          <w:szCs w:val="22"/>
        </w:rPr>
        <w:t xml:space="preserve">Powyższa cena zawiera podatek VAT w wysokości </w:t>
      </w:r>
      <w:r>
        <w:rPr>
          <w:sz w:val="22"/>
          <w:szCs w:val="22"/>
        </w:rPr>
        <w:t>23</w:t>
      </w:r>
      <w:r w:rsidRPr="002969BE">
        <w:rPr>
          <w:sz w:val="22"/>
          <w:szCs w:val="22"/>
        </w:rPr>
        <w:t xml:space="preserve"> % tj.…………………….PLN</w:t>
      </w:r>
    </w:p>
    <w:p w14:paraId="33700B65" w14:textId="77777777" w:rsidR="004E709A" w:rsidRPr="002969BE" w:rsidRDefault="004E709A" w:rsidP="004E709A">
      <w:pPr>
        <w:widowControl w:val="0"/>
        <w:spacing w:line="360" w:lineRule="auto"/>
        <w:ind w:right="1"/>
        <w:jc w:val="both"/>
        <w:rPr>
          <w:sz w:val="22"/>
          <w:szCs w:val="22"/>
        </w:rPr>
      </w:pPr>
      <w:r w:rsidRPr="002969BE">
        <w:rPr>
          <w:b/>
          <w:sz w:val="22"/>
          <w:szCs w:val="22"/>
        </w:rPr>
        <w:t xml:space="preserve">Termin realizacji umowy: </w:t>
      </w:r>
      <w:r>
        <w:rPr>
          <w:sz w:val="22"/>
          <w:szCs w:val="22"/>
        </w:rPr>
        <w:t>90 dni od daty jej podpisania.</w:t>
      </w:r>
    </w:p>
    <w:p w14:paraId="6C71FFE0" w14:textId="77777777" w:rsidR="004E709A" w:rsidRPr="002969BE" w:rsidRDefault="004E709A" w:rsidP="004E709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 realizacji zamówienia</w:t>
      </w:r>
      <w:r>
        <w:rPr>
          <w:b/>
          <w:sz w:val="22"/>
          <w:szCs w:val="22"/>
        </w:rPr>
        <w:t xml:space="preserve"> cząstkowego (Kryterium oceny ofert)</w:t>
      </w:r>
      <w:r w:rsidRPr="002969BE">
        <w:rPr>
          <w:sz w:val="22"/>
          <w:szCs w:val="22"/>
        </w:rPr>
        <w:t>: …………………</w:t>
      </w:r>
      <w:r>
        <w:rPr>
          <w:sz w:val="22"/>
          <w:szCs w:val="22"/>
        </w:rPr>
        <w:t>… dni roboczych.</w:t>
      </w:r>
    </w:p>
    <w:p w14:paraId="6C722614" w14:textId="77777777" w:rsidR="004E709A" w:rsidRPr="002969BE" w:rsidRDefault="004E709A" w:rsidP="004E709A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Okres udzielonej gwarancji wynosi:</w:t>
      </w:r>
      <w:r w:rsidRPr="002969BE">
        <w:rPr>
          <w:sz w:val="22"/>
          <w:szCs w:val="22"/>
        </w:rPr>
        <w:t xml:space="preserve"> </w:t>
      </w:r>
      <w:r>
        <w:rPr>
          <w:sz w:val="22"/>
          <w:szCs w:val="22"/>
        </w:rPr>
        <w:t>zgodnie z SIWZ</w:t>
      </w:r>
      <w:r w:rsidRPr="002969BE">
        <w:rPr>
          <w:sz w:val="22"/>
          <w:szCs w:val="22"/>
        </w:rPr>
        <w:t xml:space="preserve">                            </w:t>
      </w:r>
    </w:p>
    <w:p w14:paraId="722BAC7F" w14:textId="77777777" w:rsidR="004E709A" w:rsidRPr="002969BE" w:rsidRDefault="004E709A" w:rsidP="004E709A">
      <w:pPr>
        <w:tabs>
          <w:tab w:val="left" w:pos="426"/>
        </w:tabs>
        <w:spacing w:line="360" w:lineRule="auto"/>
        <w:jc w:val="both"/>
        <w:rPr>
          <w:b/>
          <w:sz w:val="22"/>
          <w:szCs w:val="22"/>
        </w:rPr>
      </w:pPr>
      <w:r w:rsidRPr="002969BE">
        <w:rPr>
          <w:b/>
          <w:sz w:val="22"/>
          <w:szCs w:val="22"/>
        </w:rPr>
        <w:t>Termin</w:t>
      </w:r>
      <w:r>
        <w:rPr>
          <w:b/>
          <w:sz w:val="22"/>
          <w:szCs w:val="22"/>
        </w:rPr>
        <w:t xml:space="preserve"> płatności: przelewem w terminie do 21</w:t>
      </w:r>
      <w:r w:rsidRPr="002969BE">
        <w:rPr>
          <w:b/>
          <w:sz w:val="22"/>
          <w:szCs w:val="22"/>
        </w:rPr>
        <w:t xml:space="preserve"> dni od daty otrzymania faktury przez Zamawiającego.</w:t>
      </w:r>
    </w:p>
    <w:p w14:paraId="10857F3F" w14:textId="77777777" w:rsidR="004E709A" w:rsidRPr="00FE545C" w:rsidRDefault="004E709A" w:rsidP="004E709A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C6F5825" w14:textId="77777777" w:rsidR="004E709A" w:rsidRPr="00FE545C" w:rsidRDefault="004E709A" w:rsidP="004E709A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14:paraId="06956F7E" w14:textId="77777777" w:rsidR="004E709A" w:rsidRDefault="004E709A" w:rsidP="004E709A">
      <w:pPr>
        <w:jc w:val="both"/>
        <w:rPr>
          <w:sz w:val="18"/>
          <w:szCs w:val="18"/>
        </w:rPr>
      </w:pPr>
    </w:p>
    <w:p w14:paraId="2DE2E58E" w14:textId="77777777" w:rsidR="004E709A" w:rsidRDefault="004E709A" w:rsidP="004E709A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748D3593" w14:textId="77777777" w:rsidR="004E709A" w:rsidRPr="00730EFE" w:rsidRDefault="004E709A" w:rsidP="004E709A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Pr="005A117C">
        <w:rPr>
          <w:color w:val="000000"/>
          <w:sz w:val="22"/>
          <w:szCs w:val="22"/>
          <w:lang w:eastAsia="ar-SA"/>
        </w:rPr>
        <w:t>30</w:t>
      </w:r>
      <w:r w:rsidRPr="000B45FE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14:paraId="684D430F" w14:textId="77777777" w:rsidR="004E709A" w:rsidRPr="001D671E" w:rsidRDefault="004E709A" w:rsidP="004E709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14:paraId="77127D9F" w14:textId="77777777" w:rsidR="004E709A" w:rsidRDefault="004E709A" w:rsidP="004E709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B6A418A" w14:textId="77777777" w:rsidR="004E709A" w:rsidRDefault="004E709A" w:rsidP="004E709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660F983" w14:textId="77777777" w:rsidR="004E709A" w:rsidRDefault="004E709A" w:rsidP="004E709A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1510123" w14:textId="77777777" w:rsidR="004E709A" w:rsidRPr="001D671E" w:rsidRDefault="004E709A" w:rsidP="004E709A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E709A" w:rsidRPr="00FE545C" w14:paraId="4FB39AFA" w14:textId="77777777" w:rsidTr="007127F4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BA580CA" w14:textId="77777777" w:rsidR="004E709A" w:rsidRPr="00FE545C" w:rsidRDefault="004E709A" w:rsidP="007127F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74AC6DD" w14:textId="77777777" w:rsidR="004E709A" w:rsidRPr="00FE545C" w:rsidRDefault="004E709A" w:rsidP="007127F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14:paraId="2ABBBAF8" w14:textId="77777777" w:rsidR="004E709A" w:rsidRPr="00FE545C" w:rsidRDefault="004E709A" w:rsidP="007127F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0075C9" w14:textId="77777777" w:rsidR="004E709A" w:rsidRPr="00FE545C" w:rsidRDefault="004E709A" w:rsidP="007127F4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4E709A" w:rsidRPr="00FE545C" w14:paraId="2662789C" w14:textId="77777777" w:rsidTr="007127F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4D4582" w14:textId="77777777" w:rsidR="004E709A" w:rsidRPr="00FE545C" w:rsidRDefault="004E709A" w:rsidP="007127F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705A28" w14:textId="77777777" w:rsidR="004E709A" w:rsidRPr="00FE545C" w:rsidRDefault="004E709A" w:rsidP="007127F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3F6068" w14:textId="77777777" w:rsidR="004E709A" w:rsidRPr="00FE545C" w:rsidRDefault="004E709A" w:rsidP="007127F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E709A" w:rsidRPr="00FE545C" w14:paraId="604517C0" w14:textId="77777777" w:rsidTr="007127F4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B9B1D8" w14:textId="77777777" w:rsidR="004E709A" w:rsidRPr="00FE545C" w:rsidRDefault="004E709A" w:rsidP="007127F4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E875A6" w14:textId="77777777" w:rsidR="004E709A" w:rsidRPr="00FE545C" w:rsidRDefault="004E709A" w:rsidP="007127F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F63466" w14:textId="77777777" w:rsidR="004E709A" w:rsidRPr="00FE545C" w:rsidRDefault="004E709A" w:rsidP="007127F4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55AD13C4" w14:textId="77777777" w:rsidR="004E709A" w:rsidRDefault="004E709A" w:rsidP="004E709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6BDC1912" w14:textId="77777777" w:rsidR="004E709A" w:rsidRPr="00D638CC" w:rsidRDefault="004E709A" w:rsidP="004E709A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14:paraId="75BAC3B1" w14:textId="77777777" w:rsidR="004E709A" w:rsidRPr="002F276A" w:rsidRDefault="004E709A" w:rsidP="004E709A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14:paraId="18F25CC2" w14:textId="77777777" w:rsidR="004E709A" w:rsidRPr="002F276A" w:rsidRDefault="004E709A" w:rsidP="004E709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24DD30E8" w14:textId="77777777" w:rsidR="004E709A" w:rsidRPr="002F276A" w:rsidRDefault="004E709A" w:rsidP="004E709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54A9F11F" w14:textId="77777777" w:rsidR="004E709A" w:rsidRPr="002F276A" w:rsidRDefault="004E709A" w:rsidP="004E709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14:paraId="16941EFC" w14:textId="77777777" w:rsidR="004E709A" w:rsidRPr="002F276A" w:rsidRDefault="004E709A" w:rsidP="004E709A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4B757287" w14:textId="77777777" w:rsidR="004E709A" w:rsidRDefault="004E709A" w:rsidP="004E709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73B77BBB" w14:textId="77777777" w:rsidR="004E709A" w:rsidRDefault="004E709A" w:rsidP="004E709A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112BB34" w14:textId="77777777" w:rsidR="004E709A" w:rsidRDefault="004E709A" w:rsidP="004E709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26A4A6EA" w14:textId="77777777" w:rsidR="004E709A" w:rsidRDefault="004E709A" w:rsidP="004E70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5A41D80" w14:textId="77777777" w:rsidR="004E709A" w:rsidRDefault="004E709A" w:rsidP="004E70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540C7DB5" w14:textId="77777777" w:rsidR="004E709A" w:rsidRDefault="004E709A" w:rsidP="004E70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E3F6A28" w14:textId="77777777" w:rsidR="004E709A" w:rsidRDefault="004E709A" w:rsidP="004E70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61D885D4" w14:textId="77777777" w:rsidR="004E709A" w:rsidRPr="000B45FE" w:rsidRDefault="004E709A" w:rsidP="004E709A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A92F540" w14:textId="77777777" w:rsidR="004E709A" w:rsidRDefault="004E709A" w:rsidP="004E709A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14:paraId="02D76CEC" w14:textId="77777777" w:rsidR="004E709A" w:rsidRDefault="004E709A" w:rsidP="004E709A">
      <w:pPr>
        <w:jc w:val="both"/>
        <w:rPr>
          <w:sz w:val="22"/>
          <w:szCs w:val="22"/>
        </w:rPr>
      </w:pPr>
    </w:p>
    <w:p w14:paraId="1D7A56F4" w14:textId="77777777" w:rsidR="004E709A" w:rsidRDefault="004E709A" w:rsidP="004E709A">
      <w:pPr>
        <w:jc w:val="both"/>
        <w:rPr>
          <w:sz w:val="22"/>
          <w:szCs w:val="22"/>
        </w:rPr>
      </w:pPr>
    </w:p>
    <w:p w14:paraId="7966917A" w14:textId="77777777" w:rsidR="004E709A" w:rsidRDefault="004E709A" w:rsidP="004E709A">
      <w:pPr>
        <w:jc w:val="right"/>
        <w:rPr>
          <w:sz w:val="20"/>
          <w:szCs w:val="20"/>
        </w:rPr>
      </w:pPr>
    </w:p>
    <w:p w14:paraId="6EE7E70F" w14:textId="77777777" w:rsidR="004E709A" w:rsidRPr="00423B06" w:rsidRDefault="004E709A" w:rsidP="004E709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26CA08E9" w14:textId="6FD714FA" w:rsidR="00FE545C" w:rsidRPr="00A36883" w:rsidRDefault="004E709A" w:rsidP="004E709A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sectPr w:rsidR="00FE545C" w:rsidRPr="00A3688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54BAF" w14:textId="77777777" w:rsidR="00AE33C7" w:rsidRDefault="00AE33C7">
      <w:r>
        <w:separator/>
      </w:r>
    </w:p>
  </w:endnote>
  <w:endnote w:type="continuationSeparator" w:id="0">
    <w:p w14:paraId="3E6DEBF6" w14:textId="77777777" w:rsidR="00AE33C7" w:rsidRDefault="00AE33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D18753" w14:textId="77777777" w:rsidR="005A6C3F" w:rsidRDefault="005A6C3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3C224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6F24A" w14:textId="77777777" w:rsidR="005A6C3F" w:rsidRDefault="005A6C3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CA8FF0" w14:textId="77777777" w:rsidR="00AE33C7" w:rsidRDefault="00AE33C7">
      <w:r>
        <w:separator/>
      </w:r>
    </w:p>
  </w:footnote>
  <w:footnote w:type="continuationSeparator" w:id="0">
    <w:p w14:paraId="45540CEE" w14:textId="77777777" w:rsidR="00AE33C7" w:rsidRDefault="00AE33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1BFE4" w14:textId="77777777" w:rsidR="005A6C3F" w:rsidRDefault="005A6C3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2944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38085C" w14:textId="77777777" w:rsidR="005A6C3F" w:rsidRDefault="005A6C3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E33C7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E709A"/>
    <w:rsid w:val="00595C87"/>
    <w:rsid w:val="005A6C3F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36883"/>
    <w:rsid w:val="00A47B4D"/>
    <w:rsid w:val="00A83018"/>
    <w:rsid w:val="00AE33C7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3F19315"/>
  <w15:chartTrackingRefBased/>
  <w15:docId w15:val="{69DF54BD-D8CC-4413-BFCF-6ADBCED85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E709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476</Words>
  <Characters>4232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2</cp:revision>
  <cp:lastPrinted>2022-03-31T08:18:00Z</cp:lastPrinted>
  <dcterms:created xsi:type="dcterms:W3CDTF">2022-03-31T08:18:00Z</dcterms:created>
  <dcterms:modified xsi:type="dcterms:W3CDTF">2022-03-31T08:18:00Z</dcterms:modified>
</cp:coreProperties>
</file>