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899FD" w14:textId="77777777" w:rsidR="00D97188" w:rsidRPr="00AF3D5C" w:rsidRDefault="00D97188" w:rsidP="00D97188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1F08329D" w14:textId="77777777" w:rsidR="00D97188" w:rsidRPr="00AF3D5C" w:rsidRDefault="00D97188" w:rsidP="00D97188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88A7141" w14:textId="77777777" w:rsidR="00D97188" w:rsidRPr="00AF3D5C" w:rsidRDefault="00D97188" w:rsidP="00D97188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12278848" w14:textId="77777777" w:rsidR="00D97188" w:rsidRPr="00946C60" w:rsidRDefault="00D97188" w:rsidP="00D97188">
      <w:pPr>
        <w:spacing w:before="48"/>
        <w:rPr>
          <w:b/>
        </w:rPr>
      </w:pPr>
    </w:p>
    <w:p w14:paraId="11A3F871" w14:textId="38F87547" w:rsidR="00D97188" w:rsidRPr="00946C60" w:rsidRDefault="00D97188" w:rsidP="00D97188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92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5A7EC910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4CF445A0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521FEAA8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2D7A1F93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411A1D80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1EA7BD6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3B9D8D65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6462E90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6D75201A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15D84D3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3BBD6466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6BC17D69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78F5159C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6D4AF43C" w14:textId="77777777" w:rsidR="00D97188" w:rsidRPr="00946C60" w:rsidRDefault="00D97188" w:rsidP="00D97188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6F8897A8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</w:rPr>
      </w:pPr>
    </w:p>
    <w:p w14:paraId="662EFD97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33C389E9" w14:textId="018A5DDB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92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6F8E7361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46ED31DF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49F0591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33A53F14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6571ACF8" w14:textId="77777777" w:rsidR="00D97188" w:rsidRPr="00946C60" w:rsidRDefault="00D97188" w:rsidP="00D97188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5505839A" w14:textId="77777777" w:rsidR="00D97188" w:rsidRPr="00946C60" w:rsidRDefault="00D97188" w:rsidP="00D97188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4F969F29" w14:textId="77777777" w:rsidR="00D97188" w:rsidRPr="00946C60" w:rsidRDefault="00D97188" w:rsidP="00D97188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6064B72B" w14:textId="77777777" w:rsidR="00D97188" w:rsidRPr="00946C60" w:rsidRDefault="00D97188" w:rsidP="00D97188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12D3CD35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627422E6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C6BB7AF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B727E27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25E863F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1F50DDE7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7C5DB78A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3257140F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51A93EB7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64D7E651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49ABAA96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59BC0B51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1E0AFF90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26FB08B0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07890575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2EA311DA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40F0A273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6A94EFD7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6EC1F1AE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2161939A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37684A4C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36F706CC" w14:textId="77777777" w:rsidR="00D97188" w:rsidRPr="008C1807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DCC9AFF" w14:textId="77777777" w:rsidR="00D97188" w:rsidRPr="008C1807" w:rsidRDefault="00D97188" w:rsidP="00D97188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6D630F23" w14:textId="77777777" w:rsidR="00D97188" w:rsidRPr="008C1807" w:rsidRDefault="00D97188" w:rsidP="00D97188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0C489E24" w14:textId="77777777" w:rsidR="00D97188" w:rsidRPr="008C1807" w:rsidRDefault="00D97188" w:rsidP="00D97188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8E77842" w14:textId="77777777" w:rsidR="00D97188" w:rsidRPr="008C1807" w:rsidRDefault="00D97188" w:rsidP="00D97188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42FD6A1F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0EDD018E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4F915357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153717A3" w14:textId="77777777" w:rsidR="00D97188" w:rsidRPr="00946C60" w:rsidRDefault="00D97188" w:rsidP="00D97188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7D927252" w14:textId="77777777" w:rsidR="00D97188" w:rsidRPr="00946C60" w:rsidRDefault="00D97188" w:rsidP="00D97188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7638B723" w14:textId="77777777" w:rsidR="00D97188" w:rsidRPr="00946C60" w:rsidRDefault="00D97188" w:rsidP="00D9718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78D6A396" w14:textId="77777777" w:rsidR="00D97188" w:rsidRPr="00946C60" w:rsidRDefault="00D97188" w:rsidP="00D9718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5D4EA4A8" w14:textId="77777777" w:rsidR="00D97188" w:rsidRPr="00946C60" w:rsidRDefault="00D97188" w:rsidP="00D9718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2D0FA1EA" w14:textId="77777777" w:rsidR="00D97188" w:rsidRPr="00946C60" w:rsidRDefault="00D97188" w:rsidP="00D97188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4BC36287" w14:textId="77777777" w:rsidR="00D97188" w:rsidRPr="00946C60" w:rsidRDefault="00D97188" w:rsidP="00D97188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21A7AAB0" w14:textId="77777777" w:rsidR="00D97188" w:rsidRDefault="00D97188" w:rsidP="00D97188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84BED04" w14:textId="77777777" w:rsidR="00D97188" w:rsidRDefault="00D97188" w:rsidP="00D97188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53D08C71" w14:textId="77777777" w:rsidR="00D97188" w:rsidRPr="00CC347C" w:rsidRDefault="00D97188" w:rsidP="00D97188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2A8AAAA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1BA7E68B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1344317A" w14:textId="77777777" w:rsidR="00D97188" w:rsidRPr="00946C60" w:rsidRDefault="00D97188" w:rsidP="00D97188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3A2ACAAC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16ADE88D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28BF2850" w14:textId="77777777" w:rsidR="00D97188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487A5CA7" w14:textId="77777777" w:rsidR="00D97188" w:rsidRPr="00CC347C" w:rsidRDefault="00D97188" w:rsidP="00D97188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19415979" w14:textId="77777777" w:rsidR="00D97188" w:rsidRPr="00946C60" w:rsidRDefault="00D97188" w:rsidP="00D97188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7B123286" w14:textId="77777777" w:rsidR="00D97188" w:rsidRPr="00946C60" w:rsidRDefault="00D97188" w:rsidP="00D97188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04292808" w14:textId="77777777" w:rsidR="00D97188" w:rsidRPr="00946C60" w:rsidRDefault="00D97188" w:rsidP="00D97188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39F17D5E" w14:textId="77777777" w:rsidR="00D97188" w:rsidRPr="00946C60" w:rsidRDefault="00D97188" w:rsidP="00D97188">
      <w:pPr>
        <w:jc w:val="center"/>
        <w:rPr>
          <w:b/>
        </w:rPr>
      </w:pPr>
    </w:p>
    <w:p w14:paraId="00635D6A" w14:textId="77777777" w:rsidR="00D97188" w:rsidRDefault="00D97188" w:rsidP="00D97188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7F034BF3" w14:textId="77777777" w:rsidR="00D97188" w:rsidRDefault="00D97188" w:rsidP="00D97188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C859C12" w14:textId="77777777" w:rsidR="00D97188" w:rsidRPr="00946C60" w:rsidRDefault="00D97188" w:rsidP="00D97188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6CC12AE3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9974A30" w14:textId="77777777" w:rsidR="00D97188" w:rsidRPr="00946C60" w:rsidRDefault="00D97188" w:rsidP="00D97188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4C05F9DD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1C4F78BE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FD7C241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0343F80E" w14:textId="77777777" w:rsidR="00D97188" w:rsidRPr="00946C60" w:rsidRDefault="00D97188" w:rsidP="00D97188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618FECA7" w14:textId="77777777" w:rsidR="00D97188" w:rsidRPr="00946C60" w:rsidRDefault="00D97188" w:rsidP="00D97188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6976AC04" w14:textId="77777777" w:rsidR="00D97188" w:rsidRPr="00946C60" w:rsidRDefault="00D97188" w:rsidP="00D97188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08B21522" w14:textId="77777777" w:rsidR="00D97188" w:rsidRPr="00946C60" w:rsidRDefault="00D97188" w:rsidP="00D97188">
      <w:pPr>
        <w:numPr>
          <w:ilvl w:val="0"/>
          <w:numId w:val="3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32E1809C" w14:textId="77777777" w:rsidR="00D97188" w:rsidRPr="00946C60" w:rsidRDefault="00D97188" w:rsidP="00D97188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100FB08C" w14:textId="77777777" w:rsidR="00D97188" w:rsidRPr="00946C60" w:rsidRDefault="00D97188" w:rsidP="00D97188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44F4B676" w14:textId="77777777" w:rsidR="00D97188" w:rsidRPr="00946C60" w:rsidRDefault="00D97188" w:rsidP="00D97188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7B08B145" w14:textId="77777777" w:rsidR="00D97188" w:rsidRPr="00946C60" w:rsidRDefault="00D97188" w:rsidP="00D97188">
      <w:pPr>
        <w:numPr>
          <w:ilvl w:val="0"/>
          <w:numId w:val="3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17858D32" w14:textId="77777777" w:rsidR="00D97188" w:rsidRPr="00946C60" w:rsidRDefault="00D97188" w:rsidP="00D97188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98664A4" w14:textId="77777777" w:rsidR="00D97188" w:rsidRPr="00946C60" w:rsidRDefault="00D97188" w:rsidP="00D97188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33CFF199" w14:textId="77777777" w:rsidR="00D97188" w:rsidRPr="00946C60" w:rsidRDefault="00D97188" w:rsidP="00D97188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4B744489" w14:textId="77777777" w:rsidR="00D97188" w:rsidRPr="00946C60" w:rsidRDefault="00D97188" w:rsidP="00D97188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6762053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3CC2E0DA" w14:textId="77777777" w:rsidR="00D97188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1B38D6BA" w14:textId="77777777" w:rsidR="00D97188" w:rsidRPr="0038770C" w:rsidRDefault="00D97188" w:rsidP="00D97188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6E9254A4" w14:textId="77777777" w:rsidR="00D97188" w:rsidRPr="0038770C" w:rsidRDefault="00D97188" w:rsidP="00D97188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EC604D2" w14:textId="77777777" w:rsidR="00D97188" w:rsidRPr="0038770C" w:rsidRDefault="00D97188" w:rsidP="00D97188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0DB3E633" w14:textId="77777777" w:rsidR="00D97188" w:rsidRPr="0038770C" w:rsidRDefault="00D97188" w:rsidP="00D97188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4992FA62" w14:textId="77777777" w:rsidR="00D97188" w:rsidRPr="0038770C" w:rsidRDefault="00D97188" w:rsidP="00D97188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269C62DC" w14:textId="77777777" w:rsidR="00D97188" w:rsidRDefault="00D97188" w:rsidP="00D97188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588962EB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29A4B8C6" w14:textId="77777777" w:rsidR="00D97188" w:rsidRPr="00946C60" w:rsidRDefault="00D97188" w:rsidP="00D97188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2F5150E2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5D98B67B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469D785B" w14:textId="77777777" w:rsidR="00D97188" w:rsidRPr="00946C60" w:rsidRDefault="00D97188" w:rsidP="00D97188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221F1593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1D8B6C11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08BD7C7B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685D25EA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58847ACB" w14:textId="77777777" w:rsidR="00D97188" w:rsidRPr="00946C60" w:rsidRDefault="00D97188" w:rsidP="00D97188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6D679017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390FB419" w14:textId="77777777" w:rsidR="00D97188" w:rsidRPr="00946C60" w:rsidRDefault="00D97188" w:rsidP="00D97188">
      <w:pPr>
        <w:pStyle w:val="Tekstpodstawowy"/>
        <w:ind w:right="-47"/>
        <w:rPr>
          <w:rFonts w:ascii="Times New Roman" w:hAnsi="Times New Roman"/>
        </w:rPr>
      </w:pPr>
    </w:p>
    <w:p w14:paraId="2A7CF2BC" w14:textId="77777777" w:rsidR="00D97188" w:rsidRPr="009A1FF6" w:rsidRDefault="00D97188" w:rsidP="00D97188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1678CCFF" w14:textId="77777777" w:rsidR="00D97188" w:rsidRPr="00433911" w:rsidRDefault="00D97188" w:rsidP="00D97188"/>
    <w:p w14:paraId="335D1D0B" w14:textId="77777777" w:rsidR="00D97188" w:rsidRPr="00574FF8" w:rsidRDefault="00D97188" w:rsidP="00D97188"/>
    <w:sectPr w:rsidR="00D97188" w:rsidRPr="00574FF8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2EB02" w14:textId="77777777" w:rsidR="0019159E" w:rsidRDefault="0019159E">
      <w:r>
        <w:separator/>
      </w:r>
    </w:p>
  </w:endnote>
  <w:endnote w:type="continuationSeparator" w:id="0">
    <w:p w14:paraId="17418F96" w14:textId="77777777" w:rsidR="0019159E" w:rsidRDefault="00191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6BC98" w14:textId="77777777" w:rsidR="00D97188" w:rsidRDefault="00D9718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61F0573" w14:textId="77777777" w:rsidR="00511954" w:rsidRDefault="00511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61237" w14:textId="77777777" w:rsidR="0019159E" w:rsidRDefault="0019159E">
      <w:r>
        <w:separator/>
      </w:r>
    </w:p>
  </w:footnote>
  <w:footnote w:type="continuationSeparator" w:id="0">
    <w:p w14:paraId="7DEDA199" w14:textId="77777777" w:rsidR="0019159E" w:rsidRDefault="00191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59E"/>
    <w:rsid w:val="000033EA"/>
    <w:rsid w:val="0002467C"/>
    <w:rsid w:val="00040A7A"/>
    <w:rsid w:val="000936CA"/>
    <w:rsid w:val="00097182"/>
    <w:rsid w:val="000B1A00"/>
    <w:rsid w:val="000C0F66"/>
    <w:rsid w:val="001764D4"/>
    <w:rsid w:val="0019159E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1954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188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20BB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83416"/>
  <w15:chartTrackingRefBased/>
  <w15:docId w15:val="{AAC40721-B5F6-4558-AD2B-97850378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18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718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D97188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D971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1776</Words>
  <Characters>10659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12411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2022-03-31T08:34:00Z</cp:lastPrinted>
  <dcterms:created xsi:type="dcterms:W3CDTF">2022-03-31T08:37:00Z</dcterms:created>
  <dcterms:modified xsi:type="dcterms:W3CDTF">2022-03-31T08:37:00Z</dcterms:modified>
</cp:coreProperties>
</file>