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5F7A791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DC2B88" w:rsidRPr="00DC2B88">
        <w:rPr>
          <w:b/>
        </w:rPr>
        <w:t>mieszadła magnetycznego z grzaniem - KC-</w:t>
      </w:r>
      <w:proofErr w:type="spellStart"/>
      <w:r w:rsidR="00DC2B88" w:rsidRPr="00DC2B88">
        <w:rPr>
          <w:b/>
        </w:rPr>
        <w:t>zp</w:t>
      </w:r>
      <w:proofErr w:type="spellEnd"/>
      <w:r w:rsidR="00DC2B88" w:rsidRPr="00DC2B88">
        <w:rPr>
          <w:b/>
        </w:rPr>
        <w:t>. 272-188/22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47F0C2C6" w14:textId="77777777" w:rsidR="0058684F" w:rsidRDefault="0058684F" w:rsidP="0058684F">
      <w:pPr>
        <w:widowControl w:val="0"/>
        <w:ind w:right="1"/>
        <w:jc w:val="both"/>
      </w:pPr>
    </w:p>
    <w:p w14:paraId="7A6CF99F" w14:textId="77777777" w:rsidR="0058684F" w:rsidRDefault="0058684F" w:rsidP="0058684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41B144D8" w14:textId="77777777" w:rsidR="0058684F" w:rsidRDefault="0058684F" w:rsidP="0058684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8AAE484" w14:textId="77777777" w:rsidR="0058684F" w:rsidRDefault="0058684F" w:rsidP="0058684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F0D71D2" w14:textId="77777777" w:rsidR="0058684F" w:rsidRDefault="0058684F" w:rsidP="0058684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1D46546" w14:textId="77777777" w:rsidR="0058684F" w:rsidRDefault="0058684F" w:rsidP="0058684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3DFC0E" w14:textId="0C630642" w:rsidR="0058684F" w:rsidRDefault="0058684F" w:rsidP="0058684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4DF3D82F" w14:textId="77777777" w:rsidR="004D7088" w:rsidRDefault="004D7088" w:rsidP="0058684F">
      <w:pPr>
        <w:pStyle w:val="Tekstpodstawowy"/>
        <w:rPr>
          <w:sz w:val="22"/>
          <w:szCs w:val="22"/>
        </w:rPr>
      </w:pPr>
    </w:p>
    <w:p w14:paraId="20FB85D2" w14:textId="77777777" w:rsidR="0058684F" w:rsidRDefault="0058684F" w:rsidP="0058684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6C498FF2" w14:textId="61A57BCC" w:rsidR="0058684F" w:rsidRPr="00376270" w:rsidRDefault="0058684F" w:rsidP="0058684F">
      <w:pPr>
        <w:widowControl w:val="0"/>
        <w:spacing w:line="360" w:lineRule="auto"/>
        <w:ind w:right="1"/>
        <w:jc w:val="both"/>
      </w:pPr>
      <w:r w:rsidRPr="008D5BF3">
        <w:rPr>
          <w:b/>
        </w:rPr>
        <w:t xml:space="preserve">Termin realizacji umowy: </w:t>
      </w:r>
      <w:r w:rsidRPr="008D5BF3">
        <w:t>……………</w:t>
      </w:r>
      <w:r>
        <w:t>……………………..</w:t>
      </w:r>
      <w:r w:rsidRPr="008D5BF3">
        <w:t>………..</w:t>
      </w:r>
    </w:p>
    <w:p w14:paraId="5D241BC4" w14:textId="594F37C4" w:rsidR="0058684F" w:rsidRDefault="0058684F" w:rsidP="0058684F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…………...</w:t>
      </w:r>
      <w:r>
        <w:t>................................</w:t>
      </w:r>
      <w:r w:rsidRPr="008D5BF3">
        <w:t>(</w:t>
      </w:r>
      <w:r w:rsidRPr="008D5BF3">
        <w:rPr>
          <w:i/>
          <w:highlight w:val="yellow"/>
        </w:rPr>
        <w:t>kryterium oceny ofert)</w:t>
      </w:r>
    </w:p>
    <w:p w14:paraId="159F61E5" w14:textId="0D71DB17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3EEADC9" w14:textId="568DED35" w:rsidR="0058684F" w:rsidRDefault="0058684F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1DD1E764" w14:textId="18A6B8B4" w:rsidR="0058684F" w:rsidRDefault="0058684F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4F088EE8" w14:textId="165F38FE" w:rsidR="0058684F" w:rsidRDefault="0058684F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E1A3287" w14:textId="59320970" w:rsidR="0058684F" w:rsidRDefault="0058684F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5138E62C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74E65">
        <w:rPr>
          <w:color w:val="000000"/>
          <w:sz w:val="22"/>
          <w:szCs w:val="22"/>
          <w:lang w:eastAsia="ar-SA"/>
        </w:rPr>
        <w:t>wskazany w SWZ.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E0476E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5FF60" w14:textId="77777777" w:rsidR="00D553F5" w:rsidRDefault="00D553F5">
      <w:r>
        <w:separator/>
      </w:r>
    </w:p>
  </w:endnote>
  <w:endnote w:type="continuationSeparator" w:id="0">
    <w:p w14:paraId="558FFBAA" w14:textId="77777777" w:rsidR="00D553F5" w:rsidRDefault="00D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84C0F" w14:textId="77777777" w:rsidR="00D553F5" w:rsidRDefault="00D553F5">
      <w:r>
        <w:separator/>
      </w:r>
    </w:p>
  </w:footnote>
  <w:footnote w:type="continuationSeparator" w:id="0">
    <w:p w14:paraId="74418C78" w14:textId="77777777" w:rsidR="00D553F5" w:rsidRDefault="00D5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BA05" w14:textId="3A59D08C" w:rsidR="00E0476E" w:rsidRDefault="00E0476E" w:rsidP="00E047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35134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0307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6079161">
    <w:abstractNumId w:val="3"/>
  </w:num>
  <w:num w:numId="4" w16cid:durableId="1714302259">
    <w:abstractNumId w:val="2"/>
  </w:num>
  <w:num w:numId="5" w16cid:durableId="728310491">
    <w:abstractNumId w:val="5"/>
  </w:num>
  <w:num w:numId="6" w16cid:durableId="2484717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016679">
    <w:abstractNumId w:val="1"/>
  </w:num>
  <w:num w:numId="8" w16cid:durableId="296878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74E65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D7088"/>
    <w:rsid w:val="004E4C7F"/>
    <w:rsid w:val="00526126"/>
    <w:rsid w:val="005305D2"/>
    <w:rsid w:val="005540BD"/>
    <w:rsid w:val="005664E4"/>
    <w:rsid w:val="00581B5E"/>
    <w:rsid w:val="00582FD5"/>
    <w:rsid w:val="0058684F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13B6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C2B88"/>
    <w:rsid w:val="00DD32CA"/>
    <w:rsid w:val="00DD7027"/>
    <w:rsid w:val="00DE0AEA"/>
    <w:rsid w:val="00DE7746"/>
    <w:rsid w:val="00DF00B2"/>
    <w:rsid w:val="00DF0E3E"/>
    <w:rsid w:val="00E01CA0"/>
    <w:rsid w:val="00E0476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2561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2022-04-06T11:29:00Z</cp:lastPrinted>
  <dcterms:created xsi:type="dcterms:W3CDTF">2022-04-06T11:29:00Z</dcterms:created>
  <dcterms:modified xsi:type="dcterms:W3CDTF">2022-04-06T11:29:00Z</dcterms:modified>
</cp:coreProperties>
</file>