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B72F4" w14:textId="77777777" w:rsidR="0089253D" w:rsidRPr="00E874DC" w:rsidRDefault="0089253D" w:rsidP="0089253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BD5D0EB" w14:textId="77777777" w:rsidR="0089253D" w:rsidRDefault="0089253D" w:rsidP="0089253D">
      <w:pPr>
        <w:spacing w:before="48" w:line="240" w:lineRule="atLeast"/>
        <w:jc w:val="right"/>
        <w:rPr>
          <w:b/>
          <w:sz w:val="24"/>
          <w:szCs w:val="24"/>
          <w:lang w:val="pl-PL"/>
        </w:rPr>
      </w:pPr>
    </w:p>
    <w:p w14:paraId="04BCBA77" w14:textId="77777777" w:rsidR="0089253D" w:rsidRDefault="0089253D" w:rsidP="0089253D">
      <w:pPr>
        <w:spacing w:before="48" w:line="240" w:lineRule="atLeast"/>
        <w:jc w:val="center"/>
        <w:rPr>
          <w:b/>
          <w:sz w:val="24"/>
          <w:szCs w:val="24"/>
          <w:lang w:val="pl-PL"/>
        </w:rPr>
      </w:pPr>
      <w:r>
        <w:rPr>
          <w:b/>
          <w:sz w:val="24"/>
          <w:szCs w:val="24"/>
          <w:lang w:val="pl-PL"/>
        </w:rPr>
        <w:t>WZÓR UMOWY</w:t>
      </w:r>
    </w:p>
    <w:p w14:paraId="574A1AB5" w14:textId="77777777" w:rsidR="0089253D" w:rsidRDefault="0089253D" w:rsidP="0089253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0EF636D" w14:textId="77777777" w:rsidR="0089253D" w:rsidRDefault="0089253D" w:rsidP="0089253D">
      <w:pPr>
        <w:spacing w:before="48" w:line="240" w:lineRule="atLeast"/>
        <w:jc w:val="center"/>
        <w:rPr>
          <w:b/>
          <w:sz w:val="28"/>
          <w:lang w:val="pl-PL"/>
        </w:rPr>
      </w:pPr>
    </w:p>
    <w:p w14:paraId="0AC625FE" w14:textId="22FB5A3C" w:rsidR="0089253D" w:rsidRPr="00AA2A22" w:rsidRDefault="0089253D" w:rsidP="0089253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KC-zp.272-183/21</w:t>
      </w:r>
      <w:r w:rsidRPr="00AA2A22">
        <w:rPr>
          <w:rFonts w:ascii="Times New Roman" w:hAnsi="Times New Roman"/>
        </w:rPr>
        <w:t xml:space="preserve"> </w:t>
      </w:r>
    </w:p>
    <w:p w14:paraId="6EAC2922" w14:textId="77777777" w:rsidR="0089253D" w:rsidRDefault="0089253D" w:rsidP="0089253D">
      <w:pPr>
        <w:pStyle w:val="Tekstpodstawowy"/>
        <w:ind w:right="-47"/>
        <w:jc w:val="both"/>
        <w:rPr>
          <w:rFonts w:ascii="Times New Roman" w:hAnsi="Times New Roman"/>
        </w:rPr>
      </w:pPr>
      <w:r w:rsidRPr="00AA2A22">
        <w:rPr>
          <w:rFonts w:ascii="Times New Roman" w:hAnsi="Times New Roman"/>
        </w:rPr>
        <w:t>pomiędzy</w:t>
      </w:r>
    </w:p>
    <w:p w14:paraId="5DB2EF77" w14:textId="77777777" w:rsidR="0089253D" w:rsidRDefault="0089253D" w:rsidP="0089253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4999AA6" w14:textId="77777777" w:rsidR="0089253D" w:rsidRDefault="0089253D" w:rsidP="0089253D">
      <w:pPr>
        <w:pStyle w:val="Tekstpodstawowy"/>
        <w:ind w:right="-47"/>
        <w:jc w:val="both"/>
        <w:rPr>
          <w:rFonts w:ascii="Times New Roman" w:hAnsi="Times New Roman"/>
        </w:rPr>
      </w:pPr>
      <w:r>
        <w:rPr>
          <w:rFonts w:ascii="Times New Roman" w:hAnsi="Times New Roman"/>
        </w:rPr>
        <w:t>reprezentowana przez:</w:t>
      </w:r>
    </w:p>
    <w:p w14:paraId="03CE93CC" w14:textId="77777777" w:rsidR="0089253D" w:rsidRDefault="0089253D" w:rsidP="0089253D">
      <w:pPr>
        <w:pStyle w:val="Tekstpodstawowy"/>
        <w:ind w:right="-47"/>
        <w:jc w:val="both"/>
        <w:rPr>
          <w:rFonts w:ascii="Times New Roman" w:hAnsi="Times New Roman"/>
        </w:rPr>
      </w:pPr>
      <w:r>
        <w:rPr>
          <w:rFonts w:ascii="Times New Roman" w:hAnsi="Times New Roman"/>
        </w:rPr>
        <w:t xml:space="preserve">1.Dziekana Wydziału /Kierownika Jednostki/............................................................................. </w:t>
      </w:r>
    </w:p>
    <w:p w14:paraId="2708A325" w14:textId="77777777" w:rsidR="0089253D" w:rsidRDefault="0089253D" w:rsidP="0089253D">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1679876" w14:textId="77777777" w:rsidR="0089253D" w:rsidRDefault="0089253D" w:rsidP="0089253D">
      <w:pPr>
        <w:pStyle w:val="Tekstpodstawowy"/>
        <w:ind w:right="-47"/>
        <w:jc w:val="both"/>
        <w:rPr>
          <w:rFonts w:ascii="Times New Roman" w:hAnsi="Times New Roman"/>
        </w:rPr>
      </w:pPr>
      <w:r>
        <w:rPr>
          <w:rFonts w:ascii="Times New Roman" w:hAnsi="Times New Roman"/>
        </w:rPr>
        <w:t>zwaną dalej KUPUJĄCYM</w:t>
      </w:r>
    </w:p>
    <w:p w14:paraId="4E50AE6C" w14:textId="77777777" w:rsidR="0089253D" w:rsidRDefault="0089253D" w:rsidP="0089253D">
      <w:pPr>
        <w:pStyle w:val="Tekstpodstawowy"/>
        <w:ind w:right="-47"/>
        <w:jc w:val="both"/>
        <w:rPr>
          <w:rFonts w:ascii="Times New Roman" w:hAnsi="Times New Roman"/>
        </w:rPr>
      </w:pPr>
      <w:r>
        <w:rPr>
          <w:rFonts w:ascii="Times New Roman" w:hAnsi="Times New Roman"/>
        </w:rPr>
        <w:t xml:space="preserve">a </w:t>
      </w:r>
    </w:p>
    <w:p w14:paraId="084050FC" w14:textId="77777777" w:rsidR="0089253D" w:rsidRDefault="0089253D" w:rsidP="0089253D">
      <w:pPr>
        <w:pStyle w:val="Tekstpodstawowy"/>
        <w:ind w:right="-47"/>
        <w:jc w:val="both"/>
        <w:rPr>
          <w:rFonts w:ascii="Times New Roman" w:hAnsi="Times New Roman"/>
        </w:rPr>
      </w:pPr>
      <w:r>
        <w:rPr>
          <w:rFonts w:ascii="Times New Roman" w:hAnsi="Times New Roman"/>
        </w:rPr>
        <w:t>......................................................................................................................................................</w:t>
      </w:r>
    </w:p>
    <w:p w14:paraId="266F8EAB" w14:textId="77777777" w:rsidR="0089253D" w:rsidRDefault="0089253D" w:rsidP="0089253D">
      <w:pPr>
        <w:pStyle w:val="Tekstpodstawowy"/>
        <w:ind w:right="-47"/>
        <w:jc w:val="both"/>
        <w:rPr>
          <w:rFonts w:ascii="Times New Roman" w:hAnsi="Times New Roman"/>
        </w:rPr>
      </w:pPr>
      <w:r>
        <w:rPr>
          <w:rFonts w:ascii="Times New Roman" w:hAnsi="Times New Roman"/>
        </w:rPr>
        <w:t>......................................................................................................................................................</w:t>
      </w:r>
    </w:p>
    <w:p w14:paraId="20C0F5AA" w14:textId="77777777" w:rsidR="0089253D" w:rsidRDefault="0089253D" w:rsidP="0089253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59D2F6F" w14:textId="77777777" w:rsidR="0089253D" w:rsidRDefault="0089253D" w:rsidP="0089253D">
      <w:pPr>
        <w:pStyle w:val="Tekstpodstawowy"/>
        <w:ind w:right="-47"/>
        <w:jc w:val="both"/>
        <w:rPr>
          <w:rFonts w:ascii="Times New Roman" w:hAnsi="Times New Roman"/>
        </w:rPr>
      </w:pPr>
      <w:r>
        <w:rPr>
          <w:rFonts w:ascii="Times New Roman" w:hAnsi="Times New Roman"/>
        </w:rPr>
        <w:t>reprezentowanym przez:</w:t>
      </w:r>
    </w:p>
    <w:p w14:paraId="1A318367" w14:textId="77777777" w:rsidR="0089253D" w:rsidRDefault="0089253D" w:rsidP="0089253D">
      <w:pPr>
        <w:pStyle w:val="Tekstpodstawowy"/>
        <w:ind w:right="-47"/>
        <w:jc w:val="both"/>
        <w:rPr>
          <w:rFonts w:ascii="Times New Roman" w:hAnsi="Times New Roman"/>
        </w:rPr>
      </w:pPr>
      <w:r>
        <w:rPr>
          <w:rFonts w:ascii="Times New Roman" w:hAnsi="Times New Roman"/>
        </w:rPr>
        <w:t>1...................................................................................................................................................</w:t>
      </w:r>
    </w:p>
    <w:p w14:paraId="788AC43B" w14:textId="77777777" w:rsidR="0089253D" w:rsidRDefault="0089253D" w:rsidP="0089253D">
      <w:pPr>
        <w:pStyle w:val="Tekstpodstawowy"/>
        <w:ind w:right="-47"/>
        <w:jc w:val="both"/>
        <w:rPr>
          <w:rFonts w:ascii="Times New Roman" w:hAnsi="Times New Roman"/>
        </w:rPr>
      </w:pPr>
      <w:r>
        <w:rPr>
          <w:rFonts w:ascii="Times New Roman" w:hAnsi="Times New Roman"/>
        </w:rPr>
        <w:t xml:space="preserve">2................................................................................................................................................... </w:t>
      </w:r>
    </w:p>
    <w:p w14:paraId="7E970603" w14:textId="77777777" w:rsidR="0089253D" w:rsidRDefault="0089253D" w:rsidP="0089253D">
      <w:pPr>
        <w:pStyle w:val="Tekstpodstawowy"/>
        <w:ind w:right="-47"/>
        <w:jc w:val="both"/>
        <w:rPr>
          <w:rFonts w:ascii="Times New Roman" w:hAnsi="Times New Roman"/>
        </w:rPr>
      </w:pPr>
      <w:r>
        <w:rPr>
          <w:rFonts w:ascii="Times New Roman" w:hAnsi="Times New Roman"/>
        </w:rPr>
        <w:t>zwanym dalej SPRZEDAWCĄ</w:t>
      </w:r>
    </w:p>
    <w:p w14:paraId="02CEA797" w14:textId="77777777" w:rsidR="0089253D" w:rsidRDefault="0089253D" w:rsidP="0089253D">
      <w:pPr>
        <w:pStyle w:val="Tekstpodstawowy"/>
        <w:ind w:right="-47"/>
        <w:jc w:val="center"/>
        <w:rPr>
          <w:rFonts w:ascii="Times New Roman" w:hAnsi="Times New Roman"/>
        </w:rPr>
      </w:pPr>
    </w:p>
    <w:p w14:paraId="4D000121"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 1</w:t>
      </w:r>
    </w:p>
    <w:p w14:paraId="14382E74" w14:textId="61E81EC9" w:rsidR="0089253D" w:rsidRPr="00C37F20" w:rsidRDefault="0089253D" w:rsidP="00296442">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C37F20">
        <w:rPr>
          <w:rFonts w:ascii="Times New Roman" w:hAnsi="Times New Roman"/>
          <w:b/>
          <w:sz w:val="22"/>
          <w:szCs w:val="22"/>
        </w:rPr>
        <w:t xml:space="preserve">dostawa drukarek 3D dla </w:t>
      </w:r>
      <w:proofErr w:type="spellStart"/>
      <w:r w:rsidRPr="00C37F20">
        <w:rPr>
          <w:rFonts w:ascii="Times New Roman" w:hAnsi="Times New Roman"/>
          <w:b/>
          <w:sz w:val="22"/>
          <w:szCs w:val="22"/>
        </w:rPr>
        <w:t>WIMiR</w:t>
      </w:r>
      <w:proofErr w:type="spellEnd"/>
      <w:r>
        <w:rPr>
          <w:rFonts w:ascii="Times New Roman" w:hAnsi="Times New Roman"/>
          <w:b/>
        </w:rPr>
        <w:t xml:space="preserve"> </w:t>
      </w:r>
      <w:r>
        <w:rPr>
          <w:rFonts w:ascii="Times New Roman" w:hAnsi="Times New Roman"/>
          <w:b/>
        </w:rPr>
        <w:br/>
        <w:t>(2 zadania)</w:t>
      </w:r>
    </w:p>
    <w:p w14:paraId="4A5ACBFE" w14:textId="77777777" w:rsidR="0089253D" w:rsidRPr="0043435F" w:rsidRDefault="0089253D" w:rsidP="00296442">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8509D6D" w14:textId="77777777" w:rsidR="0089253D" w:rsidRPr="0043435F" w:rsidRDefault="0089253D" w:rsidP="00296442">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7B42361" w14:textId="77777777" w:rsidR="0089253D" w:rsidRDefault="0089253D" w:rsidP="0089253D">
      <w:pPr>
        <w:pStyle w:val="Tekstpodstawowy"/>
        <w:ind w:right="-47"/>
        <w:jc w:val="both"/>
        <w:rPr>
          <w:rFonts w:ascii="Times New Roman" w:hAnsi="Times New Roman"/>
        </w:rPr>
      </w:pPr>
    </w:p>
    <w:p w14:paraId="04BE36B4"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 2</w:t>
      </w:r>
    </w:p>
    <w:p w14:paraId="1045518A" w14:textId="23A52A9C" w:rsidR="0089253D" w:rsidRPr="0043435F" w:rsidRDefault="0089253D" w:rsidP="00296442">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r>
        <w:rPr>
          <w:rFonts w:ascii="Times New Roman" w:hAnsi="Times New Roman"/>
          <w:szCs w:val="24"/>
        </w:rPr>
        <w:t xml:space="preserve"> </w:t>
      </w:r>
    </w:p>
    <w:p w14:paraId="4E55CCCF" w14:textId="77777777" w:rsidR="0089253D" w:rsidRPr="0043435F" w:rsidRDefault="0089253D" w:rsidP="0029644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C9F0B72" w14:textId="77777777" w:rsidR="0089253D" w:rsidRPr="0043435F" w:rsidRDefault="0089253D" w:rsidP="0029644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C8703FC" w14:textId="77777777" w:rsidR="0089253D" w:rsidRDefault="0089253D" w:rsidP="0089253D">
      <w:pPr>
        <w:pStyle w:val="Tekstpodstawowy"/>
        <w:ind w:right="-47"/>
        <w:jc w:val="both"/>
        <w:rPr>
          <w:rFonts w:ascii="Times New Roman" w:hAnsi="Times New Roman"/>
        </w:rPr>
      </w:pPr>
    </w:p>
    <w:p w14:paraId="32B09FC8"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 3</w:t>
      </w:r>
    </w:p>
    <w:p w14:paraId="3CEE8F34" w14:textId="77777777" w:rsidR="0089253D" w:rsidRPr="0043435F" w:rsidRDefault="0089253D" w:rsidP="0029644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6F885AC" w14:textId="77777777" w:rsidR="0089253D" w:rsidRPr="0043435F" w:rsidRDefault="0089253D" w:rsidP="0029644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72CF1C6" w14:textId="77777777" w:rsidR="0089253D" w:rsidRPr="0043435F" w:rsidRDefault="0089253D" w:rsidP="0029644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2440E0D" w14:textId="77777777" w:rsidR="0089253D" w:rsidRPr="0043435F" w:rsidRDefault="0089253D" w:rsidP="00296442">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drukarki 3D</w:t>
      </w:r>
      <w:r w:rsidRPr="0043435F">
        <w:rPr>
          <w:rFonts w:eastAsia="Calibri"/>
          <w:b/>
          <w:sz w:val="24"/>
          <w:szCs w:val="24"/>
          <w:lang w:val="pl-PL" w:eastAsia="en-US"/>
        </w:rPr>
        <w:t xml:space="preserve">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07DBC964" w14:textId="77777777" w:rsidR="0089253D" w:rsidRPr="0043435F" w:rsidRDefault="0089253D" w:rsidP="00296442">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15C9AB71" w14:textId="77777777" w:rsidR="0089253D" w:rsidRPr="0043435F" w:rsidRDefault="0089253D" w:rsidP="0029644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4C2DBAA" w14:textId="77777777" w:rsidR="0089253D" w:rsidRDefault="0089253D" w:rsidP="0089253D">
      <w:pPr>
        <w:pStyle w:val="Tekstpodstawowy"/>
        <w:ind w:right="-47"/>
        <w:jc w:val="both"/>
        <w:rPr>
          <w:rFonts w:ascii="Times New Roman" w:hAnsi="Times New Roman"/>
        </w:rPr>
      </w:pPr>
    </w:p>
    <w:p w14:paraId="7272009A"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 4</w:t>
      </w:r>
    </w:p>
    <w:p w14:paraId="1A8E1580" w14:textId="77777777" w:rsidR="0089253D" w:rsidRDefault="0089253D" w:rsidP="00296442">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7DB8539" w14:textId="77777777" w:rsidR="0089253D" w:rsidRDefault="0089253D" w:rsidP="00296442">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B92BE9D" w14:textId="77777777" w:rsidR="0089253D" w:rsidRDefault="0089253D" w:rsidP="00296442">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7A75DE1" w14:textId="77777777" w:rsidR="0089253D" w:rsidRPr="00593CEB" w:rsidRDefault="0089253D" w:rsidP="00296442">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AC98092" w14:textId="77777777" w:rsidR="0089253D" w:rsidRDefault="0089253D" w:rsidP="0089253D">
      <w:pPr>
        <w:pStyle w:val="Tekstpodstawowy"/>
        <w:ind w:right="-47"/>
        <w:jc w:val="center"/>
        <w:rPr>
          <w:rFonts w:ascii="Times New Roman" w:hAnsi="Times New Roman"/>
        </w:rPr>
      </w:pPr>
    </w:p>
    <w:p w14:paraId="3F560FDF"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 5</w:t>
      </w:r>
    </w:p>
    <w:p w14:paraId="63ABA5A4" w14:textId="77777777" w:rsidR="0089253D" w:rsidRPr="00C53B52" w:rsidRDefault="0089253D" w:rsidP="0029644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AFE774B" w14:textId="77777777" w:rsidR="0089253D" w:rsidRPr="00C53B52" w:rsidRDefault="0089253D" w:rsidP="0029644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F33559C" w14:textId="77777777" w:rsidR="0089253D" w:rsidRPr="00C53B52" w:rsidRDefault="0089253D" w:rsidP="0089253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F680197" w14:textId="77777777" w:rsidR="0089253D" w:rsidRPr="00C53B52" w:rsidRDefault="0089253D" w:rsidP="0089253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411AF03" w14:textId="77777777" w:rsidR="0089253D" w:rsidRPr="00C53B52" w:rsidRDefault="0089253D" w:rsidP="0089253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573BF8F" w14:textId="77777777" w:rsidR="0089253D" w:rsidRPr="00C53B52" w:rsidRDefault="0089253D" w:rsidP="0089253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488B700" w14:textId="77777777" w:rsidR="0089253D" w:rsidRPr="00C53B52" w:rsidRDefault="0089253D" w:rsidP="0029644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BE163FA" w14:textId="77777777" w:rsidR="0089253D" w:rsidRPr="00C53B52" w:rsidRDefault="0089253D" w:rsidP="00296442">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0C533A8" w14:textId="77777777" w:rsidR="0089253D" w:rsidRPr="00C53B52" w:rsidRDefault="0089253D" w:rsidP="00296442">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185B7299" w14:textId="77777777" w:rsidR="0089253D" w:rsidRDefault="0089253D" w:rsidP="0029644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74824C3" w14:textId="77777777" w:rsidR="0089253D" w:rsidRDefault="0089253D" w:rsidP="0089253D">
      <w:pPr>
        <w:pStyle w:val="Tekstpodstawowy"/>
        <w:ind w:right="-47"/>
        <w:jc w:val="center"/>
        <w:rPr>
          <w:rFonts w:ascii="Times New Roman" w:hAnsi="Times New Roman"/>
          <w:b/>
        </w:rPr>
      </w:pPr>
    </w:p>
    <w:p w14:paraId="75B703C2" w14:textId="77777777" w:rsidR="0089253D" w:rsidRDefault="0089253D" w:rsidP="0089253D">
      <w:pPr>
        <w:pStyle w:val="Tekstpodstawowy"/>
        <w:ind w:right="-47"/>
        <w:jc w:val="center"/>
        <w:rPr>
          <w:rFonts w:ascii="Times New Roman" w:hAnsi="Times New Roman"/>
          <w:b/>
        </w:rPr>
      </w:pPr>
      <w:r w:rsidRPr="00877B92">
        <w:rPr>
          <w:rFonts w:ascii="Times New Roman" w:hAnsi="Times New Roman"/>
          <w:b/>
        </w:rPr>
        <w:t>§ 6</w:t>
      </w:r>
    </w:p>
    <w:p w14:paraId="09182F27" w14:textId="77777777" w:rsidR="0089253D" w:rsidRDefault="0089253D" w:rsidP="0089253D">
      <w:pPr>
        <w:pStyle w:val="Tekstpodstawowy"/>
        <w:ind w:right="-47"/>
        <w:jc w:val="center"/>
        <w:rPr>
          <w:rFonts w:ascii="Times New Roman" w:hAnsi="Times New Roman"/>
          <w:b/>
        </w:rPr>
      </w:pPr>
    </w:p>
    <w:p w14:paraId="7FD5A070" w14:textId="77777777" w:rsidR="0089253D" w:rsidRDefault="0089253D" w:rsidP="0029644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178EE82" w14:textId="77777777" w:rsidR="0089253D" w:rsidRDefault="0089253D" w:rsidP="0029644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762DAF3" w14:textId="77777777" w:rsidR="0089253D" w:rsidRDefault="0089253D" w:rsidP="0029644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676816F" w14:textId="77777777" w:rsidR="0089253D" w:rsidRDefault="0089253D" w:rsidP="0029644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503B0C" w14:textId="77777777" w:rsidR="0089253D" w:rsidRDefault="0089253D" w:rsidP="00296442">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FF5E5EC"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78248CE" w14:textId="77777777" w:rsidR="0089253D" w:rsidRPr="003F1749" w:rsidRDefault="0089253D" w:rsidP="0089253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C2FD7E9" w14:textId="77777777" w:rsidR="0089253D" w:rsidRDefault="0089253D" w:rsidP="0089253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27ACDA6" w14:textId="77777777" w:rsidR="0089253D" w:rsidRDefault="0089253D" w:rsidP="0089253D">
      <w:pPr>
        <w:pStyle w:val="Tekstpodstawowy"/>
        <w:ind w:right="-47"/>
        <w:jc w:val="center"/>
        <w:rPr>
          <w:rFonts w:ascii="Times New Roman" w:hAnsi="Times New Roman"/>
        </w:rPr>
      </w:pPr>
    </w:p>
    <w:p w14:paraId="6C30487F"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35A1F42" w14:textId="77777777" w:rsidR="0089253D" w:rsidRPr="0043435F" w:rsidRDefault="0089253D" w:rsidP="00296442">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36DE8D8" w14:textId="77777777" w:rsidR="0089253D" w:rsidRPr="0043435F" w:rsidRDefault="0089253D" w:rsidP="00296442">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A8A4CFC" w14:textId="77777777" w:rsidR="0089253D" w:rsidRPr="0043435F" w:rsidRDefault="0089253D" w:rsidP="00296442">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6B820F6" w14:textId="77777777" w:rsidR="0089253D" w:rsidRPr="0043435F" w:rsidRDefault="0089253D" w:rsidP="00296442">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0D546CC" w14:textId="77777777" w:rsidR="0089253D" w:rsidRPr="0043435F" w:rsidRDefault="0089253D" w:rsidP="00296442">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0109DA41" w14:textId="77777777" w:rsidR="0089253D" w:rsidRPr="0043435F" w:rsidRDefault="0089253D" w:rsidP="00296442">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206906E" w14:textId="77777777" w:rsidR="0089253D" w:rsidRDefault="0089253D" w:rsidP="00296442">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0DFBB3C" w14:textId="77777777" w:rsidR="0089253D" w:rsidRPr="00144BE6" w:rsidRDefault="0089253D" w:rsidP="00296442">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21EA1C6" w14:textId="77777777" w:rsidR="0089253D" w:rsidRPr="0043435F" w:rsidRDefault="0089253D" w:rsidP="00296442">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C30EC85" w14:textId="77777777" w:rsidR="0089253D" w:rsidRPr="0043435F" w:rsidRDefault="0089253D" w:rsidP="00296442">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BEE6326" w14:textId="77777777" w:rsidR="0089253D" w:rsidRPr="0043435F" w:rsidRDefault="0089253D" w:rsidP="00296442">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35E8D2D" w14:textId="77777777" w:rsidR="0089253D" w:rsidRPr="0043435F" w:rsidRDefault="0089253D" w:rsidP="00296442">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D5AA368" w14:textId="77777777" w:rsidR="0089253D" w:rsidRPr="0043435F" w:rsidRDefault="0089253D" w:rsidP="00296442">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93B9F22" w14:textId="77777777" w:rsidR="0089253D" w:rsidRPr="0043435F" w:rsidRDefault="0089253D" w:rsidP="00296442">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F54805E" w14:textId="77777777" w:rsidR="0089253D" w:rsidRDefault="0089253D" w:rsidP="0089253D">
      <w:pPr>
        <w:pStyle w:val="Tekstpodstawowy"/>
        <w:ind w:left="284" w:right="-47"/>
        <w:jc w:val="both"/>
        <w:rPr>
          <w:rFonts w:ascii="Times New Roman" w:hAnsi="Times New Roman"/>
        </w:rPr>
      </w:pPr>
    </w:p>
    <w:p w14:paraId="54121B85" w14:textId="77777777" w:rsidR="00042F5C" w:rsidRPr="00877B92" w:rsidRDefault="00042F5C" w:rsidP="00042F5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5B6A76A" w14:textId="77777777" w:rsidR="00042F5C" w:rsidRDefault="00042F5C" w:rsidP="00042F5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B416F23" w14:textId="77777777" w:rsidR="00042F5C" w:rsidRPr="009B2595" w:rsidRDefault="00042F5C" w:rsidP="00296442">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851858D" w14:textId="77777777" w:rsidR="00042F5C" w:rsidRPr="009B2595" w:rsidRDefault="00042F5C" w:rsidP="00296442">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A7D6B61" w14:textId="77777777" w:rsidR="00042F5C" w:rsidRPr="009B2595" w:rsidRDefault="00042F5C" w:rsidP="00296442">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w:t>
      </w:r>
      <w:r w:rsidRPr="009B2595">
        <w:rPr>
          <w:rFonts w:eastAsia="SimSun"/>
          <w:color w:val="000000"/>
          <w:kern w:val="3"/>
          <w:sz w:val="24"/>
          <w:szCs w:val="24"/>
          <w:lang w:val="pl-PL"/>
        </w:rPr>
        <w:lastRenderedPageBreak/>
        <w:t xml:space="preserve">następujących przypadkach: </w:t>
      </w:r>
    </w:p>
    <w:p w14:paraId="688D5D80" w14:textId="77777777" w:rsidR="00042F5C" w:rsidRPr="009B2595" w:rsidRDefault="00042F5C" w:rsidP="00296442">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1248DB9B" w14:textId="77777777" w:rsidR="00042F5C" w:rsidRPr="009B2595" w:rsidRDefault="00042F5C" w:rsidP="00042F5C">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101D9690" w14:textId="77777777" w:rsidR="00042F5C" w:rsidRPr="009B2595" w:rsidRDefault="00042F5C" w:rsidP="00296442">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A25D034" w14:textId="77777777" w:rsidR="00042F5C" w:rsidRPr="009B2595" w:rsidRDefault="00042F5C" w:rsidP="00296442">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7B13613" w14:textId="77777777" w:rsidR="00042F5C" w:rsidRPr="009B2595" w:rsidRDefault="00042F5C" w:rsidP="00296442">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4747947" w14:textId="77777777" w:rsidR="00042F5C" w:rsidRPr="009B2595" w:rsidRDefault="00042F5C" w:rsidP="00296442">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35D74BA" w14:textId="77777777" w:rsidR="00042F5C" w:rsidRPr="009B2595" w:rsidRDefault="00042F5C" w:rsidP="00296442">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353FEE8" w14:textId="77777777" w:rsidR="00042F5C" w:rsidRPr="009B2595" w:rsidRDefault="00042F5C" w:rsidP="00296442">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866BD03" w14:textId="77777777" w:rsidR="00042F5C" w:rsidRPr="00042F5C" w:rsidRDefault="00042F5C" w:rsidP="00042F5C">
      <w:pPr>
        <w:widowControl w:val="0"/>
        <w:suppressAutoHyphens/>
        <w:autoSpaceDN w:val="0"/>
        <w:ind w:left="360"/>
        <w:jc w:val="center"/>
        <w:textAlignment w:val="baseline"/>
        <w:rPr>
          <w:rFonts w:eastAsia="SimSun"/>
          <w:b/>
          <w:bCs/>
          <w:color w:val="000000"/>
          <w:kern w:val="2"/>
          <w:sz w:val="24"/>
          <w:szCs w:val="24"/>
          <w:lang w:val="pl-PL"/>
        </w:rPr>
      </w:pPr>
    </w:p>
    <w:p w14:paraId="386DCE71" w14:textId="373EF729" w:rsidR="00042F5C" w:rsidRPr="009B2595" w:rsidRDefault="00042F5C" w:rsidP="00042F5C">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795A149" w14:textId="77777777" w:rsidR="00042F5C" w:rsidRPr="009B2595" w:rsidRDefault="00042F5C" w:rsidP="0029644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2595E5C" w14:textId="77777777" w:rsidR="00042F5C" w:rsidRPr="009B2595" w:rsidRDefault="00042F5C" w:rsidP="0029644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6985DE63" w14:textId="77777777" w:rsidR="00042F5C" w:rsidRPr="009B2595" w:rsidRDefault="00042F5C" w:rsidP="0029644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FB17C9E" w14:textId="77777777" w:rsidR="00042F5C" w:rsidRPr="009B2595" w:rsidRDefault="00042F5C" w:rsidP="0029644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D4EC935" w14:textId="77777777" w:rsidR="0089253D" w:rsidRDefault="0089253D" w:rsidP="0089253D">
      <w:pPr>
        <w:pStyle w:val="Tekstpodstawowy"/>
        <w:ind w:right="-47"/>
        <w:rPr>
          <w:rFonts w:ascii="Times New Roman" w:hAnsi="Times New Roman"/>
        </w:rPr>
      </w:pPr>
    </w:p>
    <w:p w14:paraId="4289C0F5"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9BC5484" w14:textId="77777777" w:rsidR="0089253D" w:rsidRDefault="0089253D" w:rsidP="0089253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90319CF" w14:textId="77777777" w:rsidR="0089253D" w:rsidRDefault="0089253D" w:rsidP="0089253D">
      <w:pPr>
        <w:pStyle w:val="Tekstpodstawowy"/>
        <w:ind w:right="-47"/>
        <w:jc w:val="center"/>
        <w:rPr>
          <w:rFonts w:ascii="Times New Roman" w:hAnsi="Times New Roman"/>
        </w:rPr>
      </w:pPr>
    </w:p>
    <w:p w14:paraId="5701C31C" w14:textId="77777777" w:rsidR="0089253D" w:rsidRDefault="0089253D" w:rsidP="0089253D">
      <w:pPr>
        <w:pStyle w:val="Tekstpodstawowy"/>
        <w:ind w:right="-47"/>
        <w:jc w:val="center"/>
        <w:rPr>
          <w:rFonts w:ascii="Times New Roman" w:hAnsi="Times New Roman"/>
        </w:rPr>
      </w:pPr>
    </w:p>
    <w:p w14:paraId="79A6E9C0" w14:textId="77777777" w:rsidR="0089253D" w:rsidRPr="00877B92" w:rsidRDefault="0089253D" w:rsidP="0089253D">
      <w:pPr>
        <w:pStyle w:val="Tekstpodstawowy"/>
        <w:ind w:right="-47"/>
        <w:jc w:val="center"/>
        <w:rPr>
          <w:b/>
        </w:rPr>
      </w:pPr>
      <w:r w:rsidRPr="00877B92">
        <w:rPr>
          <w:rFonts w:ascii="Times New Roman" w:hAnsi="Times New Roman"/>
          <w:b/>
        </w:rPr>
        <w:t>§1</w:t>
      </w:r>
      <w:r>
        <w:rPr>
          <w:rFonts w:ascii="Times New Roman" w:hAnsi="Times New Roman"/>
          <w:b/>
        </w:rPr>
        <w:t>2</w:t>
      </w:r>
    </w:p>
    <w:p w14:paraId="13627020" w14:textId="77777777" w:rsidR="0089253D" w:rsidRDefault="0089253D" w:rsidP="0089253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2743B64" w14:textId="77777777" w:rsidR="0089253D" w:rsidRDefault="0089253D" w:rsidP="0089253D">
      <w:pPr>
        <w:pStyle w:val="NormalnyWeb"/>
        <w:jc w:val="both"/>
      </w:pPr>
      <w:r>
        <w:t xml:space="preserve">2. W razie wątpliwości, czy określona informacja stanowi tajemnicę Wykonawca zobowiązany jest zwrócić się w formie pisemnej do Zamawiającego o wyjaśnienie takiej wątpliwości. </w:t>
      </w:r>
    </w:p>
    <w:p w14:paraId="001734E9" w14:textId="77777777" w:rsidR="0089253D" w:rsidRDefault="0089253D" w:rsidP="0089253D">
      <w:pPr>
        <w:pStyle w:val="NormalnyWeb"/>
        <w:jc w:val="both"/>
      </w:pPr>
      <w:r>
        <w:t xml:space="preserve">3. Wykonawca zobowiązuje się do wykorzystania uzyskanych, powyższych informacji jedynie w celu wykonania przedmiotu umowy. </w:t>
      </w:r>
    </w:p>
    <w:p w14:paraId="1555905C" w14:textId="77777777" w:rsidR="0089253D" w:rsidRDefault="0089253D" w:rsidP="0089253D">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E8FD85E" w14:textId="77777777" w:rsidR="0089253D" w:rsidRDefault="0089253D" w:rsidP="0089253D">
      <w:pPr>
        <w:pStyle w:val="NormalnyWeb"/>
        <w:jc w:val="both"/>
      </w:pPr>
      <w:r>
        <w:t>5. Powyższe przepisy nie będą miały zastosowania wobec informacji powszechnie znanych lub opublikowanych oraz w przypadku żądania ich ujawnienia przez uprawniony organ.</w:t>
      </w:r>
    </w:p>
    <w:p w14:paraId="3F6C3F19" w14:textId="77777777" w:rsidR="0089253D" w:rsidRDefault="0089253D" w:rsidP="0089253D">
      <w:pPr>
        <w:pStyle w:val="Tekstpodstawowy"/>
        <w:ind w:right="-47"/>
        <w:jc w:val="both"/>
        <w:rPr>
          <w:rFonts w:ascii="Times New Roman" w:hAnsi="Times New Roman"/>
        </w:rPr>
      </w:pPr>
    </w:p>
    <w:p w14:paraId="36BD652A"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ADEBDAC" w14:textId="77777777" w:rsidR="0089253D" w:rsidRDefault="0089253D" w:rsidP="0089253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E1F38E9" w14:textId="77777777" w:rsidR="0089253D" w:rsidRDefault="0089253D" w:rsidP="0089253D">
      <w:pPr>
        <w:pStyle w:val="Tekstpodstawowy"/>
        <w:ind w:right="-47"/>
        <w:jc w:val="both"/>
        <w:rPr>
          <w:rFonts w:ascii="Times New Roman" w:hAnsi="Times New Roman"/>
        </w:rPr>
      </w:pPr>
    </w:p>
    <w:p w14:paraId="3ED74326"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337D00F" w14:textId="77777777" w:rsidR="0089253D" w:rsidRDefault="0089253D" w:rsidP="0089253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F35C5AF" w14:textId="77777777" w:rsidR="0089253D" w:rsidRDefault="0089253D" w:rsidP="0089253D">
      <w:pPr>
        <w:pStyle w:val="Tekstpodstawowy"/>
        <w:ind w:right="-47"/>
        <w:jc w:val="both"/>
        <w:rPr>
          <w:rFonts w:ascii="Times New Roman" w:hAnsi="Times New Roman"/>
        </w:rPr>
      </w:pPr>
    </w:p>
    <w:p w14:paraId="4766DE9D" w14:textId="77777777" w:rsidR="0089253D" w:rsidRPr="00877B92" w:rsidRDefault="0089253D" w:rsidP="008925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DDD1673" w14:textId="77777777" w:rsidR="00050B85" w:rsidRPr="004F0507" w:rsidRDefault="00050B85" w:rsidP="00050B8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5B34778" w14:textId="77777777" w:rsidR="00050B85" w:rsidRDefault="00050B85" w:rsidP="00050B85">
      <w:pPr>
        <w:pStyle w:val="Tekstpodstawowy2"/>
        <w:spacing w:line="240" w:lineRule="auto"/>
        <w:ind w:right="-47"/>
      </w:pPr>
    </w:p>
    <w:p w14:paraId="69C98CA6" w14:textId="77777777" w:rsidR="00050B85" w:rsidRPr="004F0507" w:rsidRDefault="00050B85" w:rsidP="00050B85">
      <w:pPr>
        <w:pStyle w:val="Tekstpodstawowy2"/>
        <w:spacing w:line="240" w:lineRule="auto"/>
        <w:ind w:right="-47"/>
        <w:rPr>
          <w:b/>
          <w:sz w:val="24"/>
        </w:rPr>
      </w:pPr>
      <w:r>
        <w:rPr>
          <w:b/>
          <w:sz w:val="24"/>
        </w:rPr>
        <w:t xml:space="preserve">      </w:t>
      </w:r>
      <w:r w:rsidRPr="004F0507">
        <w:rPr>
          <w:b/>
          <w:sz w:val="24"/>
        </w:rPr>
        <w:t>Za Sprzedawcę                                                                                   Za Kupującego</w:t>
      </w:r>
    </w:p>
    <w:p w14:paraId="7425B623" w14:textId="77777777" w:rsidR="00050B85" w:rsidRPr="000936CA" w:rsidRDefault="00050B85" w:rsidP="00050B85">
      <w:pPr>
        <w:rPr>
          <w:lang w:val="pl-PL"/>
        </w:rPr>
      </w:pPr>
    </w:p>
    <w:p w14:paraId="65C943E4" w14:textId="77777777" w:rsidR="00050B85" w:rsidRDefault="00050B85" w:rsidP="00050B85">
      <w:pPr>
        <w:pStyle w:val="Zwykytekst"/>
        <w:rPr>
          <w:lang w:val="pl-PL"/>
        </w:rPr>
      </w:pPr>
    </w:p>
    <w:p w14:paraId="753E604F" w14:textId="77777777" w:rsidR="00050B85" w:rsidRDefault="00050B85" w:rsidP="00050B85">
      <w:pPr>
        <w:pStyle w:val="Zwykytekst"/>
        <w:rPr>
          <w:lang w:val="pl-PL"/>
        </w:rPr>
      </w:pPr>
    </w:p>
    <w:p w14:paraId="7501B8C6" w14:textId="77777777" w:rsidR="00050B85" w:rsidRDefault="00050B85" w:rsidP="00050B8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E1A6A5B" w14:textId="77777777" w:rsidR="00050B85" w:rsidRPr="00496551" w:rsidRDefault="00050B85" w:rsidP="00050B8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66F0A96" w14:textId="77777777" w:rsidR="00050B85" w:rsidRPr="00496551" w:rsidRDefault="00050B85" w:rsidP="00050B85">
      <w:pPr>
        <w:pStyle w:val="Zwykytekst"/>
        <w:rPr>
          <w:rFonts w:ascii="Times New Roman" w:hAnsi="Times New Roman" w:cs="Times New Roman"/>
          <w:sz w:val="16"/>
          <w:szCs w:val="16"/>
          <w:lang w:val="pl-PL"/>
        </w:rPr>
      </w:pPr>
    </w:p>
    <w:p w14:paraId="5CF5FB0D" w14:textId="77777777" w:rsidR="00050B85" w:rsidRPr="00496551" w:rsidRDefault="00050B85" w:rsidP="00050B85">
      <w:pPr>
        <w:pStyle w:val="Zwykytekst"/>
        <w:rPr>
          <w:sz w:val="16"/>
          <w:szCs w:val="16"/>
          <w:lang w:val="pl-PL"/>
        </w:rPr>
      </w:pPr>
    </w:p>
    <w:p w14:paraId="63AD0467" w14:textId="77777777" w:rsidR="00050B85" w:rsidRPr="00877B92" w:rsidRDefault="00050B85" w:rsidP="00050B85">
      <w:pPr>
        <w:rPr>
          <w:lang w:val="pl-PL"/>
        </w:rPr>
      </w:pPr>
    </w:p>
    <w:p w14:paraId="0F274F1C" w14:textId="77777777" w:rsidR="00050B85" w:rsidRDefault="00050B85" w:rsidP="00050B85">
      <w:pPr>
        <w:rPr>
          <w:lang w:val="pl-PL"/>
        </w:rPr>
      </w:pPr>
    </w:p>
    <w:p w14:paraId="19378B58" w14:textId="77777777" w:rsidR="00050B85" w:rsidRPr="009B06ED" w:rsidRDefault="00050B85" w:rsidP="00050B85">
      <w:pPr>
        <w:rPr>
          <w:lang w:val="pl-PL"/>
        </w:rPr>
      </w:pPr>
      <w:r>
        <w:rPr>
          <w:lang w:val="pl-PL"/>
        </w:rPr>
        <w:t>* Egzemplarz dla Wykonawcy / AGH</w:t>
      </w:r>
    </w:p>
    <w:p w14:paraId="6D714C63" w14:textId="77777777" w:rsidR="00456B64" w:rsidRPr="00456B64" w:rsidRDefault="00456B64" w:rsidP="00456B6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E8C717F" w14:textId="77777777" w:rsidR="00456B64" w:rsidRPr="00456B64" w:rsidRDefault="00456B64" w:rsidP="00456B6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5CEACE9B" w14:textId="77777777" w:rsidR="00456B64" w:rsidRPr="00456B64" w:rsidRDefault="00456B64" w:rsidP="00456B6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6D1BE5A0" w14:textId="77777777" w:rsidR="00456B64" w:rsidRPr="00456B64" w:rsidRDefault="00456B64" w:rsidP="00456B64">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62450CFB" w14:textId="77777777" w:rsidR="00456B64" w:rsidRPr="00456B64" w:rsidRDefault="00456B64" w:rsidP="00456B64">
      <w:pPr>
        <w:widowControl w:val="0"/>
        <w:autoSpaceDE w:val="0"/>
        <w:autoSpaceDN w:val="0"/>
        <w:jc w:val="both"/>
        <w:textAlignment w:val="baseline"/>
        <w:rPr>
          <w:sz w:val="24"/>
          <w:szCs w:val="24"/>
          <w:lang w:val="pl-PL"/>
        </w:rPr>
      </w:pPr>
    </w:p>
    <w:p w14:paraId="0E0FDBB8" w14:textId="77777777" w:rsidR="00456B64" w:rsidRPr="00456B64" w:rsidRDefault="00456B64" w:rsidP="00456B64">
      <w:pPr>
        <w:widowControl w:val="0"/>
        <w:autoSpaceDE w:val="0"/>
        <w:autoSpaceDN w:val="0"/>
        <w:jc w:val="both"/>
        <w:textAlignment w:val="baseline"/>
        <w:rPr>
          <w:sz w:val="24"/>
          <w:szCs w:val="24"/>
          <w:lang w:val="pl-PL"/>
        </w:rPr>
      </w:pPr>
    </w:p>
    <w:p w14:paraId="116CCFDA" w14:textId="77777777" w:rsidR="00456B64" w:rsidRPr="00456B64" w:rsidRDefault="00456B64" w:rsidP="00456B64">
      <w:pPr>
        <w:widowControl w:val="0"/>
        <w:autoSpaceDE w:val="0"/>
        <w:autoSpaceDN w:val="0"/>
        <w:jc w:val="both"/>
        <w:textAlignment w:val="baseline"/>
        <w:rPr>
          <w:sz w:val="24"/>
          <w:szCs w:val="24"/>
          <w:lang w:val="pl-PL"/>
        </w:rPr>
      </w:pPr>
      <w:r w:rsidRPr="00456B64">
        <w:rPr>
          <w:sz w:val="24"/>
          <w:szCs w:val="24"/>
          <w:lang w:val="pl-PL"/>
        </w:rPr>
        <w:t>.....................................… </w:t>
      </w:r>
    </w:p>
    <w:p w14:paraId="166EA5E8" w14:textId="77777777" w:rsidR="00456B64" w:rsidRPr="00456B64" w:rsidRDefault="00456B64" w:rsidP="00456B64">
      <w:pPr>
        <w:widowControl w:val="0"/>
        <w:autoSpaceDE w:val="0"/>
        <w:autoSpaceDN w:val="0"/>
        <w:ind w:firstLine="555"/>
        <w:textAlignment w:val="baseline"/>
        <w:rPr>
          <w:sz w:val="24"/>
          <w:szCs w:val="24"/>
          <w:lang w:val="pl-PL"/>
        </w:rPr>
      </w:pPr>
      <w:r w:rsidRPr="00456B64">
        <w:rPr>
          <w:sz w:val="24"/>
          <w:szCs w:val="24"/>
          <w:lang w:val="pl-PL"/>
        </w:rPr>
        <w:t>Nazwa Wykonawcy</w:t>
      </w:r>
    </w:p>
    <w:p w14:paraId="2DDF623D" w14:textId="77777777" w:rsidR="00456B64" w:rsidRPr="00456B64" w:rsidRDefault="00456B64" w:rsidP="00456B64">
      <w:pPr>
        <w:widowControl w:val="0"/>
        <w:autoSpaceDE w:val="0"/>
        <w:autoSpaceDN w:val="0"/>
        <w:textAlignment w:val="baseline"/>
        <w:rPr>
          <w:sz w:val="24"/>
          <w:szCs w:val="24"/>
          <w:lang w:val="pl-PL"/>
        </w:rPr>
      </w:pPr>
    </w:p>
    <w:p w14:paraId="6DC89766" w14:textId="77777777" w:rsidR="00456B64" w:rsidRPr="00456B64" w:rsidRDefault="00456B64" w:rsidP="00456B64">
      <w:pPr>
        <w:widowControl w:val="0"/>
        <w:autoSpaceDE w:val="0"/>
        <w:autoSpaceDN w:val="0"/>
        <w:jc w:val="both"/>
        <w:textAlignment w:val="baseline"/>
        <w:rPr>
          <w:sz w:val="24"/>
          <w:szCs w:val="24"/>
          <w:lang w:val="pl-PL"/>
        </w:rPr>
      </w:pPr>
      <w:r w:rsidRPr="00456B64">
        <w:rPr>
          <w:sz w:val="24"/>
          <w:szCs w:val="24"/>
          <w:lang w:val="pl-PL"/>
        </w:rPr>
        <w:t>.....................................…</w:t>
      </w:r>
    </w:p>
    <w:p w14:paraId="43650AB5" w14:textId="77777777" w:rsidR="00456B64" w:rsidRPr="00456B64" w:rsidRDefault="00456B64" w:rsidP="00456B64">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165895E7" w14:textId="77777777" w:rsidR="00456B64" w:rsidRPr="00456B64" w:rsidRDefault="00456B64" w:rsidP="00456B64">
      <w:pPr>
        <w:widowControl w:val="0"/>
        <w:autoSpaceDE w:val="0"/>
        <w:autoSpaceDN w:val="0"/>
        <w:spacing w:before="90"/>
        <w:ind w:left="115" w:right="110"/>
        <w:jc w:val="both"/>
        <w:outlineLvl w:val="0"/>
        <w:rPr>
          <w:rFonts w:eastAsia="Verdana"/>
          <w:b/>
          <w:bCs/>
          <w:sz w:val="24"/>
          <w:szCs w:val="24"/>
          <w:lang w:val="pl-PL" w:eastAsia="en-US"/>
        </w:rPr>
      </w:pPr>
    </w:p>
    <w:p w14:paraId="5F7B71B8" w14:textId="77777777" w:rsidR="00456B64" w:rsidRPr="00456B64" w:rsidRDefault="00456B64" w:rsidP="00456B64">
      <w:pPr>
        <w:widowControl w:val="0"/>
        <w:autoSpaceDE w:val="0"/>
        <w:autoSpaceDN w:val="0"/>
        <w:spacing w:before="90"/>
        <w:ind w:right="110"/>
        <w:jc w:val="both"/>
        <w:outlineLvl w:val="0"/>
        <w:rPr>
          <w:rFonts w:eastAsia="Verdana"/>
          <w:b/>
          <w:bCs/>
          <w:sz w:val="24"/>
          <w:szCs w:val="24"/>
          <w:lang w:val="pl-PL" w:eastAsia="en-US"/>
        </w:rPr>
      </w:pPr>
    </w:p>
    <w:p w14:paraId="1DC67F88" w14:textId="77777777" w:rsidR="00456B64" w:rsidRPr="00456B64" w:rsidRDefault="00456B64" w:rsidP="00456B64">
      <w:pPr>
        <w:widowControl w:val="0"/>
        <w:autoSpaceDE w:val="0"/>
        <w:autoSpaceDN w:val="0"/>
        <w:jc w:val="center"/>
        <w:textAlignment w:val="baseline"/>
        <w:rPr>
          <w:b/>
          <w:bCs/>
          <w:sz w:val="24"/>
          <w:szCs w:val="24"/>
          <w:lang w:val="pl-PL"/>
        </w:rPr>
      </w:pPr>
    </w:p>
    <w:p w14:paraId="63173628" w14:textId="77777777" w:rsidR="00456B64" w:rsidRPr="00456B64" w:rsidRDefault="00456B64" w:rsidP="00456B64">
      <w:pPr>
        <w:widowControl w:val="0"/>
        <w:autoSpaceDE w:val="0"/>
        <w:autoSpaceDN w:val="0"/>
        <w:jc w:val="center"/>
        <w:textAlignment w:val="baseline"/>
        <w:rPr>
          <w:b/>
          <w:bCs/>
          <w:sz w:val="24"/>
          <w:szCs w:val="24"/>
          <w:lang w:val="pl-PL"/>
        </w:rPr>
      </w:pPr>
    </w:p>
    <w:p w14:paraId="0C858DC0" w14:textId="77777777" w:rsidR="00456B64" w:rsidRPr="00456B64" w:rsidRDefault="00456B64" w:rsidP="00456B64">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A9BC3D5" w14:textId="77777777" w:rsidR="00456B64" w:rsidRPr="00456B64" w:rsidRDefault="00456B64" w:rsidP="00456B64">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4B4AE5A" w14:textId="77777777" w:rsidR="00456B64" w:rsidRPr="00456B64" w:rsidRDefault="00456B64" w:rsidP="00456B64">
      <w:pPr>
        <w:widowControl w:val="0"/>
        <w:autoSpaceDE w:val="0"/>
        <w:autoSpaceDN w:val="0"/>
        <w:jc w:val="center"/>
        <w:textAlignment w:val="baseline"/>
        <w:rPr>
          <w:b/>
          <w:bCs/>
          <w:sz w:val="24"/>
          <w:szCs w:val="24"/>
          <w:lang w:val="pl-PL"/>
        </w:rPr>
      </w:pPr>
    </w:p>
    <w:p w14:paraId="629182CB" w14:textId="77777777" w:rsidR="00456B64" w:rsidRPr="00456B64" w:rsidRDefault="00456B64" w:rsidP="00456B64">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03538642" w14:textId="77777777" w:rsidR="00456B64" w:rsidRPr="00456B64" w:rsidRDefault="00456B64" w:rsidP="00456B6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65243A8" w14:textId="77777777" w:rsidR="00456B64" w:rsidRPr="00456B64" w:rsidRDefault="00456B64" w:rsidP="00456B6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CFA47EC" w14:textId="77777777" w:rsidR="00456B64" w:rsidRPr="00456B64" w:rsidRDefault="00456B64" w:rsidP="00456B6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8A5E293" w14:textId="77777777" w:rsidR="00456B64" w:rsidRPr="00456B64" w:rsidRDefault="00456B64" w:rsidP="00456B64">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0EF22A4D" w14:textId="77777777" w:rsidR="00456B64" w:rsidRPr="00456B64" w:rsidRDefault="00456B64" w:rsidP="00456B64">
      <w:pPr>
        <w:spacing w:after="200" w:line="276" w:lineRule="auto"/>
        <w:ind w:left="780"/>
        <w:contextualSpacing/>
        <w:textAlignment w:val="baseline"/>
        <w:rPr>
          <w:sz w:val="24"/>
          <w:szCs w:val="24"/>
          <w:lang w:val="pl-PL"/>
        </w:rPr>
      </w:pPr>
    </w:p>
    <w:p w14:paraId="7B4D7A0D" w14:textId="77777777" w:rsidR="00456B64" w:rsidRPr="00456B64" w:rsidRDefault="00456B64" w:rsidP="00456B64">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65039C2" w14:textId="77777777" w:rsidR="00456B64" w:rsidRPr="00456B64" w:rsidRDefault="00456B64" w:rsidP="00456B64">
      <w:pPr>
        <w:widowControl w:val="0"/>
        <w:autoSpaceDE w:val="0"/>
        <w:autoSpaceDN w:val="0"/>
        <w:spacing w:before="90"/>
        <w:ind w:right="110"/>
        <w:jc w:val="both"/>
        <w:outlineLvl w:val="0"/>
        <w:rPr>
          <w:rFonts w:eastAsia="Verdana"/>
          <w:b/>
          <w:bCs/>
          <w:sz w:val="24"/>
          <w:szCs w:val="24"/>
          <w:lang w:val="pl-PL" w:eastAsia="en-US"/>
        </w:rPr>
      </w:pPr>
    </w:p>
    <w:p w14:paraId="2EC4BD31" w14:textId="77777777" w:rsidR="00456B64" w:rsidRPr="00456B64" w:rsidRDefault="00456B64" w:rsidP="00456B64">
      <w:pPr>
        <w:widowControl w:val="0"/>
        <w:autoSpaceDE w:val="0"/>
        <w:autoSpaceDN w:val="0"/>
        <w:spacing w:before="90"/>
        <w:ind w:right="110"/>
        <w:jc w:val="both"/>
        <w:outlineLvl w:val="0"/>
        <w:rPr>
          <w:rFonts w:eastAsia="Verdana"/>
          <w:b/>
          <w:bCs/>
          <w:sz w:val="24"/>
          <w:szCs w:val="24"/>
          <w:lang w:val="pl-PL" w:eastAsia="en-US"/>
        </w:rPr>
      </w:pPr>
    </w:p>
    <w:p w14:paraId="4C9AC1FD" w14:textId="77777777" w:rsidR="00456B64" w:rsidRPr="00456B64" w:rsidRDefault="00456B64" w:rsidP="00456B64">
      <w:pPr>
        <w:widowControl w:val="0"/>
        <w:autoSpaceDE w:val="0"/>
        <w:autoSpaceDN w:val="0"/>
        <w:spacing w:before="90"/>
        <w:ind w:right="110"/>
        <w:jc w:val="both"/>
        <w:outlineLvl w:val="0"/>
        <w:rPr>
          <w:rFonts w:eastAsia="Verdana"/>
          <w:b/>
          <w:bCs/>
          <w:sz w:val="24"/>
          <w:szCs w:val="24"/>
          <w:lang w:val="pl-PL" w:eastAsia="en-US"/>
        </w:rPr>
      </w:pPr>
    </w:p>
    <w:p w14:paraId="6810E1CC" w14:textId="77777777" w:rsidR="00456B64" w:rsidRPr="00456B64" w:rsidRDefault="00456B64" w:rsidP="00456B64">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456B64" w:rsidRPr="001A7899" w14:paraId="7A840230" w14:textId="77777777" w:rsidTr="00862893">
        <w:tc>
          <w:tcPr>
            <w:tcW w:w="4105" w:type="dxa"/>
            <w:shd w:val="clear" w:color="auto" w:fill="auto"/>
          </w:tcPr>
          <w:p w14:paraId="6AB3359C" w14:textId="77777777" w:rsidR="00456B64" w:rsidRPr="001A7899" w:rsidRDefault="00456B64" w:rsidP="00862893">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81C8E17" w14:textId="77777777" w:rsidR="00456B64" w:rsidRPr="001A7899" w:rsidRDefault="00456B64" w:rsidP="00862893">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554D2C4" w14:textId="77777777" w:rsidR="00456B64" w:rsidRPr="001A7899" w:rsidRDefault="00456B64" w:rsidP="00456B64">
      <w:pPr>
        <w:spacing w:line="360" w:lineRule="auto"/>
        <w:contextualSpacing/>
        <w:jc w:val="both"/>
        <w:rPr>
          <w:rFonts w:ascii="Verdana" w:eastAsia="Calibri" w:hAnsi="Verdana" w:cs="Arial"/>
          <w:color w:val="222A35"/>
          <w:lang w:val="pl-PL" w:eastAsia="x-none"/>
        </w:rPr>
      </w:pPr>
    </w:p>
    <w:p w14:paraId="12266F44" w14:textId="77777777" w:rsidR="00456B64" w:rsidRPr="001A7899" w:rsidRDefault="00456B64" w:rsidP="00456B64">
      <w:pPr>
        <w:widowControl w:val="0"/>
        <w:autoSpaceDE w:val="0"/>
        <w:autoSpaceDN w:val="0"/>
        <w:spacing w:line="360" w:lineRule="auto"/>
        <w:rPr>
          <w:rFonts w:ascii="Verdana" w:eastAsia="Verdana" w:hAnsi="Verdana" w:cs="Arial"/>
          <w:color w:val="222A35"/>
          <w:lang w:val="pl-PL" w:eastAsia="x-none"/>
        </w:rPr>
      </w:pPr>
    </w:p>
    <w:p w14:paraId="678730CF" w14:textId="77777777" w:rsidR="00456B64" w:rsidRPr="001A7899" w:rsidRDefault="00456B64" w:rsidP="00456B64">
      <w:pPr>
        <w:widowControl w:val="0"/>
        <w:autoSpaceDE w:val="0"/>
        <w:autoSpaceDN w:val="0"/>
        <w:spacing w:before="90"/>
        <w:ind w:right="110"/>
        <w:jc w:val="both"/>
        <w:outlineLvl w:val="0"/>
        <w:rPr>
          <w:rFonts w:ascii="Verdana" w:eastAsia="Verdana" w:hAnsi="Verdana" w:cs="Verdana"/>
          <w:b/>
          <w:bCs/>
          <w:lang w:val="pl-PL" w:eastAsia="en-US"/>
        </w:rPr>
      </w:pPr>
    </w:p>
    <w:p w14:paraId="48685C60" w14:textId="77777777" w:rsidR="00456B64" w:rsidRPr="001A7899" w:rsidRDefault="00456B64" w:rsidP="00456B64">
      <w:pPr>
        <w:widowControl w:val="0"/>
        <w:autoSpaceDE w:val="0"/>
        <w:autoSpaceDN w:val="0"/>
        <w:spacing w:before="90"/>
        <w:ind w:right="110"/>
        <w:jc w:val="both"/>
        <w:outlineLvl w:val="0"/>
        <w:rPr>
          <w:rFonts w:ascii="Verdana" w:eastAsia="Verdana" w:hAnsi="Verdana" w:cs="Verdana"/>
          <w:b/>
          <w:bCs/>
          <w:lang w:val="pl-PL" w:eastAsia="en-US"/>
        </w:rPr>
      </w:pPr>
    </w:p>
    <w:p w14:paraId="66ACAD48" w14:textId="77777777" w:rsidR="00456B64" w:rsidRPr="001A7899" w:rsidRDefault="00456B64" w:rsidP="00456B64">
      <w:pPr>
        <w:widowControl w:val="0"/>
        <w:autoSpaceDE w:val="0"/>
        <w:autoSpaceDN w:val="0"/>
        <w:spacing w:before="90"/>
        <w:ind w:right="110"/>
        <w:jc w:val="both"/>
        <w:outlineLvl w:val="0"/>
        <w:rPr>
          <w:rFonts w:ascii="Verdana" w:eastAsia="Verdana" w:hAnsi="Verdana" w:cs="Verdana"/>
          <w:b/>
          <w:bCs/>
          <w:lang w:val="pl-PL" w:eastAsia="en-US"/>
        </w:rPr>
      </w:pPr>
    </w:p>
    <w:p w14:paraId="09809E44" w14:textId="77777777" w:rsidR="00456B64" w:rsidRPr="001A7899" w:rsidRDefault="00456B64" w:rsidP="00456B64">
      <w:pPr>
        <w:widowControl w:val="0"/>
        <w:autoSpaceDE w:val="0"/>
        <w:autoSpaceDN w:val="0"/>
        <w:spacing w:before="90"/>
        <w:ind w:right="110"/>
        <w:jc w:val="both"/>
        <w:outlineLvl w:val="0"/>
        <w:rPr>
          <w:rFonts w:ascii="Verdana" w:eastAsia="Verdana" w:hAnsi="Verdana" w:cs="Verdana"/>
          <w:b/>
          <w:bCs/>
          <w:lang w:val="pl-PL" w:eastAsia="en-US"/>
        </w:rPr>
      </w:pPr>
    </w:p>
    <w:p w14:paraId="26445AE4" w14:textId="77777777" w:rsidR="00456B64" w:rsidRPr="001A7899" w:rsidRDefault="00456B64" w:rsidP="00456B64">
      <w:pPr>
        <w:widowControl w:val="0"/>
        <w:autoSpaceDE w:val="0"/>
        <w:autoSpaceDN w:val="0"/>
        <w:spacing w:before="90"/>
        <w:ind w:right="110"/>
        <w:jc w:val="both"/>
        <w:outlineLvl w:val="0"/>
        <w:rPr>
          <w:rFonts w:ascii="Verdana" w:eastAsia="Verdana" w:hAnsi="Verdana" w:cs="Verdana"/>
          <w:b/>
          <w:bCs/>
          <w:lang w:val="pl-PL" w:eastAsia="en-US"/>
        </w:rPr>
      </w:pPr>
    </w:p>
    <w:p w14:paraId="275F9B8C" w14:textId="77777777" w:rsidR="00456B64" w:rsidRPr="001A7899" w:rsidRDefault="00456B64" w:rsidP="00456B64">
      <w:pPr>
        <w:widowControl w:val="0"/>
        <w:autoSpaceDE w:val="0"/>
        <w:autoSpaceDN w:val="0"/>
        <w:spacing w:before="90"/>
        <w:ind w:right="110"/>
        <w:jc w:val="both"/>
        <w:outlineLvl w:val="0"/>
        <w:rPr>
          <w:rFonts w:ascii="Verdana" w:eastAsia="Verdana" w:hAnsi="Verdana" w:cs="Verdana"/>
          <w:b/>
          <w:bCs/>
          <w:lang w:val="pl-PL" w:eastAsia="en-US"/>
        </w:rPr>
      </w:pPr>
    </w:p>
    <w:p w14:paraId="19DEFE9D" w14:textId="77777777" w:rsidR="00456B64" w:rsidRPr="001A7899" w:rsidRDefault="00456B64" w:rsidP="00456B64">
      <w:pPr>
        <w:widowControl w:val="0"/>
        <w:autoSpaceDE w:val="0"/>
        <w:autoSpaceDN w:val="0"/>
        <w:spacing w:before="90"/>
        <w:ind w:right="110"/>
        <w:jc w:val="both"/>
        <w:outlineLvl w:val="0"/>
        <w:rPr>
          <w:rFonts w:ascii="Verdana" w:eastAsia="Verdana" w:hAnsi="Verdana" w:cs="Verdana"/>
          <w:b/>
          <w:bCs/>
          <w:lang w:val="pl-PL" w:eastAsia="en-US"/>
        </w:rPr>
      </w:pPr>
    </w:p>
    <w:p w14:paraId="1ADA7BB8" w14:textId="77777777" w:rsidR="00456B64" w:rsidRPr="00C409B5" w:rsidRDefault="00456B64" w:rsidP="00456B64">
      <w:pPr>
        <w:pStyle w:val="Zwykytekst"/>
        <w:tabs>
          <w:tab w:val="left" w:pos="7050"/>
        </w:tabs>
        <w:rPr>
          <w:rFonts w:ascii="Verdana" w:hAnsi="Verdana" w:cs="Times New Roman"/>
          <w:i/>
          <w:iCs/>
          <w:lang w:val="pl-PL"/>
        </w:rPr>
      </w:pPr>
    </w:p>
    <w:p w14:paraId="465C077A" w14:textId="6E9FA72B" w:rsidR="0089253D" w:rsidRPr="00496551" w:rsidRDefault="0089253D" w:rsidP="00050B85">
      <w:pPr>
        <w:pStyle w:val="Tekstpodstawowy"/>
        <w:ind w:right="-47"/>
        <w:jc w:val="both"/>
        <w:rPr>
          <w:rFonts w:ascii="Times New Roman" w:hAnsi="Times New Roman"/>
          <w:sz w:val="16"/>
          <w:szCs w:val="16"/>
        </w:rPr>
      </w:pPr>
    </w:p>
    <w:sectPr w:rsidR="0089253D" w:rsidRPr="00496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33485" w14:textId="77777777" w:rsidR="005A18BE" w:rsidRDefault="005A18BE">
      <w:r>
        <w:separator/>
      </w:r>
    </w:p>
  </w:endnote>
  <w:endnote w:type="continuationSeparator" w:id="0">
    <w:p w14:paraId="10F9BE3D" w14:textId="77777777" w:rsidR="005A18BE" w:rsidRDefault="005A1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388DE" w14:textId="77777777" w:rsidR="0089253D" w:rsidRDefault="0089253D">
    <w:pPr>
      <w:pStyle w:val="Stopka"/>
      <w:jc w:val="right"/>
    </w:pPr>
    <w:r>
      <w:fldChar w:fldCharType="begin"/>
    </w:r>
    <w:r>
      <w:instrText>PAGE   \* MERGEFORMAT</w:instrText>
    </w:r>
    <w:r>
      <w:fldChar w:fldCharType="separate"/>
    </w:r>
    <w:r>
      <w:rPr>
        <w:lang w:val="pl-PL"/>
      </w:rPr>
      <w:t>2</w:t>
    </w:r>
    <w:r>
      <w:fldChar w:fldCharType="end"/>
    </w:r>
  </w:p>
  <w:p w14:paraId="2C8FB150" w14:textId="77777777" w:rsidR="00137786" w:rsidRDefault="001377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847B3" w14:textId="77777777" w:rsidR="005A18BE" w:rsidRDefault="005A18BE">
      <w:r>
        <w:separator/>
      </w:r>
    </w:p>
  </w:footnote>
  <w:footnote w:type="continuationSeparator" w:id="0">
    <w:p w14:paraId="13D1AD76" w14:textId="77777777" w:rsidR="005A18BE" w:rsidRDefault="005A18BE">
      <w:r>
        <w:continuationSeparator/>
      </w:r>
    </w:p>
  </w:footnote>
  <w:footnote w:id="1">
    <w:p w14:paraId="4AC8FB8A" w14:textId="77777777" w:rsidR="00456B64" w:rsidRPr="00456B64" w:rsidRDefault="00456B64" w:rsidP="00456B6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1B66B1BB" w14:textId="77777777" w:rsidR="00456B64" w:rsidRPr="00456B64" w:rsidRDefault="00456B64" w:rsidP="00456B6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DBD092E" w14:textId="77777777" w:rsidR="00456B64" w:rsidRPr="00456B64" w:rsidRDefault="00456B64" w:rsidP="00456B6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8161707" w14:textId="77777777" w:rsidR="00456B64" w:rsidRPr="00456B64" w:rsidRDefault="00456B64" w:rsidP="00456B6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27E6845" w14:textId="77777777" w:rsidR="00456B64" w:rsidRPr="00456B64" w:rsidRDefault="00456B64" w:rsidP="00456B6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672FB27" w14:textId="77777777" w:rsidR="00456B64" w:rsidRPr="00456B64" w:rsidRDefault="00456B64" w:rsidP="00456B6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419EA12" w14:textId="77777777" w:rsidR="00456B64" w:rsidRPr="00456B64" w:rsidRDefault="00456B64" w:rsidP="00456B6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135ABC1" w14:textId="77777777" w:rsidR="00456B64" w:rsidRPr="00456B64" w:rsidRDefault="00456B64" w:rsidP="00456B64">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30ABE4B" w14:textId="77777777" w:rsidR="00456B64" w:rsidRPr="00456B64" w:rsidRDefault="00456B64" w:rsidP="00456B6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E32F90B" w14:textId="77777777" w:rsidR="00456B64" w:rsidRPr="00456B64" w:rsidRDefault="00456B64" w:rsidP="00456B6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48904DF" w14:textId="77777777" w:rsidR="00456B64" w:rsidRPr="00456B64" w:rsidRDefault="00456B64" w:rsidP="00456B6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078CABD1" w14:textId="77777777" w:rsidR="00456B64" w:rsidRPr="00456B64" w:rsidRDefault="00456B64" w:rsidP="00456B64">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AA82B5F" w14:textId="77777777" w:rsidR="00456B64" w:rsidRPr="00456B64" w:rsidRDefault="00456B64" w:rsidP="00456B6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094A910" w14:textId="77777777" w:rsidR="00456B64" w:rsidRPr="00456B64" w:rsidRDefault="00456B64" w:rsidP="00456B6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226A494" w14:textId="77777777" w:rsidR="00456B64" w:rsidRPr="00456B64" w:rsidRDefault="00456B64" w:rsidP="00456B64">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F848C78" w14:textId="77777777" w:rsidR="00456B64" w:rsidRPr="00456B64" w:rsidRDefault="00456B64" w:rsidP="00456B6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B0DB51A" w14:textId="77777777" w:rsidR="00456B64" w:rsidRPr="00456B64" w:rsidRDefault="00456B64" w:rsidP="00456B64">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7E99AA8" w14:textId="77777777" w:rsidR="00456B64" w:rsidRPr="00456B64" w:rsidRDefault="00456B64" w:rsidP="00456B64">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37DF14BF" w14:textId="77777777" w:rsidR="00456B64" w:rsidRPr="00456B64" w:rsidRDefault="00456B64" w:rsidP="00456B64">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2BA494" w14:textId="77777777" w:rsidR="00456B64" w:rsidRPr="00456B64" w:rsidRDefault="00456B64" w:rsidP="00456B6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1955764B" w14:textId="77777777" w:rsidR="00456B64" w:rsidRPr="00456B64" w:rsidRDefault="00456B64" w:rsidP="00456B6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EA7DB62" w14:textId="77777777" w:rsidR="00456B64" w:rsidRPr="00456B64" w:rsidRDefault="00456B64" w:rsidP="00456B64">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08982B07" w14:textId="77777777" w:rsidR="00456B64" w:rsidRPr="00456B64" w:rsidRDefault="00456B64" w:rsidP="00456B64">
      <w:pPr>
        <w:pStyle w:val="Tekstprzypisudolnego"/>
        <w:ind w:firstLine="142"/>
        <w:jc w:val="both"/>
        <w:rPr>
          <w:sz w:val="16"/>
          <w:szCs w:val="16"/>
          <w:lang w:val="pl-PL"/>
        </w:rPr>
      </w:pPr>
      <w:r w:rsidRPr="00456B64">
        <w:rPr>
          <w:sz w:val="16"/>
          <w:szCs w:val="16"/>
          <w:lang w:val="pl-PL"/>
        </w:rPr>
        <w:t>a) osobę prawną,</w:t>
      </w:r>
    </w:p>
    <w:p w14:paraId="50B758B9" w14:textId="77777777" w:rsidR="00456B64" w:rsidRPr="00456B64" w:rsidRDefault="00456B64" w:rsidP="00456B64">
      <w:pPr>
        <w:pStyle w:val="Tekstprzypisudolnego"/>
        <w:ind w:firstLine="142"/>
        <w:jc w:val="both"/>
        <w:rPr>
          <w:sz w:val="16"/>
          <w:szCs w:val="16"/>
          <w:lang w:val="pl-PL"/>
        </w:rPr>
      </w:pPr>
      <w:r w:rsidRPr="00456B64">
        <w:rPr>
          <w:sz w:val="16"/>
          <w:szCs w:val="16"/>
          <w:lang w:val="pl-PL"/>
        </w:rPr>
        <w:t>b) spółkę kapitałową w organizacji,</w:t>
      </w:r>
    </w:p>
    <w:p w14:paraId="24D39F5B" w14:textId="77777777" w:rsidR="00456B64" w:rsidRPr="00456B64" w:rsidRDefault="00456B64" w:rsidP="00456B64">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59519FB" w14:textId="77777777" w:rsidR="00456B64" w:rsidRPr="00456B64" w:rsidRDefault="00456B64" w:rsidP="00456B64">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2412ADAB" w14:textId="77777777" w:rsidR="00456B64" w:rsidRPr="00456B64" w:rsidRDefault="00456B64" w:rsidP="00456B64">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B9D39C8" w14:textId="77777777" w:rsidR="00456B64" w:rsidRPr="00456B64" w:rsidRDefault="00456B64" w:rsidP="00456B64">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9BEA47E" w14:textId="77777777" w:rsidR="00456B64" w:rsidRPr="00456B64" w:rsidRDefault="00456B64" w:rsidP="00456B64">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1B952EA" w14:textId="77777777" w:rsidR="00456B64" w:rsidRPr="00456B64" w:rsidRDefault="00456B64" w:rsidP="00456B64">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3"/>
  </w:num>
  <w:num w:numId="4">
    <w:abstractNumId w:val="6"/>
  </w:num>
  <w:num w:numId="5">
    <w:abstractNumId w:val="17"/>
  </w:num>
  <w:num w:numId="6">
    <w:abstractNumId w:val="13"/>
  </w:num>
  <w:num w:numId="7">
    <w:abstractNumId w:val="12"/>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6"/>
  </w:num>
  <w:num w:numId="12">
    <w:abstractNumId w:val="9"/>
  </w:num>
  <w:num w:numId="13">
    <w:abstractNumId w:val="8"/>
  </w:num>
  <w:num w:numId="14">
    <w:abstractNumId w:val="2"/>
  </w:num>
  <w:num w:numId="15">
    <w:abstractNumId w:val="5"/>
  </w:num>
  <w:num w:numId="16">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18BE"/>
    <w:rsid w:val="000033EA"/>
    <w:rsid w:val="0002467C"/>
    <w:rsid w:val="00040A7A"/>
    <w:rsid w:val="00042F5C"/>
    <w:rsid w:val="00050B85"/>
    <w:rsid w:val="000936CA"/>
    <w:rsid w:val="00097182"/>
    <w:rsid w:val="000B1A00"/>
    <w:rsid w:val="000C0F66"/>
    <w:rsid w:val="00137786"/>
    <w:rsid w:val="001764D4"/>
    <w:rsid w:val="001F341B"/>
    <w:rsid w:val="002430FD"/>
    <w:rsid w:val="00267340"/>
    <w:rsid w:val="00275C59"/>
    <w:rsid w:val="00296442"/>
    <w:rsid w:val="00337165"/>
    <w:rsid w:val="003974EB"/>
    <w:rsid w:val="003C6167"/>
    <w:rsid w:val="003F1749"/>
    <w:rsid w:val="00456B64"/>
    <w:rsid w:val="00496551"/>
    <w:rsid w:val="004C4EC3"/>
    <w:rsid w:val="00512FD2"/>
    <w:rsid w:val="00523F87"/>
    <w:rsid w:val="00593CEB"/>
    <w:rsid w:val="005A18BE"/>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9253D"/>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407A"/>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6B195A"/>
  <w15:chartTrackingRefBased/>
  <w15:docId w15:val="{B797677D-6641-4137-B772-574922D7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253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9253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26</TotalTime>
  <Pages>8</Pages>
  <Words>2356</Words>
  <Characters>16144</Characters>
  <Application>Microsoft Office Word</Application>
  <DocSecurity>0</DocSecurity>
  <Lines>134</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18464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6</cp:revision>
  <cp:lastPrinted>2022-04-04T08:51:00Z</cp:lastPrinted>
  <dcterms:created xsi:type="dcterms:W3CDTF">2022-03-28T08:42:00Z</dcterms:created>
  <dcterms:modified xsi:type="dcterms:W3CDTF">2022-04-04T08:57:00Z</dcterms:modified>
</cp:coreProperties>
</file>