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A7C84" w14:textId="44CB90F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047BF7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B8977E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3C97E7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41CE8C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NAZWA WYKONAWCY:……………………………………………………………………..</w:t>
      </w:r>
    </w:p>
    <w:p w14:paraId="1C9DCD2B" w14:textId="77777777" w:rsidR="002A4082" w:rsidRPr="000526E2" w:rsidRDefault="002A4082" w:rsidP="002A408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CD4AB35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ADRES:…………………………………………………………………………………………</w:t>
      </w:r>
    </w:p>
    <w:p w14:paraId="35B9001F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5468672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TEL.</w:t>
      </w:r>
      <w:r w:rsidRPr="000526E2">
        <w:rPr>
          <w:sz w:val="22"/>
          <w:szCs w:val="22"/>
        </w:rPr>
        <w:t>……………………………………………………………………………………………..</w:t>
      </w:r>
    </w:p>
    <w:p w14:paraId="4DA08D71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 xml:space="preserve">FAX </w:t>
      </w:r>
      <w:r w:rsidRPr="000526E2">
        <w:rPr>
          <w:sz w:val="22"/>
          <w:szCs w:val="22"/>
        </w:rPr>
        <w:t>…………………………………………………………………………………………….</w:t>
      </w:r>
    </w:p>
    <w:p w14:paraId="235F1393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052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17EBAFB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  <w:lang w:val="de-DE"/>
        </w:rPr>
        <w:t xml:space="preserve">NIP…………………………………. </w:t>
      </w:r>
      <w:r w:rsidRPr="000526E2">
        <w:rPr>
          <w:sz w:val="22"/>
          <w:szCs w:val="22"/>
        </w:rPr>
        <w:t>REGON:………………………………………………...</w:t>
      </w:r>
    </w:p>
    <w:p w14:paraId="45D7FB16" w14:textId="77777777" w:rsidR="002A4082" w:rsidRPr="000526E2" w:rsidRDefault="002A4082" w:rsidP="002A40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BANK/ NR KONTA ……………………………………………………………………………</w:t>
      </w:r>
    </w:p>
    <w:p w14:paraId="09C854E9" w14:textId="77777777" w:rsidR="002A4082" w:rsidRPr="000526E2" w:rsidRDefault="002A4082" w:rsidP="002A4082">
      <w:pPr>
        <w:spacing w:line="360" w:lineRule="auto"/>
        <w:rPr>
          <w:sz w:val="22"/>
          <w:szCs w:val="22"/>
        </w:rPr>
      </w:pPr>
      <w:r w:rsidRPr="000526E2">
        <w:rPr>
          <w:sz w:val="22"/>
          <w:szCs w:val="22"/>
        </w:rPr>
        <w:t>Do: Nazwa i siedziba Zamawiającego:</w:t>
      </w:r>
    </w:p>
    <w:p w14:paraId="656E20EB" w14:textId="77777777" w:rsidR="002A4082" w:rsidRPr="002F3098" w:rsidRDefault="002A4082" w:rsidP="002A4082">
      <w:pPr>
        <w:ind w:right="-110"/>
        <w:rPr>
          <w:b/>
        </w:rPr>
      </w:pPr>
      <w:r w:rsidRPr="002F3098">
        <w:rPr>
          <w:b/>
        </w:rPr>
        <w:t>Akademia Górniczo - Hutnicza</w:t>
      </w:r>
    </w:p>
    <w:p w14:paraId="4CF1D301" w14:textId="77777777" w:rsidR="002A4082" w:rsidRPr="002F3098" w:rsidRDefault="002A4082" w:rsidP="002A4082">
      <w:pPr>
        <w:ind w:right="-110"/>
        <w:rPr>
          <w:b/>
        </w:rPr>
      </w:pPr>
      <w:r w:rsidRPr="002F3098">
        <w:rPr>
          <w:b/>
        </w:rPr>
        <w:t>im. Stanisława Staszica w Krakowie</w:t>
      </w:r>
    </w:p>
    <w:p w14:paraId="74389BF6" w14:textId="77777777" w:rsidR="002A4082" w:rsidRDefault="002A4082" w:rsidP="002A4082">
      <w:pPr>
        <w:ind w:right="-110"/>
        <w:rPr>
          <w:b/>
        </w:rPr>
      </w:pPr>
      <w:r w:rsidRPr="002F3098">
        <w:rPr>
          <w:b/>
        </w:rPr>
        <w:t>Dział Zamówień Publicznych</w:t>
      </w:r>
      <w:r>
        <w:rPr>
          <w:b/>
        </w:rPr>
        <w:t xml:space="preserve">  </w:t>
      </w:r>
    </w:p>
    <w:p w14:paraId="3AC41AF6" w14:textId="77777777" w:rsidR="002A4082" w:rsidRDefault="002A4082" w:rsidP="002A4082">
      <w:pPr>
        <w:ind w:right="-110"/>
        <w:rPr>
          <w:b/>
        </w:rPr>
      </w:pPr>
      <w:r w:rsidRPr="002F3098">
        <w:rPr>
          <w:b/>
        </w:rPr>
        <w:t>Al. Mickiewicza</w:t>
      </w:r>
      <w:r>
        <w:rPr>
          <w:b/>
        </w:rPr>
        <w:t xml:space="preserve"> </w:t>
      </w:r>
      <w:r w:rsidRPr="002F3098">
        <w:rPr>
          <w:b/>
        </w:rPr>
        <w:t>30</w:t>
      </w:r>
      <w:r>
        <w:rPr>
          <w:b/>
        </w:rPr>
        <w:t xml:space="preserve"> </w:t>
      </w:r>
    </w:p>
    <w:p w14:paraId="104B2D1B" w14:textId="77777777" w:rsidR="002A4082" w:rsidRDefault="002A4082" w:rsidP="002A4082">
      <w:pPr>
        <w:rPr>
          <w:b/>
        </w:rPr>
      </w:pPr>
      <w:r w:rsidRPr="002F3098">
        <w:rPr>
          <w:b/>
        </w:rPr>
        <w:t>30-059</w:t>
      </w:r>
      <w:r>
        <w:rPr>
          <w:b/>
        </w:rPr>
        <w:t xml:space="preserve"> </w:t>
      </w:r>
      <w:r w:rsidRPr="002F3098">
        <w:rPr>
          <w:b/>
        </w:rPr>
        <w:t>Kraków</w:t>
      </w:r>
      <w:r>
        <w:rPr>
          <w:b/>
        </w:rPr>
        <w:t xml:space="preserve">,  </w:t>
      </w:r>
    </w:p>
    <w:p w14:paraId="2F0E2134" w14:textId="77777777" w:rsidR="002A4082" w:rsidRDefault="002A4082" w:rsidP="002A4082">
      <w:pPr>
        <w:ind w:firstLine="3969"/>
        <w:rPr>
          <w:b/>
        </w:rPr>
      </w:pPr>
    </w:p>
    <w:p w14:paraId="4C1C8ACD" w14:textId="74E7AE3B" w:rsidR="002A4082" w:rsidRDefault="002A4082" w:rsidP="00323A75">
      <w:pPr>
        <w:spacing w:before="600"/>
      </w:pPr>
      <w:r w:rsidRPr="00F71B9E">
        <w:t xml:space="preserve">Przystępując do postępowania o udzielenie zamówienia publicznego, którego przedmiotem jest </w:t>
      </w:r>
      <w:r w:rsidR="00F71B9E" w:rsidRPr="00F71B9E">
        <w:rPr>
          <w:b/>
        </w:rPr>
        <w:t xml:space="preserve">na dostawę pieca laboratoryjnego do spalania próbek paliw stałych   dla </w:t>
      </w:r>
      <w:proofErr w:type="spellStart"/>
      <w:r w:rsidR="00F71B9E" w:rsidRPr="00F71B9E">
        <w:rPr>
          <w:b/>
        </w:rPr>
        <w:t>WEiP</w:t>
      </w:r>
      <w:proofErr w:type="spellEnd"/>
      <w:r w:rsidR="00F71B9E" w:rsidRPr="00F71B9E">
        <w:rPr>
          <w:b/>
        </w:rPr>
        <w:t xml:space="preserve"> - K</w:t>
      </w:r>
      <w:r w:rsidR="00323A75">
        <w:rPr>
          <w:b/>
        </w:rPr>
        <w:t>C</w:t>
      </w:r>
      <w:r w:rsidR="00F71B9E" w:rsidRPr="00F71B9E">
        <w:rPr>
          <w:b/>
        </w:rPr>
        <w:t>-zp.272-181/22</w:t>
      </w:r>
      <w:r w:rsidR="00323A75">
        <w:rPr>
          <w:b/>
        </w:rPr>
        <w:t xml:space="preserve">, </w:t>
      </w:r>
      <w:r>
        <w:t>oferuję realizację przedmiotu zamówienia, zgodnie z zasadami określonymi w specyfikacji warunków zamówienia.</w:t>
      </w:r>
    </w:p>
    <w:p w14:paraId="7E05BC2D" w14:textId="77777777" w:rsidR="002A4082" w:rsidRDefault="002A4082" w:rsidP="002A4082">
      <w:pPr>
        <w:tabs>
          <w:tab w:val="right" w:pos="9000"/>
        </w:tabs>
      </w:pPr>
    </w:p>
    <w:p w14:paraId="3D110528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......................................................................... PLN</w:t>
      </w:r>
    </w:p>
    <w:p w14:paraId="50FF9E48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</w:p>
    <w:p w14:paraId="79680652" w14:textId="77777777" w:rsidR="002A4082" w:rsidRDefault="002A4082" w:rsidP="002A4082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14:paraId="26C773A6" w14:textId="77777777" w:rsidR="002A4082" w:rsidRPr="00FB1B4F" w:rsidRDefault="002A4082" w:rsidP="002A4082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CAC6485" w14:textId="77777777" w:rsidR="002A4082" w:rsidRPr="00FB1B4F" w:rsidRDefault="002A4082" w:rsidP="002A4082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0C992B85" w14:textId="77777777" w:rsidR="002A4082" w:rsidRPr="00FB1B4F" w:rsidRDefault="002A4082" w:rsidP="002A4082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B2741B0" w14:textId="77777777" w:rsidR="002A4082" w:rsidRDefault="002A4082" w:rsidP="002A4082">
      <w:pPr>
        <w:pStyle w:val="Tekstpodstawowy"/>
      </w:pPr>
      <w:r>
        <w:t>Powyższa cena zawiera podatek VAT w wysokości .......... % tj. ……………………. PLN</w:t>
      </w:r>
    </w:p>
    <w:p w14:paraId="5C0FFBDD" w14:textId="71105E25" w:rsidR="002A4082" w:rsidRDefault="002A4082" w:rsidP="002A4082">
      <w:pPr>
        <w:pStyle w:val="Tekstpodstawowy"/>
      </w:pPr>
      <w:r>
        <w:t xml:space="preserve">Producent/typ/model zaoferowanego </w:t>
      </w:r>
      <w:r w:rsidR="0041592E">
        <w:t>piec</w:t>
      </w:r>
      <w:bookmarkStart w:id="0" w:name="_GoBack"/>
      <w:bookmarkEnd w:id="0"/>
      <w:r w:rsidR="000461F3">
        <w:t>a</w:t>
      </w:r>
      <w:r>
        <w:t xml:space="preserve">: </w:t>
      </w:r>
      <w:r w:rsidRPr="00FE545C">
        <w:rPr>
          <w:b w:val="0"/>
        </w:rPr>
        <w:t>…………………………………………..</w:t>
      </w:r>
    </w:p>
    <w:p w14:paraId="6C3E4219" w14:textId="5F90F7D2" w:rsidR="002A4082" w:rsidRPr="000461F3" w:rsidRDefault="002A4082" w:rsidP="002A4082">
      <w:pPr>
        <w:widowControl w:val="0"/>
        <w:spacing w:line="360" w:lineRule="auto"/>
        <w:ind w:right="1"/>
        <w:jc w:val="both"/>
        <w:rPr>
          <w:b/>
        </w:rPr>
      </w:pPr>
      <w:r w:rsidRPr="000461F3">
        <w:rPr>
          <w:b/>
        </w:rPr>
        <w:t xml:space="preserve">Termin realizacji umowy: </w:t>
      </w:r>
      <w:r w:rsidRPr="000461F3">
        <w:t>………..</w:t>
      </w:r>
      <w:r w:rsidRPr="000461F3">
        <w:rPr>
          <w:b/>
          <w:bCs/>
        </w:rPr>
        <w:t xml:space="preserve"> dni od daty podpisania umowy</w:t>
      </w:r>
      <w:r w:rsidRPr="000461F3">
        <w:t xml:space="preserve"> </w:t>
      </w:r>
      <w:r w:rsidR="000461F3">
        <w:rPr>
          <w:b/>
          <w:color w:val="FF0000"/>
        </w:rPr>
        <w:t>/</w:t>
      </w:r>
      <w:r w:rsidRPr="000461F3">
        <w:rPr>
          <w:b/>
          <w:color w:val="FF0000"/>
        </w:rPr>
        <w:t>kryterium oceny ofert</w:t>
      </w:r>
      <w:r w:rsidR="000461F3">
        <w:rPr>
          <w:b/>
          <w:color w:val="FF0000"/>
        </w:rPr>
        <w:t>/</w:t>
      </w:r>
    </w:p>
    <w:p w14:paraId="2B7A99BE" w14:textId="1FBAFC4C" w:rsidR="002A4082" w:rsidRDefault="002A4082" w:rsidP="002A4082">
      <w:pPr>
        <w:widowControl w:val="0"/>
        <w:spacing w:line="360" w:lineRule="auto"/>
        <w:ind w:right="1"/>
        <w:jc w:val="both"/>
        <w:rPr>
          <w:b/>
        </w:rPr>
      </w:pPr>
      <w:r w:rsidRPr="000461F3">
        <w:rPr>
          <w:b/>
        </w:rPr>
        <w:t>Okres udzielonej gwarancji wynosi:</w:t>
      </w:r>
      <w:r w:rsidRPr="000461F3">
        <w:t xml:space="preserve"> </w:t>
      </w:r>
      <w:r w:rsidR="00F71B9E">
        <w:t>……………..</w:t>
      </w:r>
      <w:r w:rsidRPr="000461F3">
        <w:t xml:space="preserve"> </w:t>
      </w:r>
      <w:r w:rsidRPr="000461F3">
        <w:rPr>
          <w:b/>
          <w:bCs/>
        </w:rPr>
        <w:t xml:space="preserve">miesięcy </w:t>
      </w:r>
    </w:p>
    <w:p w14:paraId="1968CDCA" w14:textId="77777777" w:rsidR="002A4082" w:rsidRPr="00FE545C" w:rsidRDefault="002A4082" w:rsidP="002A408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4AB87F6" w14:textId="77777777" w:rsidR="002A4082" w:rsidRPr="003636C0" w:rsidRDefault="002A4082" w:rsidP="000461F3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052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38BD072" w14:textId="77777777" w:rsidR="002A4082" w:rsidRDefault="002A4082" w:rsidP="002A4082">
      <w:pPr>
        <w:rPr>
          <w:sz w:val="18"/>
          <w:szCs w:val="18"/>
        </w:rPr>
      </w:pPr>
    </w:p>
    <w:p w14:paraId="45C8645B" w14:textId="77777777" w:rsidR="002A4082" w:rsidRDefault="002A4082" w:rsidP="002A4082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33BEC0B7" w14:textId="77777777" w:rsidR="002A4082" w:rsidRPr="000526E2" w:rsidRDefault="002A4082" w:rsidP="002A408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7F3F529" w14:textId="77777777" w:rsidR="002A4082" w:rsidRPr="000526E2" w:rsidRDefault="002A4082" w:rsidP="002A408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2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526E2">
        <w:rPr>
          <w:color w:val="000000"/>
          <w:sz w:val="22"/>
          <w:szCs w:val="22"/>
        </w:rPr>
        <w:t xml:space="preserve"> i nie wnosimy do nich żadnych zastrzeżeń.</w:t>
      </w:r>
    </w:p>
    <w:p w14:paraId="25110714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949544C" w14:textId="77777777" w:rsidR="002A4082" w:rsidRPr="000526E2" w:rsidRDefault="002A4082" w:rsidP="002A4082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33ACC5" w14:textId="77777777" w:rsidR="002A4082" w:rsidRPr="000526E2" w:rsidRDefault="002A4082" w:rsidP="002A4082">
      <w:pPr>
        <w:ind w:left="360"/>
        <w:jc w:val="both"/>
        <w:rPr>
          <w:i/>
          <w:sz w:val="22"/>
          <w:szCs w:val="22"/>
        </w:rPr>
      </w:pPr>
      <w:r w:rsidRPr="00052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77CE25" w14:textId="77777777" w:rsidR="002A4082" w:rsidRPr="000526E2" w:rsidRDefault="002A4082" w:rsidP="002A408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A4082" w:rsidRPr="000526E2" w14:paraId="157111B8" w14:textId="77777777" w:rsidTr="0064547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2C2D58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462E1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 xml:space="preserve">Opis części zamówienia, którą wykonawca </w:t>
            </w:r>
          </w:p>
          <w:p w14:paraId="64E250BD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05E5E" w14:textId="77777777" w:rsidR="002A4082" w:rsidRPr="000526E2" w:rsidRDefault="002A4082" w:rsidP="0064547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26E2">
              <w:rPr>
                <w:sz w:val="22"/>
                <w:szCs w:val="22"/>
              </w:rPr>
              <w:t>Nazwa podwykonawcy</w:t>
            </w:r>
            <w:r w:rsidRPr="000526E2">
              <w:rPr>
                <w:sz w:val="22"/>
                <w:szCs w:val="22"/>
              </w:rPr>
              <w:br/>
              <w:t>(o ile jest znana)</w:t>
            </w:r>
          </w:p>
        </w:tc>
      </w:tr>
      <w:tr w:rsidR="002A4082" w:rsidRPr="000526E2" w14:paraId="1DD0194B" w14:textId="77777777" w:rsidTr="0064547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83F4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005BF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975FC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A4082" w:rsidRPr="000526E2" w14:paraId="369DBD6E" w14:textId="77777777" w:rsidTr="0064547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7166E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45F0A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EDDBF" w14:textId="77777777" w:rsidR="002A4082" w:rsidRPr="000526E2" w:rsidRDefault="002A4082" w:rsidP="0064547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C790505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Umocowanymi do reprezentowania naszej firmy są następujące osoby:</w:t>
      </w:r>
    </w:p>
    <w:p w14:paraId="29C2656A" w14:textId="77777777" w:rsidR="002A4082" w:rsidRPr="000526E2" w:rsidRDefault="002A4082" w:rsidP="002A408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52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  <w:r w:rsidRPr="000526E2">
        <w:rPr>
          <w:rFonts w:ascii="Times New Roman" w:hAnsi="Times New Roman" w:cs="Times New Roman"/>
          <w:sz w:val="22"/>
          <w:szCs w:val="22"/>
        </w:rPr>
        <w:tab/>
      </w:r>
    </w:p>
    <w:p w14:paraId="21B949C2" w14:textId="77777777" w:rsidR="002A4082" w:rsidRPr="000526E2" w:rsidRDefault="002A4082" w:rsidP="002A408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</w:t>
      </w:r>
    </w:p>
    <w:p w14:paraId="5C4F5E6F" w14:textId="77777777" w:rsidR="002A4082" w:rsidRPr="000526E2" w:rsidRDefault="002A4082" w:rsidP="002A408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52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526E2">
        <w:rPr>
          <w:sz w:val="22"/>
          <w:szCs w:val="22"/>
        </w:rPr>
        <w:tab/>
      </w:r>
      <w:r w:rsidRPr="000526E2">
        <w:rPr>
          <w:sz w:val="22"/>
          <w:szCs w:val="22"/>
        </w:rPr>
        <w:tab/>
        <w:t xml:space="preserve"> .</w:t>
      </w:r>
    </w:p>
    <w:p w14:paraId="6BE6A2AF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Umocowanie dla powyżej wskazanych osób wynika z następującego (</w:t>
      </w:r>
      <w:proofErr w:type="spellStart"/>
      <w:r w:rsidRPr="000526E2">
        <w:rPr>
          <w:sz w:val="22"/>
          <w:szCs w:val="22"/>
        </w:rPr>
        <w:t>ych</w:t>
      </w:r>
      <w:proofErr w:type="spellEnd"/>
      <w:r w:rsidRPr="000526E2">
        <w:rPr>
          <w:sz w:val="22"/>
          <w:szCs w:val="22"/>
        </w:rPr>
        <w:t>) dokumentu(ów)</w:t>
      </w:r>
    </w:p>
    <w:p w14:paraId="09FC1607" w14:textId="77777777" w:rsidR="002A4082" w:rsidRPr="000526E2" w:rsidRDefault="002A4082" w:rsidP="002A4082">
      <w:p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6E5C729" w14:textId="77777777" w:rsidR="002A4082" w:rsidRPr="000526E2" w:rsidRDefault="002A4082" w:rsidP="002A4082">
      <w:pPr>
        <w:numPr>
          <w:ilvl w:val="0"/>
          <w:numId w:val="1"/>
        </w:numPr>
        <w:jc w:val="both"/>
        <w:rPr>
          <w:sz w:val="22"/>
          <w:szCs w:val="22"/>
        </w:rPr>
      </w:pPr>
      <w:r w:rsidRPr="000526E2">
        <w:rPr>
          <w:sz w:val="22"/>
          <w:szCs w:val="22"/>
        </w:rPr>
        <w:t>załącznikami do niniejszej oferty są:</w:t>
      </w:r>
    </w:p>
    <w:p w14:paraId="581647B6" w14:textId="77777777" w:rsidR="002A4082" w:rsidRPr="000526E2" w:rsidRDefault="002A4082" w:rsidP="002A40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………………………………………………………………………………………….</w:t>
      </w:r>
    </w:p>
    <w:p w14:paraId="69C9E675" w14:textId="77777777" w:rsidR="002A4082" w:rsidRPr="000526E2" w:rsidRDefault="002A4082" w:rsidP="002A408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26E2">
        <w:rPr>
          <w:sz w:val="22"/>
          <w:szCs w:val="22"/>
        </w:rPr>
        <w:t>……………………………………………..……………………………………………</w:t>
      </w:r>
    </w:p>
    <w:p w14:paraId="019B1270" w14:textId="77777777" w:rsidR="002A4082" w:rsidRPr="000526E2" w:rsidRDefault="002A4082" w:rsidP="002A4082">
      <w:pPr>
        <w:jc w:val="both"/>
        <w:rPr>
          <w:b/>
          <w:color w:val="FF0000"/>
          <w:sz w:val="22"/>
          <w:szCs w:val="22"/>
        </w:rPr>
      </w:pPr>
    </w:p>
    <w:p w14:paraId="351F16CC" w14:textId="77777777" w:rsidR="002A4082" w:rsidRPr="000526E2" w:rsidRDefault="002A4082" w:rsidP="002A4082">
      <w:pPr>
        <w:jc w:val="both"/>
        <w:rPr>
          <w:b/>
          <w:color w:val="FF0000"/>
          <w:sz w:val="22"/>
          <w:szCs w:val="22"/>
        </w:rPr>
      </w:pPr>
      <w:r w:rsidRPr="000526E2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04BA6E39" w14:textId="77777777" w:rsidR="002A4082" w:rsidRPr="000526E2" w:rsidRDefault="002A4082" w:rsidP="002A4082">
      <w:pPr>
        <w:rPr>
          <w:b/>
          <w:sz w:val="22"/>
          <w:szCs w:val="22"/>
          <w:u w:val="single"/>
        </w:rPr>
      </w:pPr>
    </w:p>
    <w:p w14:paraId="7F234513" w14:textId="77777777" w:rsidR="002A4082" w:rsidRDefault="002A4082" w:rsidP="002A4082">
      <w:pPr>
        <w:rPr>
          <w:b/>
          <w:sz w:val="22"/>
          <w:szCs w:val="22"/>
          <w:u w:val="single"/>
        </w:rPr>
      </w:pPr>
    </w:p>
    <w:p w14:paraId="3CE705EF" w14:textId="77777777" w:rsidR="00FE545C" w:rsidRDefault="00FE545C" w:rsidP="002A4082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077327" w14:textId="77777777" w:rsidR="002C74E6" w:rsidRDefault="002C74E6">
      <w:r>
        <w:separator/>
      </w:r>
    </w:p>
  </w:endnote>
  <w:endnote w:type="continuationSeparator" w:id="0">
    <w:p w14:paraId="57E46050" w14:textId="77777777" w:rsidR="002C74E6" w:rsidRDefault="002C7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A329C" w14:textId="77777777" w:rsidR="00FD3882" w:rsidRDefault="00FD38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3757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EA90C" w14:textId="77777777" w:rsidR="00FD3882" w:rsidRDefault="00FD38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A66403" w14:textId="77777777" w:rsidR="002C74E6" w:rsidRDefault="002C74E6">
      <w:r>
        <w:separator/>
      </w:r>
    </w:p>
  </w:footnote>
  <w:footnote w:type="continuationSeparator" w:id="0">
    <w:p w14:paraId="622A0C2B" w14:textId="77777777" w:rsidR="002C74E6" w:rsidRDefault="002C74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909FC" w14:textId="77777777" w:rsidR="00FD3882" w:rsidRDefault="00FD38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B0B4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72860" w14:textId="77777777" w:rsidR="00FD3882" w:rsidRDefault="00FD38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22DA"/>
    <w:rsid w:val="00012286"/>
    <w:rsid w:val="000461F3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A4082"/>
    <w:rsid w:val="002C74E6"/>
    <w:rsid w:val="00315A4A"/>
    <w:rsid w:val="00323A75"/>
    <w:rsid w:val="0041592E"/>
    <w:rsid w:val="004B7300"/>
    <w:rsid w:val="004C6753"/>
    <w:rsid w:val="00595C87"/>
    <w:rsid w:val="005B5CB8"/>
    <w:rsid w:val="005D2C65"/>
    <w:rsid w:val="005E30CC"/>
    <w:rsid w:val="005E6D94"/>
    <w:rsid w:val="0063384F"/>
    <w:rsid w:val="00643C6F"/>
    <w:rsid w:val="00646202"/>
    <w:rsid w:val="0065290F"/>
    <w:rsid w:val="006815F6"/>
    <w:rsid w:val="00701B52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0358"/>
    <w:rsid w:val="00B774DC"/>
    <w:rsid w:val="00C322DA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71B9E"/>
    <w:rsid w:val="00F91018"/>
    <w:rsid w:val="00FA0F30"/>
    <w:rsid w:val="00FA51A4"/>
    <w:rsid w:val="00FD388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03AA08"/>
  <w15:chartTrackingRefBased/>
  <w15:docId w15:val="{4DFBE96F-0749-46B1-817C-8C82D5530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0C627-C760-4641-BAB9-3C53D2F3A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477</Words>
  <Characters>3992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8</cp:revision>
  <cp:lastPrinted>1899-12-31T23:00:00Z</cp:lastPrinted>
  <dcterms:created xsi:type="dcterms:W3CDTF">2022-02-10T10:35:00Z</dcterms:created>
  <dcterms:modified xsi:type="dcterms:W3CDTF">2022-04-06T06:45:00Z</dcterms:modified>
</cp:coreProperties>
</file>