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A406345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F8344F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108E4744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</w:rPr>
      </w:pPr>
    </w:p>
    <w:p w14:paraId="5EFADFBD" w14:textId="77777777" w:rsidR="00E40A3C" w:rsidRPr="00CF7EED" w:rsidRDefault="00E40A3C" w:rsidP="00175B03">
      <w:pPr>
        <w:tabs>
          <w:tab w:val="right" w:pos="9000"/>
        </w:tabs>
      </w:pPr>
      <w:r w:rsidRPr="00CF7EED">
        <w:t>NAZWA WYKONAWCY: …………………………………………………….</w:t>
      </w:r>
    </w:p>
    <w:p w14:paraId="59663EC9" w14:textId="77777777" w:rsidR="00E40A3C" w:rsidRPr="00CF7EED" w:rsidRDefault="00E40A3C" w:rsidP="00175B03">
      <w:pPr>
        <w:tabs>
          <w:tab w:val="right" w:pos="9000"/>
        </w:tabs>
      </w:pPr>
      <w:r w:rsidRPr="00CF7EED">
        <w:t xml:space="preserve">ADRES:…………………………………………………………………………. </w:t>
      </w:r>
    </w:p>
    <w:p w14:paraId="428378CA" w14:textId="09991EDC" w:rsidR="00E40A3C" w:rsidRPr="00CF7EED" w:rsidRDefault="00E40A3C" w:rsidP="00175B03">
      <w:pPr>
        <w:tabs>
          <w:tab w:val="left" w:pos="0"/>
        </w:tabs>
        <w:jc w:val="both"/>
      </w:pPr>
      <w:r w:rsidRPr="00CF7EED">
        <w:rPr>
          <w:color w:val="000000"/>
        </w:rPr>
        <w:t xml:space="preserve">Składając ofertę w postępowaniu o udzielenie zamówienia publicznego w trybie </w:t>
      </w:r>
      <w:r w:rsidRPr="00CF7EED">
        <w:t xml:space="preserve">przetarg nieograniczony </w:t>
      </w:r>
      <w:r w:rsidRPr="00CF7EED">
        <w:rPr>
          <w:color w:val="000000"/>
        </w:rPr>
        <w:t xml:space="preserve">na: </w:t>
      </w:r>
      <w:r w:rsidR="00624D8C" w:rsidRPr="00CF7EED">
        <w:rPr>
          <w:b/>
        </w:rPr>
        <w:t>Usługa szkoleniowa dla pracowników administracyjnych AGH w zakresie obsługi programów MS Excel oraz MS Word, realizowana w ramach POWR.03.05.00-00-Z309/18  – KC-zp.272-141/22</w:t>
      </w:r>
      <w:r w:rsidRPr="00CF7EED">
        <w:rPr>
          <w:b/>
        </w:rPr>
        <w:t xml:space="preserve">, </w:t>
      </w:r>
      <w:r w:rsidRPr="00CF7EED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D9157F" w14:paraId="272A3C74" w14:textId="77777777" w:rsidTr="00532BD6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4B29CD" w14:textId="77777777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8F517A" w14:textId="77777777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  <w:p w14:paraId="36356B0B" w14:textId="77777777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867E7" w14:textId="77777777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6D9C3" w14:textId="27991DAD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D0DAA" w14:textId="07B3A6C3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</w:r>
            <w:r w:rsidR="00CF7EED">
              <w:rPr>
                <w:b/>
              </w:rPr>
              <w:t>Czas trwania szkolenia - i</w:t>
            </w:r>
            <w:r>
              <w:rPr>
                <w:b/>
              </w:rPr>
              <w:t>lość godzin zegarowych</w:t>
            </w: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22E77" w14:textId="77777777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br/>
              <w:t xml:space="preserve">Odbiorca usługi </w:t>
            </w:r>
          </w:p>
          <w:p w14:paraId="486D60E0" w14:textId="77777777" w:rsidR="00D9157F" w:rsidRDefault="00D9157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D9157F" w14:paraId="450E4011" w14:textId="77777777" w:rsidTr="00532BD6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E0822" w14:textId="77777777" w:rsidR="00D9157F" w:rsidRDefault="00D9157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AB999" w14:textId="77777777" w:rsidR="00D9157F" w:rsidRDefault="00D9157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EF3BB" w14:textId="77777777" w:rsidR="00D9157F" w:rsidRDefault="00D9157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91BE9" w14:textId="77777777" w:rsidR="00D9157F" w:rsidRDefault="00D9157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07E5B" w14:textId="77777777" w:rsidR="00D9157F" w:rsidRDefault="00D9157F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C3231" w14:textId="77777777" w:rsidR="00D9157F" w:rsidRDefault="00D9157F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D9157F" w14:paraId="0FA084CE" w14:textId="77777777" w:rsidTr="00532BD6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039E8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6185DB2F" w14:textId="0EF0D2DF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683CC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B0E44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F026B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CBA29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E70F7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9157F" w14:paraId="0AA1D062" w14:textId="77777777" w:rsidTr="00532BD6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266BB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C139AD8" w14:textId="281CB48D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8194D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F67BB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B32B9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5A91D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5A96E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9157F" w14:paraId="7DEA174F" w14:textId="77777777" w:rsidTr="00532BD6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B33C9" w14:textId="77777777" w:rsidR="00532BD6" w:rsidRDefault="00532BD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2E174414" w14:textId="445A2B48" w:rsidR="00D9157F" w:rsidRDefault="00532BD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="00170FE4">
              <w:rPr>
                <w:b/>
                <w:color w:val="000000"/>
              </w:rPr>
              <w:t>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B7534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C1FBC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A52F5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D2472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0009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9157F" w14:paraId="7379B56E" w14:textId="77777777" w:rsidTr="00532BD6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D7249" w14:textId="77777777" w:rsidR="00532BD6" w:rsidRDefault="00532BD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14:paraId="188D1AD4" w14:textId="443E7C90" w:rsidR="00D9157F" w:rsidRDefault="00532BD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  <w:r w:rsidR="00170FE4">
              <w:rPr>
                <w:b/>
                <w:color w:val="000000"/>
              </w:rPr>
              <w:t>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AE47E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CBFCA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698B4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EFA8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2D7B3" w14:textId="77777777" w:rsidR="00D9157F" w:rsidRDefault="00D9157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5F99F13" w14:textId="77777777" w:rsidR="00D9157F" w:rsidRDefault="00D9157F" w:rsidP="00D9157F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14:paraId="27AD9FA3" w14:textId="77777777" w:rsidR="00A64311" w:rsidRPr="00A64311" w:rsidRDefault="00A64311" w:rsidP="00A64311">
      <w:pPr>
        <w:suppressAutoHyphens/>
        <w:autoSpaceDN w:val="0"/>
        <w:ind w:left="80"/>
        <w:jc w:val="both"/>
        <w:textAlignment w:val="baseline"/>
        <w:rPr>
          <w:sz w:val="16"/>
          <w:szCs w:val="16"/>
        </w:rPr>
      </w:pPr>
      <w:r w:rsidRPr="00A64311">
        <w:rPr>
          <w:sz w:val="16"/>
          <w:szCs w:val="16"/>
        </w:rPr>
        <w:t xml:space="preserve">Zamawiający uzna wyżej wymieniony warunek za spełniony, jeżeli  Wykonawca wykaże, że w okresie ostatnich trzech lat przed upływem terminu składania ofert (a jeżeli okres prowadzenia działalności jest krótszy – w tym okresie), należycie zrealizował  co najmniej 30 szkoleń z obsługi oprogramowania biurowego, w tym co najmniej: </w:t>
      </w:r>
    </w:p>
    <w:p w14:paraId="4AD201A9" w14:textId="77777777" w:rsidR="00A64311" w:rsidRPr="00A64311" w:rsidRDefault="00A64311" w:rsidP="00A64311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pl-PL"/>
        </w:rPr>
      </w:pPr>
      <w:r w:rsidRPr="00A64311">
        <w:rPr>
          <w:rFonts w:ascii="Times New Roman" w:eastAsia="Times New Roman" w:hAnsi="Times New Roman"/>
          <w:sz w:val="16"/>
          <w:szCs w:val="16"/>
          <w:lang w:eastAsia="pl-PL"/>
        </w:rPr>
        <w:t>15 szkoleń z tematu obsługi MS Excel,</w:t>
      </w:r>
    </w:p>
    <w:p w14:paraId="75969B3D" w14:textId="77777777" w:rsidR="00A64311" w:rsidRPr="00A64311" w:rsidRDefault="00A64311" w:rsidP="00A64311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16"/>
          <w:szCs w:val="16"/>
          <w:lang w:eastAsia="pl-PL"/>
        </w:rPr>
      </w:pPr>
      <w:r w:rsidRPr="00A64311">
        <w:rPr>
          <w:rFonts w:ascii="Times New Roman" w:eastAsia="Times New Roman" w:hAnsi="Times New Roman"/>
          <w:sz w:val="16"/>
          <w:szCs w:val="16"/>
          <w:lang w:eastAsia="pl-PL"/>
        </w:rPr>
        <w:t>7 szkoleń z tematu obsługi MS Word,</w:t>
      </w:r>
    </w:p>
    <w:p w14:paraId="2DCE741D" w14:textId="77777777" w:rsidR="00A64311" w:rsidRPr="00A64311" w:rsidRDefault="00A64311" w:rsidP="00A64311">
      <w:pPr>
        <w:suppressAutoHyphens/>
        <w:autoSpaceDN w:val="0"/>
        <w:ind w:left="79"/>
        <w:jc w:val="both"/>
        <w:textAlignment w:val="baseline"/>
        <w:rPr>
          <w:sz w:val="16"/>
          <w:szCs w:val="16"/>
        </w:rPr>
      </w:pPr>
      <w:r w:rsidRPr="00A64311">
        <w:rPr>
          <w:sz w:val="16"/>
          <w:szCs w:val="16"/>
        </w:rPr>
        <w:t>każde szkolenie dla grupy minimum 10 osobowej oraz każde szkolenie trwające nie krócej niż 10 godzin zegarowych.</w:t>
      </w:r>
    </w:p>
    <w:p w14:paraId="1E363ABD" w14:textId="77777777" w:rsidR="00E92D3F" w:rsidRPr="00E92D3F" w:rsidRDefault="00E92D3F" w:rsidP="00E92D3F">
      <w:pPr>
        <w:spacing w:line="360" w:lineRule="auto"/>
        <w:jc w:val="both"/>
        <w:rPr>
          <w:b/>
        </w:rPr>
      </w:pPr>
      <w:r w:rsidRPr="00E92D3F">
        <w:rPr>
          <w:b/>
        </w:rPr>
        <w:t>W załączeniu dokumenty potwierdzające należyte wykonanie usług wyszczególnionych w wykazie.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E40A3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2F10" w14:textId="77777777" w:rsidR="00066A7C" w:rsidRDefault="00066A7C">
      <w:r>
        <w:separator/>
      </w:r>
    </w:p>
  </w:endnote>
  <w:endnote w:type="continuationSeparator" w:id="0">
    <w:p w14:paraId="4598869D" w14:textId="77777777" w:rsidR="00066A7C" w:rsidRDefault="0006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A4FCA" w14:textId="77777777" w:rsidR="00066A7C" w:rsidRDefault="00066A7C">
      <w:r>
        <w:separator/>
      </w:r>
    </w:p>
  </w:footnote>
  <w:footnote w:type="continuationSeparator" w:id="0">
    <w:p w14:paraId="7147863F" w14:textId="77777777" w:rsidR="00066A7C" w:rsidRDefault="00066A7C">
      <w:r>
        <w:continuationSeparator/>
      </w:r>
    </w:p>
  </w:footnote>
  <w:footnote w:id="1">
    <w:p w14:paraId="3458810E" w14:textId="7C380DB3" w:rsidR="00D9157F" w:rsidRPr="00CF7EED" w:rsidRDefault="00D9157F" w:rsidP="00CF7EED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 xml:space="preserve">należy podać wszystkie informacje, pozwalające jednoznacznie stwierdzić czy wykonawca spełnia warunek określony w pkt. </w:t>
      </w:r>
      <w:r w:rsidR="00CF7EED" w:rsidRPr="00CF7EED">
        <w:rPr>
          <w:sz w:val="16"/>
          <w:szCs w:val="16"/>
        </w:rPr>
        <w:t>8.2. SWZ</w:t>
      </w:r>
      <w:r w:rsidR="00CF7EED">
        <w:rPr>
          <w:sz w:val="16"/>
          <w:szCs w:val="16"/>
        </w:rPr>
        <w:t>.</w:t>
      </w:r>
      <w:r w:rsidR="00CF7EED" w:rsidRPr="00CF7EED">
        <w:rPr>
          <w:sz w:val="16"/>
          <w:szCs w:val="16"/>
        </w:rPr>
        <w:t xml:space="preserve"> </w:t>
      </w:r>
    </w:p>
    <w:p w14:paraId="425BD82B" w14:textId="77777777" w:rsidR="00D9157F" w:rsidRDefault="00D9157F" w:rsidP="00D9157F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682467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A7C"/>
    <w:rsid w:val="00066BF7"/>
    <w:rsid w:val="00082E0F"/>
    <w:rsid w:val="00170FE4"/>
    <w:rsid w:val="00175B03"/>
    <w:rsid w:val="001C3694"/>
    <w:rsid w:val="00210E8E"/>
    <w:rsid w:val="002705F3"/>
    <w:rsid w:val="00276C10"/>
    <w:rsid w:val="00361EEE"/>
    <w:rsid w:val="00380A13"/>
    <w:rsid w:val="005136B3"/>
    <w:rsid w:val="00532BD6"/>
    <w:rsid w:val="00561097"/>
    <w:rsid w:val="00621A2F"/>
    <w:rsid w:val="00624D8C"/>
    <w:rsid w:val="006C357F"/>
    <w:rsid w:val="006D67F3"/>
    <w:rsid w:val="00702A72"/>
    <w:rsid w:val="00707683"/>
    <w:rsid w:val="00796413"/>
    <w:rsid w:val="007F7B24"/>
    <w:rsid w:val="008209FE"/>
    <w:rsid w:val="00872550"/>
    <w:rsid w:val="008B02BB"/>
    <w:rsid w:val="009B7E62"/>
    <w:rsid w:val="009C0AFF"/>
    <w:rsid w:val="00A40AE7"/>
    <w:rsid w:val="00A54C7C"/>
    <w:rsid w:val="00A64311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CF7EED"/>
    <w:rsid w:val="00D11BC3"/>
    <w:rsid w:val="00D76928"/>
    <w:rsid w:val="00D9157F"/>
    <w:rsid w:val="00DD5BF2"/>
    <w:rsid w:val="00E13954"/>
    <w:rsid w:val="00E40A3C"/>
    <w:rsid w:val="00E92D3F"/>
    <w:rsid w:val="00E966E9"/>
    <w:rsid w:val="00EA0362"/>
    <w:rsid w:val="00EA185F"/>
    <w:rsid w:val="00EC2036"/>
    <w:rsid w:val="00EE509A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A64311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A6431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8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2022-04-05T12:08:00Z</cp:lastPrinted>
  <dcterms:created xsi:type="dcterms:W3CDTF">2022-04-05T12:08:00Z</dcterms:created>
  <dcterms:modified xsi:type="dcterms:W3CDTF">2022-04-05T12:08:00Z</dcterms:modified>
</cp:coreProperties>
</file>