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25384" w14:textId="43EFFCCB" w:rsidR="006A5DF1" w:rsidRPr="009003D1" w:rsidRDefault="00DD324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D324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D324A">
        <w:rPr>
          <w:rFonts w:ascii="Arial" w:hAnsi="Arial" w:cs="Arial"/>
          <w:sz w:val="24"/>
          <w:szCs w:val="24"/>
        </w:rPr>
        <w:t>2022-04-2</w:t>
      </w:r>
      <w:r w:rsidR="00662A39">
        <w:rPr>
          <w:rFonts w:ascii="Arial" w:hAnsi="Arial" w:cs="Arial"/>
          <w:sz w:val="24"/>
          <w:szCs w:val="24"/>
        </w:rPr>
        <w:t>2</w:t>
      </w:r>
    </w:p>
    <w:p w14:paraId="366ACFC3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AB13964" w14:textId="77777777" w:rsidR="00DD324A" w:rsidRPr="00DD324A" w:rsidRDefault="00DD324A" w:rsidP="006A5DF1">
      <w:pPr>
        <w:rPr>
          <w:rFonts w:ascii="Arial" w:hAnsi="Arial" w:cs="Arial"/>
          <w:b/>
          <w:bCs/>
          <w:sz w:val="24"/>
          <w:szCs w:val="24"/>
        </w:rPr>
      </w:pPr>
      <w:r w:rsidRPr="00DD324A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3BF38B18" w14:textId="77777777" w:rsidR="00DD324A" w:rsidRPr="00DD324A" w:rsidRDefault="00DD324A" w:rsidP="006A5DF1">
      <w:pPr>
        <w:rPr>
          <w:rFonts w:ascii="Arial" w:hAnsi="Arial" w:cs="Arial"/>
          <w:b/>
          <w:bCs/>
          <w:sz w:val="24"/>
          <w:szCs w:val="24"/>
        </w:rPr>
      </w:pPr>
      <w:r w:rsidRPr="00DD324A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092BE26D" w14:textId="77777777" w:rsidR="006A5DF1" w:rsidRPr="009003D1" w:rsidRDefault="00DD324A" w:rsidP="006A5DF1">
      <w:pPr>
        <w:rPr>
          <w:rFonts w:ascii="Arial" w:hAnsi="Arial" w:cs="Arial"/>
          <w:b/>
          <w:bCs/>
          <w:sz w:val="24"/>
          <w:szCs w:val="24"/>
        </w:rPr>
      </w:pPr>
      <w:r w:rsidRPr="00DD32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39A26BE" w14:textId="77777777" w:rsidR="006A5DF1" w:rsidRPr="009003D1" w:rsidRDefault="00DD324A" w:rsidP="006A5DF1">
      <w:pPr>
        <w:rPr>
          <w:rFonts w:ascii="Arial" w:hAnsi="Arial" w:cs="Arial"/>
          <w:sz w:val="24"/>
          <w:szCs w:val="24"/>
        </w:rPr>
      </w:pPr>
      <w:r w:rsidRPr="00DD324A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D324A">
        <w:rPr>
          <w:rFonts w:ascii="Arial" w:hAnsi="Arial" w:cs="Arial"/>
          <w:sz w:val="24"/>
          <w:szCs w:val="24"/>
        </w:rPr>
        <w:t>30</w:t>
      </w:r>
    </w:p>
    <w:p w14:paraId="7BCD3B3C" w14:textId="77777777" w:rsidR="006A5DF1" w:rsidRPr="009003D1" w:rsidRDefault="00DD324A" w:rsidP="006A5DF1">
      <w:pPr>
        <w:rPr>
          <w:rFonts w:ascii="Arial" w:hAnsi="Arial" w:cs="Arial"/>
          <w:sz w:val="24"/>
          <w:szCs w:val="24"/>
        </w:rPr>
      </w:pPr>
      <w:r w:rsidRPr="00DD324A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D324A">
        <w:rPr>
          <w:rFonts w:ascii="Arial" w:hAnsi="Arial" w:cs="Arial"/>
          <w:sz w:val="24"/>
          <w:szCs w:val="24"/>
        </w:rPr>
        <w:t>Kraków</w:t>
      </w:r>
    </w:p>
    <w:p w14:paraId="0B666283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1DDFCDA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6C3A190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BDFEA42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282A940F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47ED221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04FE4D4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40A4C44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A1CAFD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9926422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018399A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7C66AD32" w14:textId="5BBB5FC4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026A1F">
        <w:rPr>
          <w:rFonts w:ascii="Arial" w:hAnsi="Arial" w:cs="Arial"/>
          <w:sz w:val="24"/>
          <w:szCs w:val="24"/>
        </w:rPr>
        <w:br/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DD324A" w:rsidRPr="00DD324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D324A" w:rsidRPr="00DD324A">
        <w:rPr>
          <w:rFonts w:ascii="Arial" w:hAnsi="Arial" w:cs="Arial"/>
          <w:b/>
          <w:bCs/>
          <w:sz w:val="24"/>
          <w:szCs w:val="24"/>
        </w:rPr>
        <w:t>Dostaw</w:t>
      </w:r>
      <w:r w:rsidR="00026A1F">
        <w:rPr>
          <w:rFonts w:ascii="Arial" w:hAnsi="Arial" w:cs="Arial"/>
          <w:b/>
          <w:bCs/>
          <w:sz w:val="24"/>
          <w:szCs w:val="24"/>
        </w:rPr>
        <w:t>ę</w:t>
      </w:r>
      <w:r w:rsidR="00DD324A" w:rsidRPr="00DD324A">
        <w:rPr>
          <w:rFonts w:ascii="Arial" w:hAnsi="Arial" w:cs="Arial"/>
          <w:b/>
          <w:bCs/>
          <w:sz w:val="24"/>
          <w:szCs w:val="24"/>
        </w:rPr>
        <w:t xml:space="preserve"> mieszadła magnetycznego </w:t>
      </w:r>
      <w:r w:rsidR="00026A1F">
        <w:rPr>
          <w:rFonts w:ascii="Arial" w:hAnsi="Arial" w:cs="Arial"/>
          <w:b/>
          <w:bCs/>
          <w:sz w:val="24"/>
          <w:szCs w:val="24"/>
        </w:rPr>
        <w:br/>
      </w:r>
      <w:r w:rsidR="00DD324A" w:rsidRPr="00DD324A">
        <w:rPr>
          <w:rFonts w:ascii="Arial" w:hAnsi="Arial" w:cs="Arial"/>
          <w:b/>
          <w:bCs/>
          <w:sz w:val="24"/>
          <w:szCs w:val="24"/>
        </w:rPr>
        <w:t>z grzaniem - KC-</w:t>
      </w:r>
      <w:proofErr w:type="spellStart"/>
      <w:r w:rsidR="00DD324A" w:rsidRPr="00DD324A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DD324A" w:rsidRPr="00DD324A">
        <w:rPr>
          <w:rFonts w:ascii="Arial" w:hAnsi="Arial" w:cs="Arial"/>
          <w:b/>
          <w:bCs/>
          <w:sz w:val="24"/>
          <w:szCs w:val="24"/>
        </w:rPr>
        <w:t>. 272-188/22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D324A" w:rsidRPr="00DD324A">
        <w:rPr>
          <w:rFonts w:ascii="Arial" w:hAnsi="Arial" w:cs="Arial"/>
          <w:b/>
          <w:sz w:val="24"/>
          <w:szCs w:val="24"/>
        </w:rPr>
        <w:t>KC-</w:t>
      </w:r>
      <w:proofErr w:type="spellStart"/>
      <w:r w:rsidR="00DD324A" w:rsidRPr="00DD324A">
        <w:rPr>
          <w:rFonts w:ascii="Arial" w:hAnsi="Arial" w:cs="Arial"/>
          <w:b/>
          <w:sz w:val="24"/>
          <w:szCs w:val="24"/>
        </w:rPr>
        <w:t>zp</w:t>
      </w:r>
      <w:proofErr w:type="spellEnd"/>
      <w:r w:rsidR="00DD324A" w:rsidRPr="00DD324A">
        <w:rPr>
          <w:rFonts w:ascii="Arial" w:hAnsi="Arial" w:cs="Arial"/>
          <w:b/>
          <w:sz w:val="24"/>
          <w:szCs w:val="24"/>
        </w:rPr>
        <w:t>. 272-188/22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A0F58B8" w14:textId="77777777" w:rsidR="00DD324A" w:rsidRPr="00DD324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D324A" w:rsidRPr="00DD324A">
        <w:rPr>
          <w:rFonts w:ascii="Arial" w:hAnsi="Arial" w:cs="Arial"/>
          <w:b/>
          <w:sz w:val="24"/>
          <w:szCs w:val="24"/>
        </w:rPr>
        <w:t>Akademia Górniczo - Hutnicza</w:t>
      </w:r>
    </w:p>
    <w:p w14:paraId="09CB4092" w14:textId="77777777" w:rsidR="00DD324A" w:rsidRPr="00DD324A" w:rsidRDefault="00DD324A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D324A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5578DD95" w14:textId="77777777" w:rsidR="0012774F" w:rsidRPr="009003D1" w:rsidRDefault="00DD324A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D324A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DD324A">
        <w:rPr>
          <w:rFonts w:ascii="Arial" w:hAnsi="Arial" w:cs="Arial"/>
          <w:sz w:val="24"/>
          <w:szCs w:val="24"/>
        </w:rPr>
        <w:t>(</w:t>
      </w:r>
      <w:proofErr w:type="spellStart"/>
      <w:r w:rsidRPr="00DD324A">
        <w:rPr>
          <w:rFonts w:ascii="Arial" w:hAnsi="Arial" w:cs="Arial"/>
          <w:sz w:val="24"/>
          <w:szCs w:val="24"/>
        </w:rPr>
        <w:t>t.j</w:t>
      </w:r>
      <w:proofErr w:type="spellEnd"/>
      <w:r w:rsidRPr="00DD324A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324A" w:rsidRPr="009003D1" w14:paraId="0424690E" w14:textId="77777777" w:rsidTr="00BF2E17">
        <w:tc>
          <w:tcPr>
            <w:tcW w:w="9356" w:type="dxa"/>
            <w:shd w:val="clear" w:color="auto" w:fill="auto"/>
          </w:tcPr>
          <w:p w14:paraId="18D96DFB" w14:textId="77777777" w:rsidR="00DD324A" w:rsidRPr="009003D1" w:rsidRDefault="00DD324A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D324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85CE948" w14:textId="06A2C853" w:rsidR="00DD324A" w:rsidRDefault="00DD324A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324A">
              <w:rPr>
                <w:rFonts w:ascii="Arial" w:hAnsi="Arial" w:cs="Arial"/>
                <w:sz w:val="22"/>
                <w:szCs w:val="22"/>
              </w:rPr>
              <w:t>Czy Zamawiający dopuści mieszadło z ceramiczną płytą grzewczą pokrytą aluminium?</w:t>
            </w:r>
          </w:p>
          <w:p w14:paraId="49239A58" w14:textId="31AA66A9" w:rsidR="00026A1F" w:rsidRDefault="00026A1F" w:rsidP="003D7636">
            <w:pPr>
              <w:spacing w:after="4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A3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1313EAD" w14:textId="2016CD8C" w:rsidR="00B62113" w:rsidRPr="007D3E07" w:rsidRDefault="00B62113" w:rsidP="003D7636">
            <w:pPr>
              <w:spacing w:after="40"/>
              <w:ind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D3E0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662A39">
              <w:rPr>
                <w:rFonts w:ascii="Arial" w:hAnsi="Arial" w:cs="Arial"/>
                <w:bCs/>
                <w:sz w:val="22"/>
                <w:szCs w:val="22"/>
              </w:rPr>
              <w:t>IE. M</w:t>
            </w:r>
            <w:r w:rsidR="007D3E07" w:rsidRPr="007D3E07">
              <w:rPr>
                <w:rFonts w:ascii="Arial" w:hAnsi="Arial" w:cs="Arial"/>
                <w:bCs/>
                <w:sz w:val="22"/>
                <w:szCs w:val="22"/>
              </w:rPr>
              <w:t>ieszadło z ceramiczną płytą grzewczą pokrytą aluminium nie będzie dopuszczone.</w:t>
            </w:r>
            <w:r w:rsidR="00B057C2">
              <w:rPr>
                <w:rFonts w:ascii="Arial" w:hAnsi="Arial" w:cs="Arial"/>
                <w:bCs/>
                <w:sz w:val="22"/>
                <w:szCs w:val="22"/>
              </w:rPr>
              <w:t xml:space="preserve"> Wymagane jest </w:t>
            </w:r>
            <w:r w:rsidR="00B057C2" w:rsidRPr="00B057C2">
              <w:rPr>
                <w:rFonts w:ascii="Arial" w:hAnsi="Arial" w:cs="Arial"/>
                <w:bCs/>
                <w:sz w:val="22"/>
                <w:szCs w:val="22"/>
              </w:rPr>
              <w:t>pokry</w:t>
            </w:r>
            <w:r w:rsidR="00B057C2">
              <w:rPr>
                <w:rFonts w:ascii="Arial" w:hAnsi="Arial" w:cs="Arial"/>
                <w:bCs/>
                <w:sz w:val="22"/>
                <w:szCs w:val="22"/>
              </w:rPr>
              <w:t>cie</w:t>
            </w:r>
            <w:r w:rsidR="00B057C2" w:rsidRPr="00B057C2">
              <w:rPr>
                <w:rFonts w:ascii="Arial" w:hAnsi="Arial" w:cs="Arial"/>
                <w:bCs/>
                <w:sz w:val="22"/>
                <w:szCs w:val="22"/>
              </w:rPr>
              <w:t xml:space="preserve"> powłoką ceramiczną</w:t>
            </w:r>
            <w:r w:rsidR="00B057C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FD050A6" w14:textId="3B7B8077" w:rsidR="00026A1F" w:rsidRPr="009003D1" w:rsidRDefault="00026A1F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4F6E6AB6" w14:textId="75E4ED0B" w:rsidR="00DD324A" w:rsidRDefault="00DD324A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324A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026A1F" w:rsidRPr="00DD324A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DD324A">
              <w:rPr>
                <w:rFonts w:ascii="Arial" w:hAnsi="Arial" w:cs="Arial"/>
                <w:sz w:val="22"/>
                <w:szCs w:val="22"/>
              </w:rPr>
              <w:t xml:space="preserve"> dopuści mieszadło okrągłe, o średnicy 13,5cm?</w:t>
            </w:r>
          </w:p>
          <w:p w14:paraId="02C79905" w14:textId="77777777" w:rsidR="00026A1F" w:rsidRPr="009003D1" w:rsidRDefault="00026A1F" w:rsidP="003D7636">
            <w:pPr>
              <w:spacing w:after="4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A3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6A66BF59" w14:textId="1E30FE50" w:rsidR="00026A1F" w:rsidRDefault="00662A39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NIE. Zamawiający w</w:t>
            </w:r>
            <w:r w:rsidR="007D3E07">
              <w:rPr>
                <w:rFonts w:ascii="Arial" w:hAnsi="Arial" w:cs="Arial"/>
                <w:sz w:val="22"/>
                <w:szCs w:val="22"/>
              </w:rPr>
              <w:t xml:space="preserve">ymagana </w:t>
            </w:r>
            <w:r>
              <w:rPr>
                <w:rFonts w:ascii="Arial" w:hAnsi="Arial" w:cs="Arial"/>
                <w:sz w:val="22"/>
                <w:szCs w:val="22"/>
              </w:rPr>
              <w:t>płyty</w:t>
            </w:r>
            <w:r w:rsidR="007D3E07">
              <w:rPr>
                <w:rFonts w:ascii="Arial" w:hAnsi="Arial" w:cs="Arial"/>
                <w:sz w:val="22"/>
                <w:szCs w:val="22"/>
              </w:rPr>
              <w:t xml:space="preserve"> grzej</w:t>
            </w:r>
            <w:r>
              <w:rPr>
                <w:rFonts w:ascii="Arial" w:hAnsi="Arial" w:cs="Arial"/>
                <w:sz w:val="22"/>
                <w:szCs w:val="22"/>
              </w:rPr>
              <w:t>nej</w:t>
            </w:r>
            <w:r w:rsidR="007D3E07">
              <w:rPr>
                <w:rFonts w:ascii="Arial" w:hAnsi="Arial" w:cs="Arial"/>
                <w:sz w:val="22"/>
                <w:szCs w:val="22"/>
              </w:rPr>
              <w:t xml:space="preserve"> okrąg</w:t>
            </w:r>
            <w:r w:rsidR="003D7636">
              <w:rPr>
                <w:rFonts w:ascii="Arial" w:hAnsi="Arial" w:cs="Arial"/>
                <w:sz w:val="22"/>
                <w:szCs w:val="22"/>
              </w:rPr>
              <w:t>ł</w:t>
            </w:r>
            <w:r>
              <w:rPr>
                <w:rFonts w:ascii="Arial" w:hAnsi="Arial" w:cs="Arial"/>
                <w:sz w:val="22"/>
                <w:szCs w:val="22"/>
              </w:rPr>
              <w:t>ej</w:t>
            </w:r>
            <w:r w:rsidR="007D3E07">
              <w:rPr>
                <w:rFonts w:ascii="Arial" w:hAnsi="Arial" w:cs="Arial"/>
                <w:sz w:val="22"/>
                <w:szCs w:val="22"/>
              </w:rPr>
              <w:t xml:space="preserve"> o średnicy co najmniej 14 cm</w:t>
            </w:r>
            <w:r w:rsidR="00B057C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0D3631" w14:textId="77777777" w:rsidR="003D7636" w:rsidRDefault="003D7636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E12B81" w14:textId="77777777" w:rsidR="003D7636" w:rsidRDefault="003D7636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BC4ADE" w14:textId="17E4E991" w:rsidR="00026A1F" w:rsidRPr="009003D1" w:rsidRDefault="00026A1F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5A00B61C" w14:textId="3E460692" w:rsidR="00DD324A" w:rsidRDefault="00DD324A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324A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026A1F" w:rsidRPr="00DD324A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DD324A">
              <w:rPr>
                <w:rFonts w:ascii="Arial" w:hAnsi="Arial" w:cs="Arial"/>
                <w:sz w:val="22"/>
                <w:szCs w:val="22"/>
              </w:rPr>
              <w:t xml:space="preserve"> dopuści mieszadło o mocy grzewczej 650W?</w:t>
            </w:r>
          </w:p>
          <w:p w14:paraId="2D920248" w14:textId="77777777" w:rsidR="00026A1F" w:rsidRPr="009003D1" w:rsidRDefault="00026A1F" w:rsidP="003D7636">
            <w:pPr>
              <w:spacing w:after="4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A3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F76D9E6" w14:textId="2EEC8BAE" w:rsidR="00026A1F" w:rsidRDefault="003D7636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</w:t>
            </w:r>
            <w:r w:rsidR="00662A39">
              <w:rPr>
                <w:rFonts w:ascii="Arial" w:hAnsi="Arial" w:cs="Arial"/>
                <w:sz w:val="22"/>
                <w:szCs w:val="22"/>
              </w:rPr>
              <w:t>. Zamawiający</w:t>
            </w:r>
            <w:r w:rsidR="00EB5BA5">
              <w:rPr>
                <w:rFonts w:ascii="Arial" w:hAnsi="Arial" w:cs="Arial"/>
                <w:sz w:val="22"/>
                <w:szCs w:val="22"/>
              </w:rPr>
              <w:t xml:space="preserve"> wymaga mieszadł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EB5BA5">
              <w:rPr>
                <w:rFonts w:ascii="Arial" w:hAnsi="Arial" w:cs="Arial"/>
                <w:sz w:val="22"/>
                <w:szCs w:val="22"/>
              </w:rPr>
              <w:t xml:space="preserve"> o mocy grzania co najmniej 800W.</w:t>
            </w:r>
          </w:p>
          <w:p w14:paraId="38E610FD" w14:textId="78C323AA" w:rsidR="00026A1F" w:rsidRPr="009003D1" w:rsidRDefault="00026A1F" w:rsidP="003D7636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685742E3" w14:textId="7EC9C6B0" w:rsidR="00DD324A" w:rsidRPr="009003D1" w:rsidRDefault="00DD324A" w:rsidP="003D763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324A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026A1F" w:rsidRPr="00DD324A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DD324A">
              <w:rPr>
                <w:rFonts w:ascii="Arial" w:hAnsi="Arial" w:cs="Arial"/>
                <w:sz w:val="22"/>
                <w:szCs w:val="22"/>
              </w:rPr>
              <w:t xml:space="preserve"> dopuści mieszadło o wymiarach (szer. x gł. x wys.) 28x160x100 cm?</w:t>
            </w:r>
          </w:p>
          <w:p w14:paraId="76ADDBD3" w14:textId="77777777" w:rsidR="00DD324A" w:rsidRPr="009003D1" w:rsidRDefault="00DD324A" w:rsidP="003D7636">
            <w:pPr>
              <w:spacing w:after="4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A3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6D713EF" w14:textId="67812660" w:rsidR="00EB5BA5" w:rsidRPr="00EB5BA5" w:rsidRDefault="003D7636" w:rsidP="003D763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NIE. </w:t>
            </w:r>
            <w:r w:rsidR="00EB5BA5">
              <w:rPr>
                <w:rFonts w:ascii="Arial" w:hAnsi="Arial" w:cs="Arial"/>
                <w:sz w:val="22"/>
                <w:szCs w:val="22"/>
              </w:rPr>
              <w:t>Dopuszczone będą mieszadła o wysokości nie większej niż 10 cm oraz o rzucie na podłoże nie większym niż 20 cm x 30 cm.</w:t>
            </w:r>
          </w:p>
        </w:tc>
      </w:tr>
    </w:tbl>
    <w:p w14:paraId="03DEFE87" w14:textId="77777777" w:rsidR="00BE7BFD" w:rsidRPr="009003D1" w:rsidRDefault="00BE7BFD" w:rsidP="003D7636">
      <w:pPr>
        <w:jc w:val="both"/>
        <w:rPr>
          <w:rFonts w:ascii="Arial" w:hAnsi="Arial" w:cs="Arial"/>
          <w:sz w:val="22"/>
          <w:szCs w:val="22"/>
        </w:rPr>
      </w:pPr>
    </w:p>
    <w:p w14:paraId="083D1606" w14:textId="556E40B3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EEC0" w14:textId="77777777" w:rsidR="004D6077" w:rsidRDefault="004D6077">
      <w:r>
        <w:separator/>
      </w:r>
    </w:p>
  </w:endnote>
  <w:endnote w:type="continuationSeparator" w:id="0">
    <w:p w14:paraId="2FE2B026" w14:textId="77777777" w:rsidR="004D6077" w:rsidRDefault="004D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17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40F4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5365" w14:textId="497D21FD" w:rsidR="006D4AB3" w:rsidRDefault="00DC7E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B164E9" wp14:editId="482834C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0396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6543D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355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3EC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169C6B" w14:textId="77777777" w:rsidR="006D4AB3" w:rsidRDefault="006D4AB3">
    <w:pPr>
      <w:pStyle w:val="Stopka"/>
      <w:tabs>
        <w:tab w:val="clear" w:pos="4536"/>
        <w:tab w:val="left" w:pos="6237"/>
      </w:tabs>
    </w:pPr>
  </w:p>
  <w:p w14:paraId="337B82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37093" w14:textId="77777777" w:rsidR="004D6077" w:rsidRDefault="004D6077">
      <w:r>
        <w:separator/>
      </w:r>
    </w:p>
  </w:footnote>
  <w:footnote w:type="continuationSeparator" w:id="0">
    <w:p w14:paraId="30D24F18" w14:textId="77777777" w:rsidR="004D6077" w:rsidRDefault="004D6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2EEF9" w14:textId="77777777" w:rsidR="00DD324A" w:rsidRDefault="00DD3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6D13" w14:textId="77777777" w:rsidR="00DD324A" w:rsidRDefault="00DD3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F2274" w14:textId="77777777" w:rsidR="00DD324A" w:rsidRDefault="00DD3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5425398">
    <w:abstractNumId w:val="3"/>
  </w:num>
  <w:num w:numId="2" w16cid:durableId="1739014449">
    <w:abstractNumId w:val="6"/>
  </w:num>
  <w:num w:numId="3" w16cid:durableId="3629123">
    <w:abstractNumId w:val="2"/>
  </w:num>
  <w:num w:numId="4" w16cid:durableId="1954550941">
    <w:abstractNumId w:val="5"/>
  </w:num>
  <w:num w:numId="5" w16cid:durableId="1385790654">
    <w:abstractNumId w:val="0"/>
  </w:num>
  <w:num w:numId="6" w16cid:durableId="1950698408">
    <w:abstractNumId w:val="1"/>
  </w:num>
  <w:num w:numId="7" w16cid:durableId="5323533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5FB"/>
    <w:rsid w:val="00026A1F"/>
    <w:rsid w:val="00031374"/>
    <w:rsid w:val="000A1097"/>
    <w:rsid w:val="000E2A8F"/>
    <w:rsid w:val="0012774F"/>
    <w:rsid w:val="00144B7A"/>
    <w:rsid w:val="00180C6E"/>
    <w:rsid w:val="0029606A"/>
    <w:rsid w:val="002C55FB"/>
    <w:rsid w:val="003D7636"/>
    <w:rsid w:val="004848F3"/>
    <w:rsid w:val="004A75F2"/>
    <w:rsid w:val="004D6077"/>
    <w:rsid w:val="005144A9"/>
    <w:rsid w:val="00520165"/>
    <w:rsid w:val="005B1B08"/>
    <w:rsid w:val="00632C3C"/>
    <w:rsid w:val="00662A39"/>
    <w:rsid w:val="00662BDB"/>
    <w:rsid w:val="006A5DF1"/>
    <w:rsid w:val="006B7198"/>
    <w:rsid w:val="006D4AB3"/>
    <w:rsid w:val="006F3B81"/>
    <w:rsid w:val="007D3E07"/>
    <w:rsid w:val="007D7198"/>
    <w:rsid w:val="00870F9F"/>
    <w:rsid w:val="008804B6"/>
    <w:rsid w:val="00897AB0"/>
    <w:rsid w:val="008A3553"/>
    <w:rsid w:val="008C0520"/>
    <w:rsid w:val="009003D1"/>
    <w:rsid w:val="00947A50"/>
    <w:rsid w:val="00A30952"/>
    <w:rsid w:val="00A905AC"/>
    <w:rsid w:val="00B057C2"/>
    <w:rsid w:val="00B1255C"/>
    <w:rsid w:val="00B62113"/>
    <w:rsid w:val="00BA6584"/>
    <w:rsid w:val="00BE7BFD"/>
    <w:rsid w:val="00C370F2"/>
    <w:rsid w:val="00C44EEC"/>
    <w:rsid w:val="00D22FFA"/>
    <w:rsid w:val="00D8461B"/>
    <w:rsid w:val="00D9049C"/>
    <w:rsid w:val="00D915F2"/>
    <w:rsid w:val="00DC7E8E"/>
    <w:rsid w:val="00DD324A"/>
    <w:rsid w:val="00DF32E8"/>
    <w:rsid w:val="00E21B49"/>
    <w:rsid w:val="00E2789F"/>
    <w:rsid w:val="00E72428"/>
    <w:rsid w:val="00EA14B3"/>
    <w:rsid w:val="00EA416E"/>
    <w:rsid w:val="00EB5B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BD2D60"/>
  <w15:chartTrackingRefBased/>
  <w15:docId w15:val="{6F11F1E3-ED30-4DA7-875F-26FD8C51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2022-04-22T12:01:00Z</cp:lastPrinted>
  <dcterms:created xsi:type="dcterms:W3CDTF">2022-04-22T12:01:00Z</dcterms:created>
  <dcterms:modified xsi:type="dcterms:W3CDTF">2022-04-22T12:01:00Z</dcterms:modified>
</cp:coreProperties>
</file>