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256A" w14:textId="01A0776C" w:rsidR="0019719C" w:rsidRPr="001905D5" w:rsidRDefault="0019719C" w:rsidP="0019719C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57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71E1046" w14:textId="77777777" w:rsidR="0019719C" w:rsidRPr="001905D5" w:rsidRDefault="0019719C" w:rsidP="0019719C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763332E" w14:textId="77777777" w:rsidR="0019719C" w:rsidRPr="001905D5" w:rsidRDefault="0019719C" w:rsidP="001971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13AF5F54" w14:textId="77777777" w:rsidR="0019719C" w:rsidRPr="001905D5" w:rsidRDefault="0019719C" w:rsidP="001971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9E8D768" w14:textId="77777777" w:rsidR="0019719C" w:rsidRPr="001905D5" w:rsidRDefault="0019719C" w:rsidP="0019719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049C8BF9" w14:textId="77777777" w:rsidR="0019719C" w:rsidRPr="001905D5" w:rsidRDefault="0019719C" w:rsidP="0019719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4B2851C" w14:textId="77777777" w:rsidR="0019719C" w:rsidRPr="001905D5" w:rsidRDefault="0019719C" w:rsidP="0019719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FA938BF" w14:textId="77777777" w:rsidR="0019719C" w:rsidRPr="001905D5" w:rsidRDefault="0019719C" w:rsidP="0019719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9F2CC5B" w14:textId="77777777" w:rsidR="0019719C" w:rsidRPr="001905D5" w:rsidRDefault="0019719C" w:rsidP="0019719C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62969826" w14:textId="77777777" w:rsidR="0019719C" w:rsidRPr="001905D5" w:rsidRDefault="0019719C" w:rsidP="0019719C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657C285" w14:textId="77777777" w:rsidR="0019719C" w:rsidRPr="001905D5" w:rsidRDefault="0019719C" w:rsidP="0019719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FCE448E" w14:textId="77777777" w:rsidR="0019719C" w:rsidRPr="001905D5" w:rsidRDefault="0019719C" w:rsidP="0019719C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728C611" w14:textId="77777777" w:rsidR="0019719C" w:rsidRDefault="0019719C" w:rsidP="0019719C">
      <w:pPr>
        <w:spacing w:line="254" w:lineRule="auto"/>
        <w:rPr>
          <w:rFonts w:ascii="Arial" w:hAnsi="Arial" w:cs="Arial"/>
        </w:rPr>
      </w:pPr>
    </w:p>
    <w:p w14:paraId="124342C9" w14:textId="77777777" w:rsidR="0019719C" w:rsidRPr="003A114E" w:rsidRDefault="0019719C" w:rsidP="0019719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965CCDF" w14:textId="77777777" w:rsidR="0019719C" w:rsidRPr="003A114E" w:rsidRDefault="0019719C" w:rsidP="0019719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171552A" w14:textId="77777777" w:rsidR="0019719C" w:rsidRPr="003A114E" w:rsidRDefault="0019719C" w:rsidP="0019719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3DCF10B" w14:textId="77777777" w:rsidR="0019719C" w:rsidRPr="003A114E" w:rsidRDefault="0019719C" w:rsidP="0019719C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180319" w14:textId="10F261B0" w:rsidR="0019719C" w:rsidRDefault="0019719C" w:rsidP="0019719C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4E7167">
        <w:rPr>
          <w:b/>
        </w:rPr>
        <w:t xml:space="preserve">Dostawa </w:t>
      </w:r>
      <w:r>
        <w:rPr>
          <w:b/>
        </w:rPr>
        <w:t>analizatora gazów</w:t>
      </w:r>
      <w:r w:rsidRPr="004E7167">
        <w:rPr>
          <w:b/>
        </w:rPr>
        <w:t xml:space="preserve"> dla </w:t>
      </w:r>
      <w:proofErr w:type="spellStart"/>
      <w:r w:rsidRPr="004E7167">
        <w:rPr>
          <w:b/>
        </w:rPr>
        <w:t>W</w:t>
      </w:r>
      <w:r>
        <w:rPr>
          <w:b/>
        </w:rPr>
        <w:t>EiP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</w:t>
      </w:r>
      <w:r>
        <w:rPr>
          <w:b/>
        </w:rPr>
        <w:t>57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4A3B903A" w14:textId="77777777" w:rsidR="0019719C" w:rsidRPr="003A114E" w:rsidRDefault="0019719C" w:rsidP="0019719C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18D91C" w14:textId="77777777" w:rsidR="0019719C" w:rsidRPr="003A114E" w:rsidRDefault="0019719C" w:rsidP="001971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64DF16B" w14:textId="77777777" w:rsidR="0019719C" w:rsidRDefault="0019719C" w:rsidP="001971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7338571" w14:textId="77777777" w:rsidR="0019719C" w:rsidRPr="003A114E" w:rsidRDefault="0019719C" w:rsidP="0019719C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5E930548" w14:textId="77777777" w:rsidR="0019719C" w:rsidRPr="001905D5" w:rsidRDefault="0019719C" w:rsidP="0019719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93E9510" w14:textId="77777777" w:rsidR="0019719C" w:rsidRPr="001905D5" w:rsidRDefault="0019719C" w:rsidP="001971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0E974F6" w14:textId="77777777" w:rsidR="0019719C" w:rsidRPr="001905D5" w:rsidRDefault="0019719C" w:rsidP="001971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738B54C" w14:textId="77777777" w:rsidR="0019719C" w:rsidRPr="001905D5" w:rsidRDefault="0019719C" w:rsidP="0019719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58FD35D" w14:textId="77777777" w:rsidR="0019719C" w:rsidRDefault="0019719C" w:rsidP="001971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9AC8951" w14:textId="77777777" w:rsidR="0019719C" w:rsidRDefault="0019719C" w:rsidP="001971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1CA14C" w14:textId="77777777" w:rsidR="0019719C" w:rsidRPr="001905D5" w:rsidRDefault="0019719C" w:rsidP="0019719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464B547" w14:textId="77777777" w:rsidR="0019719C" w:rsidRPr="00423B06" w:rsidRDefault="0019719C" w:rsidP="0019719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68B485F" w14:textId="77777777" w:rsidR="0019719C" w:rsidRDefault="0019719C" w:rsidP="0019719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8644DC9" w14:textId="77777777" w:rsidR="0019719C" w:rsidRDefault="0019719C" w:rsidP="0019719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B08F9B9" w14:textId="77777777" w:rsidR="0019719C" w:rsidRDefault="0019719C" w:rsidP="0019719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2612904" w14:textId="77777777" w:rsidR="0019719C" w:rsidRDefault="0019719C" w:rsidP="0019719C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46F4D35" w14:textId="77777777" w:rsidR="0019719C" w:rsidRDefault="0019719C" w:rsidP="0019719C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CF19A0F" w14:textId="77777777" w:rsidR="0019719C" w:rsidRDefault="0019719C" w:rsidP="0019719C"/>
    <w:p w14:paraId="1BB006F2" w14:textId="77777777" w:rsidR="0019719C" w:rsidRPr="00172561" w:rsidRDefault="0019719C" w:rsidP="0019719C"/>
    <w:p w14:paraId="4B072F0E" w14:textId="77777777" w:rsidR="0019719C" w:rsidRPr="00D363BA" w:rsidRDefault="0019719C" w:rsidP="0019719C"/>
    <w:p w14:paraId="6DA50E51" w14:textId="77777777" w:rsidR="0019719C" w:rsidRPr="00634AD0" w:rsidRDefault="0019719C" w:rsidP="0019719C"/>
    <w:p w14:paraId="70231848" w14:textId="77777777" w:rsidR="0019719C" w:rsidRPr="000A70CB" w:rsidRDefault="0019719C" w:rsidP="0019719C"/>
    <w:p w14:paraId="0D6780DD" w14:textId="77777777" w:rsidR="0019719C" w:rsidRPr="00F217F6" w:rsidRDefault="0019719C" w:rsidP="0019719C"/>
    <w:p w14:paraId="56C757C1" w14:textId="77777777" w:rsidR="0019719C" w:rsidRPr="001D2720" w:rsidRDefault="0019719C" w:rsidP="0019719C"/>
    <w:p w14:paraId="387E6D2B" w14:textId="77777777" w:rsidR="0019719C" w:rsidRPr="00E35D16" w:rsidRDefault="0019719C" w:rsidP="0019719C"/>
    <w:p w14:paraId="652ECD3B" w14:textId="77777777" w:rsidR="0019719C" w:rsidRPr="00E55A1A" w:rsidRDefault="0019719C" w:rsidP="0019719C"/>
    <w:p w14:paraId="4F843CA1" w14:textId="77777777" w:rsidR="0019719C" w:rsidRPr="00492E28" w:rsidRDefault="0019719C" w:rsidP="0019719C"/>
    <w:p w14:paraId="1F16D16B" w14:textId="77777777" w:rsidR="0019719C" w:rsidRPr="00F65418" w:rsidRDefault="0019719C" w:rsidP="0019719C"/>
    <w:p w14:paraId="496CC30C" w14:textId="77777777" w:rsidR="0019719C" w:rsidRPr="00234F34" w:rsidRDefault="0019719C" w:rsidP="0019719C"/>
    <w:p w14:paraId="6C8380A5" w14:textId="77777777" w:rsidR="0019719C" w:rsidRPr="00EA322A" w:rsidRDefault="0019719C" w:rsidP="0019719C"/>
    <w:p w14:paraId="4367A8D8" w14:textId="77777777" w:rsidR="005103B9" w:rsidRPr="00B54177" w:rsidRDefault="005103B9" w:rsidP="00B54177"/>
    <w:sectPr w:rsidR="005103B9" w:rsidRPr="00B5417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94AF1" w14:textId="77777777" w:rsidR="001B473F" w:rsidRDefault="001B473F" w:rsidP="0038231F">
      <w:pPr>
        <w:spacing w:after="0" w:line="240" w:lineRule="auto"/>
      </w:pPr>
      <w:r>
        <w:separator/>
      </w:r>
    </w:p>
  </w:endnote>
  <w:endnote w:type="continuationSeparator" w:id="0">
    <w:p w14:paraId="05C1BADB" w14:textId="77777777" w:rsidR="001B473F" w:rsidRDefault="001B47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42E64" w14:textId="77777777" w:rsidR="00183A49" w:rsidRDefault="00183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98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AA419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63CF" w14:textId="77777777" w:rsidR="00183A49" w:rsidRDefault="00183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19042" w14:textId="77777777" w:rsidR="001B473F" w:rsidRDefault="001B473F" w:rsidP="0038231F">
      <w:pPr>
        <w:spacing w:after="0" w:line="240" w:lineRule="auto"/>
      </w:pPr>
      <w:r>
        <w:separator/>
      </w:r>
    </w:p>
  </w:footnote>
  <w:footnote w:type="continuationSeparator" w:id="0">
    <w:p w14:paraId="4235F8B8" w14:textId="77777777" w:rsidR="001B473F" w:rsidRDefault="001B473F" w:rsidP="0038231F">
      <w:pPr>
        <w:spacing w:after="0" w:line="240" w:lineRule="auto"/>
      </w:pPr>
      <w:r>
        <w:continuationSeparator/>
      </w:r>
    </w:p>
  </w:footnote>
  <w:footnote w:id="1">
    <w:p w14:paraId="0BEB1941" w14:textId="77777777" w:rsidR="0019719C" w:rsidRDefault="0019719C" w:rsidP="0019719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53487E3" w14:textId="77777777" w:rsidR="0019719C" w:rsidRPr="0024624C" w:rsidRDefault="0019719C" w:rsidP="0019719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5B4DEEEC" w14:textId="77777777" w:rsidR="0019719C" w:rsidRPr="008D4C56" w:rsidRDefault="0019719C" w:rsidP="0019719C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65B4" w14:textId="77777777" w:rsidR="00183A49" w:rsidRDefault="00183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96C8" w14:textId="77777777" w:rsidR="00183A49" w:rsidRDefault="00183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DDDD4" w14:textId="77777777" w:rsidR="00183A49" w:rsidRDefault="00183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352156">
    <w:abstractNumId w:val="7"/>
  </w:num>
  <w:num w:numId="2" w16cid:durableId="590117047">
    <w:abstractNumId w:val="0"/>
  </w:num>
  <w:num w:numId="3" w16cid:durableId="1558007324">
    <w:abstractNumId w:val="6"/>
  </w:num>
  <w:num w:numId="4" w16cid:durableId="1267614359">
    <w:abstractNumId w:val="9"/>
  </w:num>
  <w:num w:numId="5" w16cid:durableId="1453672560">
    <w:abstractNumId w:val="8"/>
  </w:num>
  <w:num w:numId="6" w16cid:durableId="851072545">
    <w:abstractNumId w:val="5"/>
  </w:num>
  <w:num w:numId="7" w16cid:durableId="2128424939">
    <w:abstractNumId w:val="1"/>
  </w:num>
  <w:num w:numId="8" w16cid:durableId="2037581231">
    <w:abstractNumId w:val="3"/>
  </w:num>
  <w:num w:numId="9" w16cid:durableId="844855636">
    <w:abstractNumId w:val="2"/>
  </w:num>
  <w:num w:numId="10" w16cid:durableId="1817867949">
    <w:abstractNumId w:val="4"/>
  </w:num>
  <w:num w:numId="11" w16cid:durableId="7752923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7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3A49"/>
    <w:rsid w:val="001902D2"/>
    <w:rsid w:val="0019719C"/>
    <w:rsid w:val="001B473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17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491F4"/>
  <w15:chartTrackingRefBased/>
  <w15:docId w15:val="{8992F0DD-992E-44D8-8BC3-DACFF3A2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19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2022-04-27T11:26:00Z</cp:lastPrinted>
  <dcterms:created xsi:type="dcterms:W3CDTF">2022-04-27T11:26:00Z</dcterms:created>
  <dcterms:modified xsi:type="dcterms:W3CDTF">2022-04-27T11:26:00Z</dcterms:modified>
</cp:coreProperties>
</file>