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CE9D5" w14:textId="77777777" w:rsidR="006236F8" w:rsidRPr="00E874DC" w:rsidRDefault="006236F8" w:rsidP="006236F8">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74633983" w14:textId="77777777" w:rsidR="006236F8" w:rsidRDefault="006236F8" w:rsidP="006236F8">
      <w:pPr>
        <w:spacing w:before="48" w:line="240" w:lineRule="atLeast"/>
        <w:jc w:val="right"/>
        <w:rPr>
          <w:b/>
          <w:sz w:val="24"/>
          <w:szCs w:val="24"/>
          <w:lang w:val="pl-PL"/>
        </w:rPr>
      </w:pPr>
    </w:p>
    <w:p w14:paraId="1DA24C14" w14:textId="77777777" w:rsidR="006236F8" w:rsidRDefault="006236F8" w:rsidP="006236F8">
      <w:pPr>
        <w:spacing w:before="48" w:line="240" w:lineRule="atLeast"/>
        <w:jc w:val="center"/>
        <w:rPr>
          <w:b/>
          <w:sz w:val="24"/>
          <w:szCs w:val="24"/>
          <w:lang w:val="pl-PL"/>
        </w:rPr>
      </w:pPr>
      <w:r>
        <w:rPr>
          <w:b/>
          <w:sz w:val="24"/>
          <w:szCs w:val="24"/>
          <w:lang w:val="pl-PL"/>
        </w:rPr>
        <w:t>WZÓR UMOWY</w:t>
      </w:r>
    </w:p>
    <w:p w14:paraId="764D6DE9" w14:textId="77777777" w:rsidR="006236F8" w:rsidRDefault="006236F8" w:rsidP="006236F8">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37E6AE6" w14:textId="77777777" w:rsidR="006236F8" w:rsidRDefault="006236F8" w:rsidP="006236F8">
      <w:pPr>
        <w:spacing w:before="48" w:line="240" w:lineRule="atLeast"/>
        <w:jc w:val="center"/>
        <w:rPr>
          <w:b/>
          <w:sz w:val="28"/>
          <w:lang w:val="pl-PL"/>
        </w:rPr>
      </w:pPr>
    </w:p>
    <w:p w14:paraId="73D7B8B7" w14:textId="562FE23B" w:rsidR="006236F8" w:rsidRPr="00AA2A22" w:rsidRDefault="006236F8" w:rsidP="006236F8">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KC-zp.272-2</w:t>
      </w:r>
      <w:r>
        <w:rPr>
          <w:rFonts w:ascii="Times New Roman" w:hAnsi="Times New Roman"/>
        </w:rPr>
        <w:t>57</w:t>
      </w:r>
      <w:r>
        <w:rPr>
          <w:rFonts w:ascii="Times New Roman" w:hAnsi="Times New Roman"/>
        </w:rPr>
        <w:t>/22</w:t>
      </w:r>
      <w:r w:rsidRPr="00AA2A22">
        <w:rPr>
          <w:rFonts w:ascii="Times New Roman" w:hAnsi="Times New Roman"/>
        </w:rPr>
        <w:t xml:space="preserve"> </w:t>
      </w:r>
    </w:p>
    <w:p w14:paraId="35D64967" w14:textId="77777777" w:rsidR="006236F8" w:rsidRDefault="006236F8" w:rsidP="006236F8">
      <w:pPr>
        <w:pStyle w:val="Tekstpodstawowy"/>
        <w:ind w:right="-47"/>
        <w:jc w:val="both"/>
        <w:rPr>
          <w:rFonts w:ascii="Times New Roman" w:hAnsi="Times New Roman"/>
        </w:rPr>
      </w:pPr>
      <w:r w:rsidRPr="00AA2A22">
        <w:rPr>
          <w:rFonts w:ascii="Times New Roman" w:hAnsi="Times New Roman"/>
        </w:rPr>
        <w:t>pomiędzy</w:t>
      </w:r>
    </w:p>
    <w:p w14:paraId="78CAD73F" w14:textId="77777777" w:rsidR="006236F8" w:rsidRDefault="006236F8" w:rsidP="006236F8">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8B07C22" w14:textId="77777777" w:rsidR="006236F8" w:rsidRDefault="006236F8" w:rsidP="006236F8">
      <w:pPr>
        <w:pStyle w:val="Tekstpodstawowy"/>
        <w:ind w:right="-47"/>
        <w:jc w:val="both"/>
        <w:rPr>
          <w:rFonts w:ascii="Times New Roman" w:hAnsi="Times New Roman"/>
        </w:rPr>
      </w:pPr>
      <w:r>
        <w:rPr>
          <w:rFonts w:ascii="Times New Roman" w:hAnsi="Times New Roman"/>
        </w:rPr>
        <w:t>reprezentowana przez:</w:t>
      </w:r>
    </w:p>
    <w:p w14:paraId="4596DBB9" w14:textId="77777777" w:rsidR="006236F8" w:rsidRDefault="006236F8" w:rsidP="006236F8">
      <w:pPr>
        <w:pStyle w:val="Tekstpodstawowy"/>
        <w:ind w:right="-47"/>
        <w:jc w:val="both"/>
        <w:rPr>
          <w:rFonts w:ascii="Times New Roman" w:hAnsi="Times New Roman"/>
        </w:rPr>
      </w:pPr>
      <w:r>
        <w:rPr>
          <w:rFonts w:ascii="Times New Roman" w:hAnsi="Times New Roman"/>
        </w:rPr>
        <w:t xml:space="preserve">1.Dziekana Wydziału /Kierownika Jednostki/............................................................................. </w:t>
      </w:r>
    </w:p>
    <w:p w14:paraId="47782AF6" w14:textId="77777777" w:rsidR="006236F8" w:rsidRDefault="006236F8" w:rsidP="006236F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81508A4" w14:textId="77777777" w:rsidR="006236F8" w:rsidRDefault="006236F8" w:rsidP="006236F8">
      <w:pPr>
        <w:pStyle w:val="Tekstpodstawowy"/>
        <w:ind w:right="-47"/>
        <w:jc w:val="both"/>
        <w:rPr>
          <w:rFonts w:ascii="Times New Roman" w:hAnsi="Times New Roman"/>
        </w:rPr>
      </w:pPr>
      <w:r>
        <w:rPr>
          <w:rFonts w:ascii="Times New Roman" w:hAnsi="Times New Roman"/>
        </w:rPr>
        <w:t>zwaną dalej KUPUJĄCYM</w:t>
      </w:r>
    </w:p>
    <w:p w14:paraId="09F95D4A" w14:textId="77777777" w:rsidR="006236F8" w:rsidRDefault="006236F8" w:rsidP="006236F8">
      <w:pPr>
        <w:pStyle w:val="Tekstpodstawowy"/>
        <w:ind w:right="-47"/>
        <w:jc w:val="both"/>
        <w:rPr>
          <w:rFonts w:ascii="Times New Roman" w:hAnsi="Times New Roman"/>
        </w:rPr>
      </w:pPr>
      <w:r>
        <w:rPr>
          <w:rFonts w:ascii="Times New Roman" w:hAnsi="Times New Roman"/>
        </w:rPr>
        <w:t xml:space="preserve">a </w:t>
      </w:r>
    </w:p>
    <w:p w14:paraId="3E7C8DF7" w14:textId="77777777" w:rsidR="006236F8" w:rsidRDefault="006236F8" w:rsidP="006236F8">
      <w:pPr>
        <w:pStyle w:val="Tekstpodstawowy"/>
        <w:ind w:right="-47"/>
        <w:jc w:val="both"/>
        <w:rPr>
          <w:rFonts w:ascii="Times New Roman" w:hAnsi="Times New Roman"/>
        </w:rPr>
      </w:pPr>
      <w:r>
        <w:rPr>
          <w:rFonts w:ascii="Times New Roman" w:hAnsi="Times New Roman"/>
        </w:rPr>
        <w:t>......................................................................................................................................................</w:t>
      </w:r>
    </w:p>
    <w:p w14:paraId="4B5F0B68" w14:textId="77777777" w:rsidR="006236F8" w:rsidRDefault="006236F8" w:rsidP="006236F8">
      <w:pPr>
        <w:pStyle w:val="Tekstpodstawowy"/>
        <w:ind w:right="-47"/>
        <w:jc w:val="both"/>
        <w:rPr>
          <w:rFonts w:ascii="Times New Roman" w:hAnsi="Times New Roman"/>
        </w:rPr>
      </w:pPr>
      <w:r>
        <w:rPr>
          <w:rFonts w:ascii="Times New Roman" w:hAnsi="Times New Roman"/>
        </w:rPr>
        <w:t>......................................................................................................................................................</w:t>
      </w:r>
    </w:p>
    <w:p w14:paraId="184563FC" w14:textId="77777777" w:rsidR="006236F8" w:rsidRDefault="006236F8" w:rsidP="006236F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39196DCC" w14:textId="77777777" w:rsidR="006236F8" w:rsidRDefault="006236F8" w:rsidP="006236F8">
      <w:pPr>
        <w:pStyle w:val="Tekstpodstawowy"/>
        <w:ind w:right="-47"/>
        <w:jc w:val="both"/>
        <w:rPr>
          <w:rFonts w:ascii="Times New Roman" w:hAnsi="Times New Roman"/>
        </w:rPr>
      </w:pPr>
      <w:r>
        <w:rPr>
          <w:rFonts w:ascii="Times New Roman" w:hAnsi="Times New Roman"/>
        </w:rPr>
        <w:t>reprezentowanym przez:</w:t>
      </w:r>
    </w:p>
    <w:p w14:paraId="1F960E3E" w14:textId="77777777" w:rsidR="006236F8" w:rsidRDefault="006236F8" w:rsidP="006236F8">
      <w:pPr>
        <w:pStyle w:val="Tekstpodstawowy"/>
        <w:ind w:right="-47"/>
        <w:jc w:val="both"/>
        <w:rPr>
          <w:rFonts w:ascii="Times New Roman" w:hAnsi="Times New Roman"/>
        </w:rPr>
      </w:pPr>
      <w:r>
        <w:rPr>
          <w:rFonts w:ascii="Times New Roman" w:hAnsi="Times New Roman"/>
        </w:rPr>
        <w:t>1...................................................................................................................................................</w:t>
      </w:r>
    </w:p>
    <w:p w14:paraId="5AAD1FE9" w14:textId="77777777" w:rsidR="006236F8" w:rsidRDefault="006236F8" w:rsidP="006236F8">
      <w:pPr>
        <w:pStyle w:val="Tekstpodstawowy"/>
        <w:ind w:right="-47"/>
        <w:jc w:val="both"/>
        <w:rPr>
          <w:rFonts w:ascii="Times New Roman" w:hAnsi="Times New Roman"/>
        </w:rPr>
      </w:pPr>
      <w:r>
        <w:rPr>
          <w:rFonts w:ascii="Times New Roman" w:hAnsi="Times New Roman"/>
        </w:rPr>
        <w:t xml:space="preserve">2................................................................................................................................................... </w:t>
      </w:r>
    </w:p>
    <w:p w14:paraId="3EAE211C" w14:textId="77777777" w:rsidR="006236F8" w:rsidRDefault="006236F8" w:rsidP="006236F8">
      <w:pPr>
        <w:pStyle w:val="Tekstpodstawowy"/>
        <w:ind w:right="-47"/>
        <w:jc w:val="both"/>
        <w:rPr>
          <w:rFonts w:ascii="Times New Roman" w:hAnsi="Times New Roman"/>
        </w:rPr>
      </w:pPr>
      <w:r>
        <w:rPr>
          <w:rFonts w:ascii="Times New Roman" w:hAnsi="Times New Roman"/>
        </w:rPr>
        <w:t>zwanym dalej SPRZEDAWCĄ</w:t>
      </w:r>
    </w:p>
    <w:p w14:paraId="3939057D" w14:textId="77777777" w:rsidR="006236F8" w:rsidRDefault="006236F8" w:rsidP="006236F8">
      <w:pPr>
        <w:pStyle w:val="Tekstpodstawowy"/>
        <w:ind w:right="-47"/>
        <w:jc w:val="center"/>
        <w:rPr>
          <w:rFonts w:ascii="Times New Roman" w:hAnsi="Times New Roman"/>
        </w:rPr>
      </w:pPr>
    </w:p>
    <w:p w14:paraId="5B946FD7" w14:textId="77777777" w:rsidR="006236F8" w:rsidRPr="00877B92" w:rsidRDefault="006236F8" w:rsidP="006236F8">
      <w:pPr>
        <w:pStyle w:val="Tekstpodstawowy"/>
        <w:ind w:right="-47"/>
        <w:jc w:val="center"/>
        <w:rPr>
          <w:rFonts w:ascii="Times New Roman" w:hAnsi="Times New Roman"/>
          <w:b/>
        </w:rPr>
      </w:pPr>
      <w:r w:rsidRPr="00877B92">
        <w:rPr>
          <w:rFonts w:ascii="Times New Roman" w:hAnsi="Times New Roman"/>
          <w:b/>
        </w:rPr>
        <w:t>§ 1</w:t>
      </w:r>
    </w:p>
    <w:p w14:paraId="6893665E" w14:textId="5FB684F7" w:rsidR="006236F8" w:rsidRPr="00DB304F" w:rsidRDefault="006236F8" w:rsidP="006236F8">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Pr="00DB304F">
        <w:rPr>
          <w:rFonts w:ascii="Times New Roman" w:hAnsi="Times New Roman"/>
          <w:b/>
        </w:rPr>
        <w:t xml:space="preserve">dostawa </w:t>
      </w:r>
      <w:r>
        <w:rPr>
          <w:rFonts w:ascii="Times New Roman" w:hAnsi="Times New Roman"/>
          <w:b/>
        </w:rPr>
        <w:t>analizatora gazów</w:t>
      </w:r>
      <w:r w:rsidRPr="00DB304F">
        <w:rPr>
          <w:rFonts w:ascii="Times New Roman" w:hAnsi="Times New Roman"/>
          <w:b/>
        </w:rPr>
        <w:t xml:space="preserve"> dla </w:t>
      </w:r>
      <w:proofErr w:type="spellStart"/>
      <w:r w:rsidRPr="00DB304F">
        <w:rPr>
          <w:rFonts w:ascii="Times New Roman" w:hAnsi="Times New Roman"/>
          <w:b/>
        </w:rPr>
        <w:t>W</w:t>
      </w:r>
      <w:r>
        <w:rPr>
          <w:rFonts w:ascii="Times New Roman" w:hAnsi="Times New Roman"/>
          <w:b/>
        </w:rPr>
        <w:t>EiP</w:t>
      </w:r>
      <w:proofErr w:type="spellEnd"/>
      <w:r>
        <w:rPr>
          <w:rFonts w:ascii="Times New Roman" w:hAnsi="Times New Roman"/>
          <w:b/>
        </w:rPr>
        <w:t>.</w:t>
      </w:r>
    </w:p>
    <w:p w14:paraId="79CB0720" w14:textId="77777777" w:rsidR="006236F8" w:rsidRPr="0043435F" w:rsidRDefault="006236F8" w:rsidP="006236F8">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7CDD54CD" w14:textId="77777777" w:rsidR="006236F8" w:rsidRPr="0043435F" w:rsidRDefault="006236F8" w:rsidP="006236F8">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520B382E" w14:textId="77777777" w:rsidR="006236F8" w:rsidRDefault="006236F8" w:rsidP="006236F8">
      <w:pPr>
        <w:pStyle w:val="Tekstpodstawowy"/>
        <w:ind w:right="-47"/>
        <w:jc w:val="both"/>
        <w:rPr>
          <w:rFonts w:ascii="Times New Roman" w:hAnsi="Times New Roman"/>
        </w:rPr>
      </w:pPr>
    </w:p>
    <w:p w14:paraId="1377125B" w14:textId="77777777" w:rsidR="006236F8" w:rsidRPr="00877B92" w:rsidRDefault="006236F8" w:rsidP="006236F8">
      <w:pPr>
        <w:pStyle w:val="Tekstpodstawowy"/>
        <w:ind w:right="-47"/>
        <w:jc w:val="center"/>
        <w:rPr>
          <w:rFonts w:ascii="Times New Roman" w:hAnsi="Times New Roman"/>
          <w:b/>
        </w:rPr>
      </w:pPr>
      <w:r w:rsidRPr="00877B92">
        <w:rPr>
          <w:rFonts w:ascii="Times New Roman" w:hAnsi="Times New Roman"/>
          <w:b/>
        </w:rPr>
        <w:t>§ 2</w:t>
      </w:r>
    </w:p>
    <w:p w14:paraId="5A07F823" w14:textId="4009ADB0" w:rsidR="006236F8" w:rsidRPr="0043435F" w:rsidRDefault="006236F8" w:rsidP="006236F8">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r>
        <w:rPr>
          <w:rFonts w:ascii="Times New Roman" w:hAnsi="Times New Roman"/>
          <w:szCs w:val="24"/>
        </w:rPr>
        <w:t xml:space="preserve"> </w:t>
      </w:r>
    </w:p>
    <w:p w14:paraId="7EC730B3" w14:textId="77777777" w:rsidR="006236F8" w:rsidRPr="0043435F" w:rsidRDefault="006236F8" w:rsidP="006236F8">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AA44900" w14:textId="77777777" w:rsidR="006236F8" w:rsidRPr="0043435F" w:rsidRDefault="006236F8" w:rsidP="006236F8">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4B915626" w14:textId="77777777" w:rsidR="006236F8" w:rsidRDefault="006236F8" w:rsidP="006236F8">
      <w:pPr>
        <w:pStyle w:val="Tekstpodstawowy"/>
        <w:ind w:right="-47"/>
        <w:jc w:val="both"/>
        <w:rPr>
          <w:rFonts w:ascii="Times New Roman" w:hAnsi="Times New Roman"/>
        </w:rPr>
      </w:pPr>
    </w:p>
    <w:p w14:paraId="21A2BEC8" w14:textId="77777777" w:rsidR="006236F8" w:rsidRPr="00877B92" w:rsidRDefault="006236F8" w:rsidP="006236F8">
      <w:pPr>
        <w:pStyle w:val="Tekstpodstawowy"/>
        <w:ind w:right="-47"/>
        <w:jc w:val="center"/>
        <w:rPr>
          <w:rFonts w:ascii="Times New Roman" w:hAnsi="Times New Roman"/>
          <w:b/>
        </w:rPr>
      </w:pPr>
      <w:r w:rsidRPr="00877B92">
        <w:rPr>
          <w:rFonts w:ascii="Times New Roman" w:hAnsi="Times New Roman"/>
          <w:b/>
        </w:rPr>
        <w:t>§ 3</w:t>
      </w:r>
    </w:p>
    <w:p w14:paraId="7B7DC35D" w14:textId="77777777" w:rsidR="006236F8" w:rsidRPr="0043435F" w:rsidRDefault="006236F8" w:rsidP="006236F8">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22BCB648" w14:textId="77777777" w:rsidR="006236F8" w:rsidRPr="0043435F" w:rsidRDefault="006236F8" w:rsidP="006236F8">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3CA9A66C" w14:textId="77777777" w:rsidR="006236F8" w:rsidRPr="0043435F" w:rsidRDefault="006236F8" w:rsidP="006236F8">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536254E6" w14:textId="77777777" w:rsidR="006236F8" w:rsidRPr="0043435F" w:rsidRDefault="006236F8" w:rsidP="006236F8">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r>
    </w:p>
    <w:p w14:paraId="7E5FE952" w14:textId="17635A25" w:rsidR="006236F8" w:rsidRPr="0043435F" w:rsidRDefault="006236F8" w:rsidP="006236F8">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4086F2F6" w14:textId="77777777" w:rsidR="006236F8" w:rsidRDefault="006236F8" w:rsidP="006236F8">
      <w:pPr>
        <w:pStyle w:val="Tekstpodstawowy"/>
        <w:ind w:right="-47"/>
        <w:jc w:val="both"/>
        <w:rPr>
          <w:rFonts w:ascii="Times New Roman" w:hAnsi="Times New Roman"/>
        </w:rPr>
      </w:pPr>
    </w:p>
    <w:p w14:paraId="1423B118" w14:textId="77777777" w:rsidR="006236F8" w:rsidRPr="00877B92" w:rsidRDefault="006236F8" w:rsidP="006236F8">
      <w:pPr>
        <w:pStyle w:val="Tekstpodstawowy"/>
        <w:ind w:right="-47"/>
        <w:jc w:val="center"/>
        <w:rPr>
          <w:rFonts w:ascii="Times New Roman" w:hAnsi="Times New Roman"/>
          <w:b/>
        </w:rPr>
      </w:pPr>
      <w:r w:rsidRPr="00877B92">
        <w:rPr>
          <w:rFonts w:ascii="Times New Roman" w:hAnsi="Times New Roman"/>
          <w:b/>
        </w:rPr>
        <w:t>§ 4</w:t>
      </w:r>
    </w:p>
    <w:p w14:paraId="384DA482" w14:textId="77777777" w:rsidR="006236F8" w:rsidRDefault="006236F8" w:rsidP="006236F8">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15ACF150" w14:textId="77777777" w:rsidR="006236F8" w:rsidRDefault="006236F8" w:rsidP="006236F8">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26B234A0" w14:textId="77777777" w:rsidR="006236F8" w:rsidRDefault="006236F8" w:rsidP="006236F8">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1D999832" w14:textId="77777777" w:rsidR="006236F8" w:rsidRPr="00593CEB" w:rsidRDefault="006236F8" w:rsidP="006236F8">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2870873D" w14:textId="77777777" w:rsidR="006236F8" w:rsidRDefault="006236F8" w:rsidP="006236F8">
      <w:pPr>
        <w:pStyle w:val="Tekstpodstawowy"/>
        <w:ind w:right="-47"/>
        <w:jc w:val="center"/>
        <w:rPr>
          <w:rFonts w:ascii="Times New Roman" w:hAnsi="Times New Roman"/>
        </w:rPr>
      </w:pPr>
    </w:p>
    <w:p w14:paraId="0000F72C" w14:textId="77777777" w:rsidR="006236F8" w:rsidRPr="00877B92" w:rsidRDefault="006236F8" w:rsidP="006236F8">
      <w:pPr>
        <w:pStyle w:val="Tekstpodstawowy"/>
        <w:ind w:right="-47"/>
        <w:jc w:val="center"/>
        <w:rPr>
          <w:rFonts w:ascii="Times New Roman" w:hAnsi="Times New Roman"/>
          <w:b/>
        </w:rPr>
      </w:pPr>
      <w:r w:rsidRPr="00877B92">
        <w:rPr>
          <w:rFonts w:ascii="Times New Roman" w:hAnsi="Times New Roman"/>
          <w:b/>
        </w:rPr>
        <w:t>§ 5</w:t>
      </w:r>
    </w:p>
    <w:p w14:paraId="4016F574" w14:textId="77777777" w:rsidR="006236F8" w:rsidRPr="00C53B52" w:rsidRDefault="006236F8" w:rsidP="006236F8">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4BD32BE6" w14:textId="77777777" w:rsidR="006236F8" w:rsidRPr="00C53B52" w:rsidRDefault="006236F8" w:rsidP="006236F8">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F47E633" w14:textId="77777777" w:rsidR="006236F8" w:rsidRPr="00C53B52" w:rsidRDefault="006236F8" w:rsidP="006236F8">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45735F5" w14:textId="77777777" w:rsidR="006236F8" w:rsidRPr="00C53B52" w:rsidRDefault="006236F8" w:rsidP="006236F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20BD9C32" w14:textId="77777777" w:rsidR="006236F8" w:rsidRPr="00C53B52" w:rsidRDefault="006236F8" w:rsidP="006236F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251DF9BD" w14:textId="77777777" w:rsidR="006236F8" w:rsidRPr="00C53B52" w:rsidRDefault="006236F8" w:rsidP="006236F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0A029DC2" w14:textId="77777777" w:rsidR="006236F8" w:rsidRPr="00C53B52" w:rsidRDefault="006236F8" w:rsidP="006236F8">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216AC3A4" w14:textId="77777777" w:rsidR="006236F8" w:rsidRPr="00C53B52" w:rsidRDefault="006236F8" w:rsidP="006236F8">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17E02BD8" w14:textId="77777777" w:rsidR="006236F8" w:rsidRPr="00C53B52" w:rsidRDefault="006236F8" w:rsidP="006236F8">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0DFEB8F7" w14:textId="77777777" w:rsidR="006236F8" w:rsidRDefault="006236F8" w:rsidP="006236F8">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000A97C1" w14:textId="77777777" w:rsidR="006236F8" w:rsidRDefault="006236F8" w:rsidP="006236F8">
      <w:pPr>
        <w:pStyle w:val="Tekstpodstawowy"/>
        <w:ind w:right="-47"/>
        <w:jc w:val="center"/>
        <w:rPr>
          <w:rFonts w:ascii="Times New Roman" w:hAnsi="Times New Roman"/>
          <w:b/>
        </w:rPr>
      </w:pPr>
    </w:p>
    <w:p w14:paraId="316C672F" w14:textId="77777777" w:rsidR="006236F8" w:rsidRDefault="006236F8" w:rsidP="006236F8">
      <w:pPr>
        <w:pStyle w:val="Tekstpodstawowy"/>
        <w:ind w:right="-47"/>
        <w:jc w:val="center"/>
        <w:rPr>
          <w:rFonts w:ascii="Times New Roman" w:hAnsi="Times New Roman"/>
          <w:b/>
        </w:rPr>
      </w:pPr>
    </w:p>
    <w:p w14:paraId="26BF4607" w14:textId="77777777" w:rsidR="006236F8" w:rsidRDefault="006236F8" w:rsidP="006236F8">
      <w:pPr>
        <w:pStyle w:val="Tekstpodstawowy"/>
        <w:ind w:right="-47"/>
        <w:jc w:val="center"/>
        <w:rPr>
          <w:rFonts w:ascii="Times New Roman" w:hAnsi="Times New Roman"/>
          <w:b/>
        </w:rPr>
      </w:pPr>
      <w:r w:rsidRPr="00877B92">
        <w:rPr>
          <w:rFonts w:ascii="Times New Roman" w:hAnsi="Times New Roman"/>
          <w:b/>
        </w:rPr>
        <w:lastRenderedPageBreak/>
        <w:t>§ 6</w:t>
      </w:r>
    </w:p>
    <w:p w14:paraId="12EE3464" w14:textId="77777777" w:rsidR="006236F8" w:rsidRDefault="006236F8" w:rsidP="006236F8">
      <w:pPr>
        <w:pStyle w:val="Tekstpodstawowy"/>
        <w:ind w:right="-47"/>
        <w:jc w:val="center"/>
        <w:rPr>
          <w:rFonts w:ascii="Times New Roman" w:hAnsi="Times New Roman"/>
          <w:b/>
        </w:rPr>
      </w:pPr>
    </w:p>
    <w:p w14:paraId="575C9C7F" w14:textId="77777777" w:rsidR="006236F8" w:rsidRDefault="006236F8" w:rsidP="006236F8">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16EC8882" w14:textId="77777777" w:rsidR="006236F8" w:rsidRDefault="006236F8" w:rsidP="006236F8">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0B3DAAF0" w14:textId="77777777" w:rsidR="006236F8" w:rsidRDefault="006236F8" w:rsidP="006236F8">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57D36625" w14:textId="77777777" w:rsidR="006236F8" w:rsidRDefault="006236F8" w:rsidP="006236F8">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40272AE" w14:textId="77777777" w:rsidR="006236F8" w:rsidRDefault="006236F8" w:rsidP="006236F8">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CF663DD" w14:textId="77777777" w:rsidR="006236F8" w:rsidRPr="00877B92" w:rsidRDefault="006236F8" w:rsidP="006236F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2361E948" w14:textId="77777777" w:rsidR="006236F8" w:rsidRPr="003F1749" w:rsidRDefault="006236F8" w:rsidP="006236F8">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7E3F3A61" w14:textId="77777777" w:rsidR="006236F8" w:rsidRDefault="006236F8" w:rsidP="006236F8">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5AAFA987" w14:textId="77777777" w:rsidR="006236F8" w:rsidRDefault="006236F8" w:rsidP="006236F8">
      <w:pPr>
        <w:pStyle w:val="Tekstpodstawowy"/>
        <w:ind w:right="-47"/>
        <w:jc w:val="center"/>
        <w:rPr>
          <w:rFonts w:ascii="Times New Roman" w:hAnsi="Times New Roman"/>
        </w:rPr>
      </w:pPr>
    </w:p>
    <w:p w14:paraId="2007777D" w14:textId="77777777" w:rsidR="006236F8" w:rsidRPr="00877B92" w:rsidRDefault="006236F8" w:rsidP="006236F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597FA8E9" w14:textId="77777777" w:rsidR="006236F8" w:rsidRPr="0043435F" w:rsidRDefault="006236F8" w:rsidP="006236F8">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17FDCD2" w14:textId="77777777" w:rsidR="006236F8" w:rsidRPr="0043435F" w:rsidRDefault="006236F8" w:rsidP="006236F8">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71472686" w14:textId="77777777" w:rsidR="006236F8" w:rsidRPr="0043435F" w:rsidRDefault="006236F8" w:rsidP="006236F8">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519DD266" w14:textId="77777777" w:rsidR="006236F8" w:rsidRPr="0043435F" w:rsidRDefault="006236F8" w:rsidP="006236F8">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2E9D664D" w14:textId="77777777" w:rsidR="006236F8" w:rsidRPr="0043435F" w:rsidRDefault="006236F8" w:rsidP="006236F8">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676A6A3E" w14:textId="77777777" w:rsidR="006236F8" w:rsidRPr="0043435F" w:rsidRDefault="006236F8" w:rsidP="006236F8">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p>
    <w:p w14:paraId="787AB74B" w14:textId="77777777" w:rsidR="006236F8" w:rsidRDefault="006236F8" w:rsidP="006236F8">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16D6B23B" w14:textId="77777777" w:rsidR="006236F8" w:rsidRPr="00144BE6" w:rsidRDefault="006236F8" w:rsidP="006236F8">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4580502F" w14:textId="77777777" w:rsidR="006236F8" w:rsidRPr="0043435F" w:rsidRDefault="006236F8" w:rsidP="006236F8">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6690F13D" w14:textId="77777777" w:rsidR="006236F8" w:rsidRPr="0043435F" w:rsidRDefault="006236F8" w:rsidP="006236F8">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6183AD04" w14:textId="77777777" w:rsidR="006236F8" w:rsidRPr="0043435F" w:rsidRDefault="006236F8" w:rsidP="006236F8">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139155F6" w14:textId="77777777" w:rsidR="006236F8" w:rsidRPr="0043435F" w:rsidRDefault="006236F8" w:rsidP="006236F8">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99B7A3C" w14:textId="77777777" w:rsidR="006236F8" w:rsidRPr="0043435F" w:rsidRDefault="006236F8" w:rsidP="006236F8">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CAD2EA7" w14:textId="77777777" w:rsidR="006236F8" w:rsidRPr="0043435F" w:rsidRDefault="006236F8" w:rsidP="006236F8">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AE3BB39" w14:textId="77777777" w:rsidR="006236F8" w:rsidRDefault="006236F8" w:rsidP="006236F8">
      <w:pPr>
        <w:pStyle w:val="Tekstpodstawowy"/>
        <w:ind w:left="284" w:right="-47"/>
        <w:jc w:val="both"/>
        <w:rPr>
          <w:rFonts w:ascii="Times New Roman" w:hAnsi="Times New Roman"/>
        </w:rPr>
      </w:pPr>
    </w:p>
    <w:p w14:paraId="1D924B9B" w14:textId="77777777" w:rsidR="006236F8" w:rsidRPr="00877B92" w:rsidRDefault="006236F8" w:rsidP="006236F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106B413E" w14:textId="77777777" w:rsidR="006236F8" w:rsidRDefault="006236F8" w:rsidP="006236F8">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7DB2A962" w14:textId="77777777" w:rsidR="006236F8" w:rsidRPr="009B2595" w:rsidRDefault="006236F8" w:rsidP="006236F8">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4A1907D7" w14:textId="77777777" w:rsidR="006236F8" w:rsidRPr="009B2595" w:rsidRDefault="006236F8" w:rsidP="006236F8">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3D4EAB08" w14:textId="77777777" w:rsidR="006236F8" w:rsidRPr="009B2595" w:rsidRDefault="006236F8" w:rsidP="006236F8">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0E042947" w14:textId="77777777" w:rsidR="006236F8" w:rsidRPr="009B2595" w:rsidRDefault="006236F8" w:rsidP="006236F8">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50B03453" w14:textId="77777777" w:rsidR="006236F8" w:rsidRPr="009B2595" w:rsidRDefault="006236F8" w:rsidP="006236F8">
      <w:pPr>
        <w:suppressAutoHyphens/>
        <w:autoSpaceDN w:val="0"/>
        <w:spacing w:after="147"/>
        <w:ind w:left="568"/>
        <w:jc w:val="both"/>
        <w:rPr>
          <w:color w:val="000000"/>
          <w:sz w:val="24"/>
          <w:szCs w:val="24"/>
          <w:lang w:val="pl-PL"/>
        </w:rPr>
      </w:pPr>
      <w:r w:rsidRPr="009B2595">
        <w:rPr>
          <w:color w:val="000000"/>
          <w:sz w:val="24"/>
          <w:szCs w:val="24"/>
          <w:lang w:val="pl-PL"/>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w:t>
      </w:r>
      <w:r w:rsidRPr="009B2595">
        <w:rPr>
          <w:color w:val="000000"/>
          <w:sz w:val="24"/>
          <w:szCs w:val="24"/>
          <w:lang w:val="pl-PL"/>
        </w:rPr>
        <w:lastRenderedPageBreak/>
        <w:t>prawidłowej realizacji dostawy oraz innych niezawinionych przez Strony przyczyny, w tym spowodowane przez tzw. siłę wyższą w rozumieniu § 11 ust 1;</w:t>
      </w:r>
      <w:bookmarkEnd w:id="0"/>
    </w:p>
    <w:p w14:paraId="12D44273" w14:textId="77777777" w:rsidR="006236F8" w:rsidRPr="009B2595" w:rsidRDefault="006236F8" w:rsidP="006236F8">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405F7A3" w14:textId="77777777" w:rsidR="006236F8" w:rsidRPr="009B2595" w:rsidRDefault="006236F8" w:rsidP="006236F8">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23FA1B75" w14:textId="77777777" w:rsidR="006236F8" w:rsidRPr="009B2595" w:rsidRDefault="006236F8" w:rsidP="006236F8">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4CFC1911" w14:textId="77777777" w:rsidR="006236F8" w:rsidRPr="009B2595" w:rsidRDefault="006236F8" w:rsidP="006236F8">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E5A788A" w14:textId="77777777" w:rsidR="006236F8" w:rsidRPr="009B2595" w:rsidRDefault="006236F8" w:rsidP="006236F8">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FCF3E64" w14:textId="77777777" w:rsidR="006236F8" w:rsidRPr="009B2595" w:rsidRDefault="006236F8" w:rsidP="006236F8">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7C9970B2" w14:textId="77777777" w:rsidR="006236F8" w:rsidRPr="00042F5C" w:rsidRDefault="006236F8" w:rsidP="006236F8">
      <w:pPr>
        <w:widowControl w:val="0"/>
        <w:suppressAutoHyphens/>
        <w:autoSpaceDN w:val="0"/>
        <w:ind w:left="360"/>
        <w:jc w:val="center"/>
        <w:textAlignment w:val="baseline"/>
        <w:rPr>
          <w:rFonts w:eastAsia="SimSun"/>
          <w:b/>
          <w:bCs/>
          <w:color w:val="000000"/>
          <w:kern w:val="2"/>
          <w:sz w:val="24"/>
          <w:szCs w:val="24"/>
          <w:lang w:val="pl-PL"/>
        </w:rPr>
      </w:pPr>
    </w:p>
    <w:p w14:paraId="25854BEF" w14:textId="77777777" w:rsidR="006236F8" w:rsidRPr="009B2595" w:rsidRDefault="006236F8" w:rsidP="006236F8">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05BEDFA0" w14:textId="77777777" w:rsidR="006236F8" w:rsidRPr="009B2595" w:rsidRDefault="006236F8" w:rsidP="006236F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695C1C3" w14:textId="77777777" w:rsidR="006236F8" w:rsidRPr="009B2595" w:rsidRDefault="006236F8" w:rsidP="006236F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3A371801" w14:textId="77777777" w:rsidR="006236F8" w:rsidRPr="009B2595" w:rsidRDefault="006236F8" w:rsidP="006236F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EA0A0BF" w14:textId="77777777" w:rsidR="006236F8" w:rsidRPr="009B2595" w:rsidRDefault="006236F8" w:rsidP="006236F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343BD0B" w14:textId="77777777" w:rsidR="006236F8" w:rsidRDefault="006236F8" w:rsidP="006236F8">
      <w:pPr>
        <w:pStyle w:val="Tekstpodstawowy"/>
        <w:ind w:right="-47"/>
        <w:rPr>
          <w:rFonts w:ascii="Times New Roman" w:hAnsi="Times New Roman"/>
        </w:rPr>
      </w:pPr>
    </w:p>
    <w:p w14:paraId="78B819FF" w14:textId="77777777" w:rsidR="006236F8" w:rsidRDefault="006236F8" w:rsidP="006236F8">
      <w:pPr>
        <w:pStyle w:val="Tekstpodstawowy"/>
        <w:ind w:right="-47"/>
        <w:jc w:val="center"/>
        <w:rPr>
          <w:rFonts w:ascii="Times New Roman" w:hAnsi="Times New Roman"/>
          <w:b/>
        </w:rPr>
      </w:pPr>
    </w:p>
    <w:p w14:paraId="49CA4505" w14:textId="77777777" w:rsidR="006236F8" w:rsidRDefault="006236F8" w:rsidP="006236F8">
      <w:pPr>
        <w:pStyle w:val="Tekstpodstawowy"/>
        <w:ind w:right="-47"/>
        <w:jc w:val="center"/>
        <w:rPr>
          <w:rFonts w:ascii="Times New Roman" w:hAnsi="Times New Roman"/>
          <w:b/>
        </w:rPr>
      </w:pPr>
    </w:p>
    <w:p w14:paraId="6FC6B48B" w14:textId="77777777" w:rsidR="006236F8" w:rsidRPr="00877B92" w:rsidRDefault="006236F8" w:rsidP="006236F8">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1</w:t>
      </w:r>
    </w:p>
    <w:p w14:paraId="35092FA2" w14:textId="77777777" w:rsidR="006236F8" w:rsidRDefault="006236F8" w:rsidP="006236F8">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C752C7F" w14:textId="77777777" w:rsidR="006236F8" w:rsidRDefault="006236F8" w:rsidP="006236F8">
      <w:pPr>
        <w:pStyle w:val="Tekstpodstawowy"/>
        <w:ind w:right="-47"/>
        <w:jc w:val="center"/>
        <w:rPr>
          <w:rFonts w:ascii="Times New Roman" w:hAnsi="Times New Roman"/>
        </w:rPr>
      </w:pPr>
    </w:p>
    <w:p w14:paraId="7638EB63" w14:textId="77777777" w:rsidR="006236F8" w:rsidRDefault="006236F8" w:rsidP="006236F8">
      <w:pPr>
        <w:pStyle w:val="Tekstpodstawowy"/>
        <w:ind w:right="-47"/>
        <w:jc w:val="center"/>
        <w:rPr>
          <w:rFonts w:ascii="Times New Roman" w:hAnsi="Times New Roman"/>
        </w:rPr>
      </w:pPr>
    </w:p>
    <w:p w14:paraId="00AB1A59" w14:textId="77777777" w:rsidR="006236F8" w:rsidRPr="00877B92" w:rsidRDefault="006236F8" w:rsidP="006236F8">
      <w:pPr>
        <w:pStyle w:val="Tekstpodstawowy"/>
        <w:ind w:right="-47"/>
        <w:jc w:val="center"/>
        <w:rPr>
          <w:b/>
        </w:rPr>
      </w:pPr>
      <w:r w:rsidRPr="00877B92">
        <w:rPr>
          <w:rFonts w:ascii="Times New Roman" w:hAnsi="Times New Roman"/>
          <w:b/>
        </w:rPr>
        <w:t>§1</w:t>
      </w:r>
      <w:r>
        <w:rPr>
          <w:rFonts w:ascii="Times New Roman" w:hAnsi="Times New Roman"/>
          <w:b/>
        </w:rPr>
        <w:t>2</w:t>
      </w:r>
    </w:p>
    <w:p w14:paraId="3F1E72AB" w14:textId="77777777" w:rsidR="006236F8" w:rsidRDefault="006236F8" w:rsidP="006236F8">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E21D5A7" w14:textId="77777777" w:rsidR="006236F8" w:rsidRDefault="006236F8" w:rsidP="006236F8">
      <w:pPr>
        <w:pStyle w:val="NormalnyWeb"/>
        <w:jc w:val="both"/>
      </w:pPr>
      <w:r>
        <w:t xml:space="preserve">2. W razie wątpliwości, czy określona informacja stanowi tajemnicę Wykonawca zobowiązany jest zwrócić się w formie pisemnej do Zamawiającego o wyjaśnienie takiej wątpliwości. </w:t>
      </w:r>
    </w:p>
    <w:p w14:paraId="430E2A34" w14:textId="77777777" w:rsidR="006236F8" w:rsidRDefault="006236F8" w:rsidP="006236F8">
      <w:pPr>
        <w:pStyle w:val="NormalnyWeb"/>
        <w:jc w:val="both"/>
      </w:pPr>
      <w:r>
        <w:t xml:space="preserve">3. Wykonawca zobowiązuje się do wykorzystania uzyskanych, powyższych informacji jedynie w celu wykonania przedmiotu umowy. </w:t>
      </w:r>
    </w:p>
    <w:p w14:paraId="1175F21F" w14:textId="77777777" w:rsidR="006236F8" w:rsidRDefault="006236F8" w:rsidP="006236F8">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74D651F2" w14:textId="77777777" w:rsidR="006236F8" w:rsidRDefault="006236F8" w:rsidP="006236F8">
      <w:pPr>
        <w:pStyle w:val="NormalnyWeb"/>
        <w:jc w:val="both"/>
      </w:pPr>
      <w:r>
        <w:t>5. Powyższe przepisy nie będą miały zastosowania wobec informacji powszechnie znanych lub opublikowanych oraz w przypadku żądania ich ujawnienia przez uprawniony organ.</w:t>
      </w:r>
    </w:p>
    <w:p w14:paraId="5D12A414" w14:textId="77777777" w:rsidR="006236F8" w:rsidRDefault="006236F8" w:rsidP="006236F8">
      <w:pPr>
        <w:pStyle w:val="Tekstpodstawowy"/>
        <w:ind w:right="-47"/>
        <w:jc w:val="both"/>
        <w:rPr>
          <w:rFonts w:ascii="Times New Roman" w:hAnsi="Times New Roman"/>
        </w:rPr>
      </w:pPr>
    </w:p>
    <w:p w14:paraId="2F2D7426" w14:textId="77777777" w:rsidR="006236F8" w:rsidRPr="00877B92" w:rsidRDefault="006236F8" w:rsidP="006236F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7DCDAA52" w14:textId="77777777" w:rsidR="006236F8" w:rsidRDefault="006236F8" w:rsidP="006236F8">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560C07CB" w14:textId="77777777" w:rsidR="006236F8" w:rsidRDefault="006236F8" w:rsidP="006236F8">
      <w:pPr>
        <w:pStyle w:val="Tekstpodstawowy"/>
        <w:ind w:right="-47"/>
        <w:jc w:val="both"/>
        <w:rPr>
          <w:rFonts w:ascii="Times New Roman" w:hAnsi="Times New Roman"/>
        </w:rPr>
      </w:pPr>
    </w:p>
    <w:p w14:paraId="2693E844" w14:textId="77777777" w:rsidR="006236F8" w:rsidRPr="00877B92" w:rsidRDefault="006236F8" w:rsidP="006236F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1342334D" w14:textId="77777777" w:rsidR="006236F8" w:rsidRDefault="006236F8" w:rsidP="006236F8">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DB6C618" w14:textId="77777777" w:rsidR="006236F8" w:rsidRDefault="006236F8" w:rsidP="006236F8">
      <w:pPr>
        <w:pStyle w:val="Tekstpodstawowy"/>
        <w:ind w:right="-47"/>
        <w:jc w:val="both"/>
        <w:rPr>
          <w:rFonts w:ascii="Times New Roman" w:hAnsi="Times New Roman"/>
        </w:rPr>
      </w:pPr>
    </w:p>
    <w:p w14:paraId="17DA7E9B" w14:textId="77777777" w:rsidR="006236F8" w:rsidRPr="00877B92" w:rsidRDefault="006236F8" w:rsidP="006236F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3437CBC3" w14:textId="77777777" w:rsidR="006236F8" w:rsidRPr="004F0507" w:rsidRDefault="006236F8" w:rsidP="006236F8">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B90CE4E" w14:textId="77777777" w:rsidR="006236F8" w:rsidRDefault="006236F8" w:rsidP="006236F8">
      <w:pPr>
        <w:pStyle w:val="Tekstpodstawowy2"/>
        <w:spacing w:line="240" w:lineRule="auto"/>
        <w:ind w:right="-47"/>
      </w:pPr>
    </w:p>
    <w:p w14:paraId="5D4777B3" w14:textId="77777777" w:rsidR="006236F8" w:rsidRPr="004F0507" w:rsidRDefault="006236F8" w:rsidP="006236F8">
      <w:pPr>
        <w:pStyle w:val="Tekstpodstawowy2"/>
        <w:spacing w:line="240" w:lineRule="auto"/>
        <w:ind w:right="-47"/>
        <w:rPr>
          <w:b/>
          <w:sz w:val="24"/>
        </w:rPr>
      </w:pPr>
      <w:r>
        <w:rPr>
          <w:b/>
          <w:sz w:val="24"/>
        </w:rPr>
        <w:t xml:space="preserve">      </w:t>
      </w:r>
      <w:r w:rsidRPr="004F0507">
        <w:rPr>
          <w:b/>
          <w:sz w:val="24"/>
        </w:rPr>
        <w:t>Za Sprzedawcę                                                                                   Za Kupującego</w:t>
      </w:r>
    </w:p>
    <w:p w14:paraId="19C8076A" w14:textId="77777777" w:rsidR="006236F8" w:rsidRPr="000936CA" w:rsidRDefault="006236F8" w:rsidP="006236F8">
      <w:pPr>
        <w:rPr>
          <w:lang w:val="pl-PL"/>
        </w:rPr>
      </w:pPr>
    </w:p>
    <w:p w14:paraId="29D12AE0" w14:textId="77777777" w:rsidR="006236F8" w:rsidRDefault="006236F8" w:rsidP="006236F8">
      <w:pPr>
        <w:pStyle w:val="Zwykytekst"/>
        <w:rPr>
          <w:lang w:val="pl-PL"/>
        </w:rPr>
      </w:pPr>
    </w:p>
    <w:p w14:paraId="5866A426" w14:textId="77777777" w:rsidR="006236F8" w:rsidRDefault="006236F8" w:rsidP="006236F8">
      <w:pPr>
        <w:pStyle w:val="Zwykytekst"/>
        <w:rPr>
          <w:lang w:val="pl-PL"/>
        </w:rPr>
      </w:pPr>
    </w:p>
    <w:p w14:paraId="74B4184C" w14:textId="77777777" w:rsidR="006236F8" w:rsidRDefault="006236F8" w:rsidP="006236F8">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C151B4A" w14:textId="77777777" w:rsidR="006236F8" w:rsidRPr="00496551" w:rsidRDefault="006236F8" w:rsidP="006236F8">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0C4AD25" w14:textId="77777777" w:rsidR="006236F8" w:rsidRPr="00496551" w:rsidRDefault="006236F8" w:rsidP="006236F8">
      <w:pPr>
        <w:pStyle w:val="Zwykytekst"/>
        <w:rPr>
          <w:rFonts w:ascii="Times New Roman" w:hAnsi="Times New Roman" w:cs="Times New Roman"/>
          <w:sz w:val="16"/>
          <w:szCs w:val="16"/>
          <w:lang w:val="pl-PL"/>
        </w:rPr>
      </w:pPr>
    </w:p>
    <w:p w14:paraId="64330DF3" w14:textId="77777777" w:rsidR="006236F8" w:rsidRPr="00496551" w:rsidRDefault="006236F8" w:rsidP="006236F8">
      <w:pPr>
        <w:pStyle w:val="Zwykytekst"/>
        <w:rPr>
          <w:sz w:val="16"/>
          <w:szCs w:val="16"/>
          <w:lang w:val="pl-PL"/>
        </w:rPr>
      </w:pPr>
    </w:p>
    <w:p w14:paraId="15AB153F" w14:textId="77777777" w:rsidR="006236F8" w:rsidRPr="00877B92" w:rsidRDefault="006236F8" w:rsidP="006236F8">
      <w:pPr>
        <w:rPr>
          <w:lang w:val="pl-PL"/>
        </w:rPr>
      </w:pPr>
    </w:p>
    <w:p w14:paraId="5F5ACFED" w14:textId="77777777" w:rsidR="006236F8" w:rsidRDefault="006236F8" w:rsidP="006236F8">
      <w:pPr>
        <w:rPr>
          <w:lang w:val="pl-PL"/>
        </w:rPr>
      </w:pPr>
    </w:p>
    <w:p w14:paraId="39E7A039" w14:textId="77777777" w:rsidR="006236F8" w:rsidRPr="009B06ED" w:rsidRDefault="006236F8" w:rsidP="006236F8">
      <w:pPr>
        <w:rPr>
          <w:lang w:val="pl-PL"/>
        </w:rPr>
      </w:pPr>
      <w:r>
        <w:rPr>
          <w:lang w:val="pl-PL"/>
        </w:rPr>
        <w:t>* Egzemplarz dla Wykonawcy / AGH</w:t>
      </w:r>
    </w:p>
    <w:p w14:paraId="05FA7E7B" w14:textId="77777777" w:rsidR="006236F8" w:rsidRPr="00456B64" w:rsidRDefault="006236F8" w:rsidP="006236F8">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75D2EB01" w14:textId="77777777" w:rsidR="006236F8" w:rsidRPr="00456B64" w:rsidRDefault="006236F8" w:rsidP="006236F8">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378E79A7" w14:textId="77777777" w:rsidR="006236F8" w:rsidRPr="00456B64" w:rsidRDefault="006236F8" w:rsidP="006236F8">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6FDDD1E8" w14:textId="77777777" w:rsidR="006236F8" w:rsidRDefault="006236F8" w:rsidP="006236F8">
      <w:pPr>
        <w:widowControl w:val="0"/>
        <w:autoSpaceDE w:val="0"/>
        <w:autoSpaceDN w:val="0"/>
        <w:jc w:val="right"/>
        <w:textAlignment w:val="baseline"/>
        <w:rPr>
          <w:sz w:val="24"/>
          <w:szCs w:val="24"/>
          <w:lang w:val="pl-PL"/>
        </w:rPr>
      </w:pPr>
    </w:p>
    <w:p w14:paraId="2BCAB41C" w14:textId="77777777" w:rsidR="006236F8" w:rsidRDefault="006236F8" w:rsidP="006236F8">
      <w:pPr>
        <w:widowControl w:val="0"/>
        <w:autoSpaceDE w:val="0"/>
        <w:autoSpaceDN w:val="0"/>
        <w:jc w:val="right"/>
        <w:textAlignment w:val="baseline"/>
        <w:rPr>
          <w:sz w:val="24"/>
          <w:szCs w:val="24"/>
          <w:lang w:val="pl-PL"/>
        </w:rPr>
      </w:pPr>
    </w:p>
    <w:p w14:paraId="1A6C4F58" w14:textId="77777777" w:rsidR="006236F8" w:rsidRDefault="006236F8" w:rsidP="006236F8">
      <w:pPr>
        <w:widowControl w:val="0"/>
        <w:autoSpaceDE w:val="0"/>
        <w:autoSpaceDN w:val="0"/>
        <w:jc w:val="right"/>
        <w:textAlignment w:val="baseline"/>
        <w:rPr>
          <w:sz w:val="24"/>
          <w:szCs w:val="24"/>
          <w:lang w:val="pl-PL"/>
        </w:rPr>
      </w:pPr>
    </w:p>
    <w:p w14:paraId="482CAD26" w14:textId="77777777" w:rsidR="006236F8" w:rsidRDefault="006236F8" w:rsidP="006236F8">
      <w:pPr>
        <w:widowControl w:val="0"/>
        <w:autoSpaceDE w:val="0"/>
        <w:autoSpaceDN w:val="0"/>
        <w:jc w:val="right"/>
        <w:textAlignment w:val="baseline"/>
        <w:rPr>
          <w:sz w:val="24"/>
          <w:szCs w:val="24"/>
          <w:lang w:val="pl-PL"/>
        </w:rPr>
      </w:pPr>
    </w:p>
    <w:p w14:paraId="74FB5DE6" w14:textId="77777777" w:rsidR="006236F8" w:rsidRDefault="006236F8" w:rsidP="006236F8">
      <w:pPr>
        <w:widowControl w:val="0"/>
        <w:autoSpaceDE w:val="0"/>
        <w:autoSpaceDN w:val="0"/>
        <w:jc w:val="right"/>
        <w:textAlignment w:val="baseline"/>
        <w:rPr>
          <w:sz w:val="24"/>
          <w:szCs w:val="24"/>
          <w:lang w:val="pl-PL"/>
        </w:rPr>
      </w:pPr>
    </w:p>
    <w:p w14:paraId="6A4E2B40" w14:textId="77777777" w:rsidR="006236F8" w:rsidRDefault="006236F8" w:rsidP="006236F8">
      <w:pPr>
        <w:widowControl w:val="0"/>
        <w:autoSpaceDE w:val="0"/>
        <w:autoSpaceDN w:val="0"/>
        <w:jc w:val="right"/>
        <w:textAlignment w:val="baseline"/>
        <w:rPr>
          <w:sz w:val="24"/>
          <w:szCs w:val="24"/>
          <w:lang w:val="pl-PL"/>
        </w:rPr>
      </w:pPr>
    </w:p>
    <w:p w14:paraId="53DE2944" w14:textId="77777777" w:rsidR="006236F8" w:rsidRPr="00456B64" w:rsidRDefault="006236F8" w:rsidP="006236F8">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0CE1E894" w14:textId="77777777" w:rsidR="006236F8" w:rsidRPr="00456B64" w:rsidRDefault="006236F8" w:rsidP="006236F8">
      <w:pPr>
        <w:widowControl w:val="0"/>
        <w:autoSpaceDE w:val="0"/>
        <w:autoSpaceDN w:val="0"/>
        <w:jc w:val="both"/>
        <w:textAlignment w:val="baseline"/>
        <w:rPr>
          <w:sz w:val="24"/>
          <w:szCs w:val="24"/>
          <w:lang w:val="pl-PL"/>
        </w:rPr>
      </w:pPr>
    </w:p>
    <w:p w14:paraId="51A42532" w14:textId="77777777" w:rsidR="006236F8" w:rsidRPr="00456B64" w:rsidRDefault="006236F8" w:rsidP="006236F8">
      <w:pPr>
        <w:widowControl w:val="0"/>
        <w:autoSpaceDE w:val="0"/>
        <w:autoSpaceDN w:val="0"/>
        <w:jc w:val="both"/>
        <w:textAlignment w:val="baseline"/>
        <w:rPr>
          <w:sz w:val="24"/>
          <w:szCs w:val="24"/>
          <w:lang w:val="pl-PL"/>
        </w:rPr>
      </w:pPr>
    </w:p>
    <w:p w14:paraId="2133C82E" w14:textId="77777777" w:rsidR="006236F8" w:rsidRPr="00456B64" w:rsidRDefault="006236F8" w:rsidP="006236F8">
      <w:pPr>
        <w:widowControl w:val="0"/>
        <w:autoSpaceDE w:val="0"/>
        <w:autoSpaceDN w:val="0"/>
        <w:jc w:val="both"/>
        <w:textAlignment w:val="baseline"/>
        <w:rPr>
          <w:sz w:val="24"/>
          <w:szCs w:val="24"/>
          <w:lang w:val="pl-PL"/>
        </w:rPr>
      </w:pPr>
      <w:r w:rsidRPr="00456B64">
        <w:rPr>
          <w:sz w:val="24"/>
          <w:szCs w:val="24"/>
          <w:lang w:val="pl-PL"/>
        </w:rPr>
        <w:t>.....................................… </w:t>
      </w:r>
    </w:p>
    <w:p w14:paraId="5A935E75" w14:textId="77777777" w:rsidR="006236F8" w:rsidRPr="00456B64" w:rsidRDefault="006236F8" w:rsidP="006236F8">
      <w:pPr>
        <w:widowControl w:val="0"/>
        <w:autoSpaceDE w:val="0"/>
        <w:autoSpaceDN w:val="0"/>
        <w:ind w:firstLine="555"/>
        <w:textAlignment w:val="baseline"/>
        <w:rPr>
          <w:sz w:val="24"/>
          <w:szCs w:val="24"/>
          <w:lang w:val="pl-PL"/>
        </w:rPr>
      </w:pPr>
      <w:r w:rsidRPr="00456B64">
        <w:rPr>
          <w:sz w:val="24"/>
          <w:szCs w:val="24"/>
          <w:lang w:val="pl-PL"/>
        </w:rPr>
        <w:t>Nazwa Wykonawcy</w:t>
      </w:r>
    </w:p>
    <w:p w14:paraId="629B8EDC" w14:textId="77777777" w:rsidR="006236F8" w:rsidRPr="00456B64" w:rsidRDefault="006236F8" w:rsidP="006236F8">
      <w:pPr>
        <w:widowControl w:val="0"/>
        <w:autoSpaceDE w:val="0"/>
        <w:autoSpaceDN w:val="0"/>
        <w:textAlignment w:val="baseline"/>
        <w:rPr>
          <w:sz w:val="24"/>
          <w:szCs w:val="24"/>
          <w:lang w:val="pl-PL"/>
        </w:rPr>
      </w:pPr>
    </w:p>
    <w:p w14:paraId="04C47E65" w14:textId="77777777" w:rsidR="006236F8" w:rsidRPr="00456B64" w:rsidRDefault="006236F8" w:rsidP="006236F8">
      <w:pPr>
        <w:widowControl w:val="0"/>
        <w:autoSpaceDE w:val="0"/>
        <w:autoSpaceDN w:val="0"/>
        <w:jc w:val="both"/>
        <w:textAlignment w:val="baseline"/>
        <w:rPr>
          <w:sz w:val="24"/>
          <w:szCs w:val="24"/>
          <w:lang w:val="pl-PL"/>
        </w:rPr>
      </w:pPr>
      <w:r w:rsidRPr="00456B64">
        <w:rPr>
          <w:sz w:val="24"/>
          <w:szCs w:val="24"/>
          <w:lang w:val="pl-PL"/>
        </w:rPr>
        <w:t>.....................................…</w:t>
      </w:r>
    </w:p>
    <w:p w14:paraId="01318E76" w14:textId="77777777" w:rsidR="006236F8" w:rsidRPr="00456B64" w:rsidRDefault="006236F8" w:rsidP="006236F8">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6532E6F5" w14:textId="77777777" w:rsidR="006236F8" w:rsidRPr="00456B64" w:rsidRDefault="006236F8" w:rsidP="006236F8">
      <w:pPr>
        <w:widowControl w:val="0"/>
        <w:autoSpaceDE w:val="0"/>
        <w:autoSpaceDN w:val="0"/>
        <w:spacing w:before="90"/>
        <w:ind w:left="115" w:right="110"/>
        <w:jc w:val="both"/>
        <w:outlineLvl w:val="0"/>
        <w:rPr>
          <w:rFonts w:eastAsia="Verdana"/>
          <w:b/>
          <w:bCs/>
          <w:sz w:val="24"/>
          <w:szCs w:val="24"/>
          <w:lang w:val="pl-PL" w:eastAsia="en-US"/>
        </w:rPr>
      </w:pPr>
    </w:p>
    <w:p w14:paraId="6CD337A5" w14:textId="77777777" w:rsidR="006236F8" w:rsidRPr="00456B64" w:rsidRDefault="006236F8" w:rsidP="006236F8">
      <w:pPr>
        <w:widowControl w:val="0"/>
        <w:autoSpaceDE w:val="0"/>
        <w:autoSpaceDN w:val="0"/>
        <w:spacing w:before="90"/>
        <w:ind w:right="110"/>
        <w:jc w:val="both"/>
        <w:outlineLvl w:val="0"/>
        <w:rPr>
          <w:rFonts w:eastAsia="Verdana"/>
          <w:b/>
          <w:bCs/>
          <w:sz w:val="24"/>
          <w:szCs w:val="24"/>
          <w:lang w:val="pl-PL" w:eastAsia="en-US"/>
        </w:rPr>
      </w:pPr>
    </w:p>
    <w:p w14:paraId="7E0A96CB" w14:textId="77777777" w:rsidR="006236F8" w:rsidRPr="00456B64" w:rsidRDefault="006236F8" w:rsidP="006236F8">
      <w:pPr>
        <w:widowControl w:val="0"/>
        <w:autoSpaceDE w:val="0"/>
        <w:autoSpaceDN w:val="0"/>
        <w:jc w:val="center"/>
        <w:textAlignment w:val="baseline"/>
        <w:rPr>
          <w:b/>
          <w:bCs/>
          <w:sz w:val="24"/>
          <w:szCs w:val="24"/>
          <w:lang w:val="pl-PL"/>
        </w:rPr>
      </w:pPr>
    </w:p>
    <w:p w14:paraId="7747F2A3" w14:textId="77777777" w:rsidR="006236F8" w:rsidRPr="00456B64" w:rsidRDefault="006236F8" w:rsidP="006236F8">
      <w:pPr>
        <w:widowControl w:val="0"/>
        <w:autoSpaceDE w:val="0"/>
        <w:autoSpaceDN w:val="0"/>
        <w:jc w:val="center"/>
        <w:textAlignment w:val="baseline"/>
        <w:rPr>
          <w:b/>
          <w:bCs/>
          <w:sz w:val="24"/>
          <w:szCs w:val="24"/>
          <w:lang w:val="pl-PL"/>
        </w:rPr>
      </w:pPr>
    </w:p>
    <w:p w14:paraId="1E345206" w14:textId="77777777" w:rsidR="006236F8" w:rsidRPr="00456B64" w:rsidRDefault="006236F8" w:rsidP="006236F8">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583B7EEE" w14:textId="77777777" w:rsidR="006236F8" w:rsidRPr="00456B64" w:rsidRDefault="006236F8" w:rsidP="006236F8">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7D8146A0" w14:textId="77777777" w:rsidR="006236F8" w:rsidRPr="00456B64" w:rsidRDefault="006236F8" w:rsidP="006236F8">
      <w:pPr>
        <w:widowControl w:val="0"/>
        <w:autoSpaceDE w:val="0"/>
        <w:autoSpaceDN w:val="0"/>
        <w:jc w:val="center"/>
        <w:textAlignment w:val="baseline"/>
        <w:rPr>
          <w:b/>
          <w:bCs/>
          <w:sz w:val="24"/>
          <w:szCs w:val="24"/>
          <w:lang w:val="pl-PL"/>
        </w:rPr>
      </w:pPr>
    </w:p>
    <w:p w14:paraId="637F63FB" w14:textId="77777777" w:rsidR="006236F8" w:rsidRPr="00456B64" w:rsidRDefault="006236F8" w:rsidP="006236F8">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292B77C4" w14:textId="77777777" w:rsidR="006236F8" w:rsidRPr="00456B64" w:rsidRDefault="006236F8" w:rsidP="006236F8">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039E5D0B" w14:textId="77777777" w:rsidR="006236F8" w:rsidRPr="00456B64" w:rsidRDefault="006236F8" w:rsidP="006236F8">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6D64235E" w14:textId="77777777" w:rsidR="006236F8" w:rsidRPr="00456B64" w:rsidRDefault="006236F8" w:rsidP="006236F8">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35ADCC14" w14:textId="77777777" w:rsidR="006236F8" w:rsidRPr="00456B64" w:rsidRDefault="006236F8" w:rsidP="006236F8">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677AE9B7" w14:textId="77777777" w:rsidR="006236F8" w:rsidRPr="00456B64" w:rsidRDefault="006236F8" w:rsidP="006236F8">
      <w:pPr>
        <w:spacing w:after="200" w:line="276" w:lineRule="auto"/>
        <w:ind w:left="780"/>
        <w:contextualSpacing/>
        <w:textAlignment w:val="baseline"/>
        <w:rPr>
          <w:sz w:val="24"/>
          <w:szCs w:val="24"/>
          <w:lang w:val="pl-PL"/>
        </w:rPr>
      </w:pPr>
    </w:p>
    <w:p w14:paraId="7164F223" w14:textId="77777777" w:rsidR="006236F8" w:rsidRPr="00456B64" w:rsidRDefault="006236F8" w:rsidP="006236F8">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48AA0EB1" w14:textId="77777777" w:rsidR="006236F8" w:rsidRPr="00456B64" w:rsidRDefault="006236F8" w:rsidP="006236F8">
      <w:pPr>
        <w:widowControl w:val="0"/>
        <w:autoSpaceDE w:val="0"/>
        <w:autoSpaceDN w:val="0"/>
        <w:spacing w:before="90"/>
        <w:ind w:right="110"/>
        <w:jc w:val="both"/>
        <w:outlineLvl w:val="0"/>
        <w:rPr>
          <w:rFonts w:eastAsia="Verdana"/>
          <w:b/>
          <w:bCs/>
          <w:sz w:val="24"/>
          <w:szCs w:val="24"/>
          <w:lang w:val="pl-PL" w:eastAsia="en-US"/>
        </w:rPr>
      </w:pPr>
    </w:p>
    <w:p w14:paraId="3F027E62" w14:textId="77777777" w:rsidR="006236F8" w:rsidRPr="00456B64" w:rsidRDefault="006236F8" w:rsidP="006236F8">
      <w:pPr>
        <w:widowControl w:val="0"/>
        <w:autoSpaceDE w:val="0"/>
        <w:autoSpaceDN w:val="0"/>
        <w:spacing w:before="90"/>
        <w:ind w:right="110"/>
        <w:jc w:val="both"/>
        <w:outlineLvl w:val="0"/>
        <w:rPr>
          <w:rFonts w:eastAsia="Verdana"/>
          <w:b/>
          <w:bCs/>
          <w:sz w:val="24"/>
          <w:szCs w:val="24"/>
          <w:lang w:val="pl-PL" w:eastAsia="en-US"/>
        </w:rPr>
      </w:pPr>
    </w:p>
    <w:p w14:paraId="5DB74686" w14:textId="77777777" w:rsidR="006236F8" w:rsidRPr="00456B64" w:rsidRDefault="006236F8" w:rsidP="006236F8">
      <w:pPr>
        <w:widowControl w:val="0"/>
        <w:autoSpaceDE w:val="0"/>
        <w:autoSpaceDN w:val="0"/>
        <w:spacing w:before="90"/>
        <w:ind w:right="110"/>
        <w:jc w:val="both"/>
        <w:outlineLvl w:val="0"/>
        <w:rPr>
          <w:rFonts w:eastAsia="Verdana"/>
          <w:b/>
          <w:bCs/>
          <w:sz w:val="24"/>
          <w:szCs w:val="24"/>
          <w:lang w:val="pl-PL" w:eastAsia="en-US"/>
        </w:rPr>
      </w:pPr>
    </w:p>
    <w:p w14:paraId="5B19631C" w14:textId="77777777" w:rsidR="006236F8" w:rsidRPr="00456B64" w:rsidRDefault="006236F8" w:rsidP="006236F8">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6236F8" w:rsidRPr="006236F8" w14:paraId="0DCE841F" w14:textId="77777777" w:rsidTr="008D76A7">
        <w:tc>
          <w:tcPr>
            <w:tcW w:w="4105" w:type="dxa"/>
            <w:shd w:val="clear" w:color="auto" w:fill="auto"/>
          </w:tcPr>
          <w:p w14:paraId="77FC209B" w14:textId="77777777" w:rsidR="006236F8" w:rsidRPr="001A7899" w:rsidRDefault="006236F8" w:rsidP="008D76A7">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1E7BC8AE" w14:textId="77777777" w:rsidR="006236F8" w:rsidRPr="001A7899" w:rsidRDefault="006236F8" w:rsidP="008D76A7">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46AF429F" w14:textId="77777777" w:rsidR="006236F8" w:rsidRPr="001A7899" w:rsidRDefault="006236F8" w:rsidP="006236F8">
      <w:pPr>
        <w:spacing w:line="360" w:lineRule="auto"/>
        <w:contextualSpacing/>
        <w:jc w:val="both"/>
        <w:rPr>
          <w:rFonts w:ascii="Verdana" w:eastAsia="Calibri" w:hAnsi="Verdana" w:cs="Arial"/>
          <w:color w:val="222A35"/>
          <w:lang w:val="pl-PL" w:eastAsia="x-none"/>
        </w:rPr>
      </w:pPr>
    </w:p>
    <w:p w14:paraId="4C9BB1CA" w14:textId="77777777" w:rsidR="006236F8" w:rsidRPr="001A7899" w:rsidRDefault="006236F8" w:rsidP="006236F8">
      <w:pPr>
        <w:widowControl w:val="0"/>
        <w:autoSpaceDE w:val="0"/>
        <w:autoSpaceDN w:val="0"/>
        <w:spacing w:line="360" w:lineRule="auto"/>
        <w:rPr>
          <w:rFonts w:ascii="Verdana" w:eastAsia="Verdana" w:hAnsi="Verdana" w:cs="Arial"/>
          <w:color w:val="222A35"/>
          <w:lang w:val="pl-PL" w:eastAsia="x-none"/>
        </w:rPr>
      </w:pPr>
    </w:p>
    <w:p w14:paraId="0C007F08" w14:textId="77777777" w:rsidR="006236F8" w:rsidRPr="001A7899" w:rsidRDefault="006236F8" w:rsidP="006236F8">
      <w:pPr>
        <w:widowControl w:val="0"/>
        <w:autoSpaceDE w:val="0"/>
        <w:autoSpaceDN w:val="0"/>
        <w:spacing w:before="90"/>
        <w:ind w:right="110"/>
        <w:jc w:val="both"/>
        <w:outlineLvl w:val="0"/>
        <w:rPr>
          <w:rFonts w:ascii="Verdana" w:eastAsia="Verdana" w:hAnsi="Verdana" w:cs="Verdana"/>
          <w:b/>
          <w:bCs/>
          <w:lang w:val="pl-PL" w:eastAsia="en-US"/>
        </w:rPr>
      </w:pPr>
    </w:p>
    <w:p w14:paraId="0A1617EC" w14:textId="77777777" w:rsidR="006236F8" w:rsidRPr="001A7899" w:rsidRDefault="006236F8" w:rsidP="006236F8">
      <w:pPr>
        <w:widowControl w:val="0"/>
        <w:autoSpaceDE w:val="0"/>
        <w:autoSpaceDN w:val="0"/>
        <w:spacing w:before="90"/>
        <w:ind w:right="110"/>
        <w:jc w:val="both"/>
        <w:outlineLvl w:val="0"/>
        <w:rPr>
          <w:rFonts w:ascii="Verdana" w:eastAsia="Verdana" w:hAnsi="Verdana" w:cs="Verdana"/>
          <w:b/>
          <w:bCs/>
          <w:lang w:val="pl-PL" w:eastAsia="en-US"/>
        </w:rPr>
      </w:pPr>
    </w:p>
    <w:p w14:paraId="0CA06D30" w14:textId="77777777" w:rsidR="006236F8" w:rsidRPr="001A7899" w:rsidRDefault="006236F8" w:rsidP="006236F8">
      <w:pPr>
        <w:widowControl w:val="0"/>
        <w:autoSpaceDE w:val="0"/>
        <w:autoSpaceDN w:val="0"/>
        <w:spacing w:before="90"/>
        <w:ind w:right="110"/>
        <w:jc w:val="both"/>
        <w:outlineLvl w:val="0"/>
        <w:rPr>
          <w:rFonts w:ascii="Verdana" w:eastAsia="Verdana" w:hAnsi="Verdana" w:cs="Verdana"/>
          <w:b/>
          <w:bCs/>
          <w:lang w:val="pl-PL" w:eastAsia="en-US"/>
        </w:rPr>
      </w:pPr>
    </w:p>
    <w:p w14:paraId="0189839D" w14:textId="77777777" w:rsidR="006236F8" w:rsidRPr="001A7899" w:rsidRDefault="006236F8" w:rsidP="006236F8">
      <w:pPr>
        <w:widowControl w:val="0"/>
        <w:autoSpaceDE w:val="0"/>
        <w:autoSpaceDN w:val="0"/>
        <w:spacing w:before="90"/>
        <w:ind w:right="110"/>
        <w:jc w:val="both"/>
        <w:outlineLvl w:val="0"/>
        <w:rPr>
          <w:rFonts w:ascii="Verdana" w:eastAsia="Verdana" w:hAnsi="Verdana" w:cs="Verdana"/>
          <w:b/>
          <w:bCs/>
          <w:lang w:val="pl-PL" w:eastAsia="en-US"/>
        </w:rPr>
      </w:pPr>
    </w:p>
    <w:p w14:paraId="138AC1DB" w14:textId="77777777" w:rsidR="006236F8" w:rsidRPr="001A7899" w:rsidRDefault="006236F8" w:rsidP="006236F8">
      <w:pPr>
        <w:widowControl w:val="0"/>
        <w:autoSpaceDE w:val="0"/>
        <w:autoSpaceDN w:val="0"/>
        <w:spacing w:before="90"/>
        <w:ind w:right="110"/>
        <w:jc w:val="both"/>
        <w:outlineLvl w:val="0"/>
        <w:rPr>
          <w:rFonts w:ascii="Verdana" w:eastAsia="Verdana" w:hAnsi="Verdana" w:cs="Verdana"/>
          <w:b/>
          <w:bCs/>
          <w:lang w:val="pl-PL" w:eastAsia="en-US"/>
        </w:rPr>
      </w:pPr>
    </w:p>
    <w:p w14:paraId="4D3B9B4B" w14:textId="77777777" w:rsidR="006236F8" w:rsidRPr="001A7899" w:rsidRDefault="006236F8" w:rsidP="006236F8">
      <w:pPr>
        <w:widowControl w:val="0"/>
        <w:autoSpaceDE w:val="0"/>
        <w:autoSpaceDN w:val="0"/>
        <w:spacing w:before="90"/>
        <w:ind w:right="110"/>
        <w:jc w:val="both"/>
        <w:outlineLvl w:val="0"/>
        <w:rPr>
          <w:rFonts w:ascii="Verdana" w:eastAsia="Verdana" w:hAnsi="Verdana" w:cs="Verdana"/>
          <w:b/>
          <w:bCs/>
          <w:lang w:val="pl-PL" w:eastAsia="en-US"/>
        </w:rPr>
      </w:pPr>
    </w:p>
    <w:p w14:paraId="02C15C16" w14:textId="77777777" w:rsidR="006236F8" w:rsidRPr="001A7899" w:rsidRDefault="006236F8" w:rsidP="006236F8">
      <w:pPr>
        <w:widowControl w:val="0"/>
        <w:autoSpaceDE w:val="0"/>
        <w:autoSpaceDN w:val="0"/>
        <w:spacing w:before="90"/>
        <w:ind w:right="110"/>
        <w:jc w:val="both"/>
        <w:outlineLvl w:val="0"/>
        <w:rPr>
          <w:rFonts w:ascii="Verdana" w:eastAsia="Verdana" w:hAnsi="Verdana" w:cs="Verdana"/>
          <w:b/>
          <w:bCs/>
          <w:lang w:val="pl-PL" w:eastAsia="en-US"/>
        </w:rPr>
      </w:pPr>
    </w:p>
    <w:p w14:paraId="4EF66CE4" w14:textId="77777777" w:rsidR="006236F8" w:rsidRPr="00C409B5" w:rsidRDefault="006236F8" w:rsidP="006236F8">
      <w:pPr>
        <w:pStyle w:val="Zwykytekst"/>
        <w:tabs>
          <w:tab w:val="left" w:pos="7050"/>
        </w:tabs>
        <w:rPr>
          <w:rFonts w:ascii="Verdana" w:hAnsi="Verdana" w:cs="Times New Roman"/>
          <w:i/>
          <w:iCs/>
          <w:lang w:val="pl-PL"/>
        </w:rPr>
      </w:pPr>
    </w:p>
    <w:p w14:paraId="5EBC49CF" w14:textId="77777777" w:rsidR="006236F8" w:rsidRPr="00496551" w:rsidRDefault="006236F8" w:rsidP="006236F8">
      <w:pPr>
        <w:pStyle w:val="Tekstpodstawowy"/>
        <w:ind w:right="-47"/>
        <w:jc w:val="both"/>
        <w:rPr>
          <w:rFonts w:ascii="Times New Roman" w:hAnsi="Times New Roman"/>
          <w:sz w:val="16"/>
          <w:szCs w:val="16"/>
        </w:rPr>
      </w:pPr>
    </w:p>
    <w:p w14:paraId="78687904" w14:textId="77777777" w:rsidR="006236F8" w:rsidRPr="007D7084" w:rsidRDefault="006236F8" w:rsidP="006236F8">
      <w:pPr>
        <w:rPr>
          <w:lang w:val="pl-PL"/>
        </w:rPr>
      </w:pPr>
    </w:p>
    <w:p w14:paraId="7AB608DE" w14:textId="77777777" w:rsidR="00496551" w:rsidRPr="006236F8" w:rsidRDefault="00496551" w:rsidP="00C87935">
      <w:pPr>
        <w:rPr>
          <w:lang w:val="pl-PL"/>
        </w:rPr>
      </w:pPr>
    </w:p>
    <w:sectPr w:rsidR="00496551" w:rsidRPr="006236F8">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8D8FE" w14:textId="77777777" w:rsidR="00E56DC5" w:rsidRDefault="00E56DC5">
      <w:r>
        <w:separator/>
      </w:r>
    </w:p>
  </w:endnote>
  <w:endnote w:type="continuationSeparator" w:id="0">
    <w:p w14:paraId="298962AC" w14:textId="77777777" w:rsidR="00E56DC5" w:rsidRDefault="00E56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C8756" w14:textId="77777777" w:rsidR="006236F8" w:rsidRDefault="006236F8">
    <w:pPr>
      <w:pStyle w:val="Stopka"/>
      <w:jc w:val="right"/>
    </w:pPr>
    <w:r>
      <w:fldChar w:fldCharType="begin"/>
    </w:r>
    <w:r>
      <w:instrText>PAGE   \* MERGEFORMAT</w:instrText>
    </w:r>
    <w:r>
      <w:fldChar w:fldCharType="separate"/>
    </w:r>
    <w:r>
      <w:rPr>
        <w:lang w:val="pl-PL"/>
      </w:rPr>
      <w:t>2</w:t>
    </w:r>
    <w:r>
      <w:fldChar w:fldCharType="end"/>
    </w:r>
  </w:p>
  <w:p w14:paraId="0130AB38" w14:textId="77777777" w:rsidR="0019327E" w:rsidRDefault="0019327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A451A" w14:textId="77777777" w:rsidR="00E56DC5" w:rsidRDefault="00E56DC5">
      <w:r>
        <w:separator/>
      </w:r>
    </w:p>
  </w:footnote>
  <w:footnote w:type="continuationSeparator" w:id="0">
    <w:p w14:paraId="1FA262B1" w14:textId="77777777" w:rsidR="00E56DC5" w:rsidRDefault="00E56DC5">
      <w:r>
        <w:continuationSeparator/>
      </w:r>
    </w:p>
  </w:footnote>
  <w:footnote w:id="1">
    <w:p w14:paraId="5AF78118" w14:textId="77777777" w:rsidR="006236F8" w:rsidRPr="00456B64" w:rsidRDefault="006236F8" w:rsidP="006236F8">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64204C42" w14:textId="77777777" w:rsidR="006236F8" w:rsidRPr="00456B64" w:rsidRDefault="006236F8" w:rsidP="006236F8">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61A7850" w14:textId="77777777" w:rsidR="006236F8" w:rsidRPr="00456B64" w:rsidRDefault="006236F8" w:rsidP="006236F8">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008663F7" w14:textId="77777777" w:rsidR="006236F8" w:rsidRPr="00456B64" w:rsidRDefault="006236F8" w:rsidP="006236F8">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3EB5B879" w14:textId="77777777" w:rsidR="006236F8" w:rsidRPr="00456B64" w:rsidRDefault="006236F8" w:rsidP="006236F8">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C72C735" w14:textId="77777777" w:rsidR="006236F8" w:rsidRPr="00456B64" w:rsidRDefault="006236F8" w:rsidP="006236F8">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3A512BF9" w14:textId="77777777" w:rsidR="006236F8" w:rsidRPr="00456B64" w:rsidRDefault="006236F8" w:rsidP="006236F8">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5710C2A0" w14:textId="77777777" w:rsidR="006236F8" w:rsidRPr="00456B64" w:rsidRDefault="006236F8" w:rsidP="006236F8">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90765CB" w14:textId="77777777" w:rsidR="006236F8" w:rsidRPr="00456B64" w:rsidRDefault="006236F8" w:rsidP="006236F8">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6BD8E546" w14:textId="77777777" w:rsidR="006236F8" w:rsidRPr="00456B64" w:rsidRDefault="006236F8" w:rsidP="006236F8">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AE0A809" w14:textId="77777777" w:rsidR="006236F8" w:rsidRPr="00456B64" w:rsidRDefault="006236F8" w:rsidP="006236F8">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179B59FB" w14:textId="77777777" w:rsidR="006236F8" w:rsidRPr="00456B64" w:rsidRDefault="006236F8" w:rsidP="006236F8">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3DD7BDA3" w14:textId="77777777" w:rsidR="006236F8" w:rsidRPr="00456B64" w:rsidRDefault="006236F8" w:rsidP="006236F8">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1892ECAF" w14:textId="77777777" w:rsidR="006236F8" w:rsidRPr="00456B64" w:rsidRDefault="006236F8" w:rsidP="006236F8">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578EC094" w14:textId="77777777" w:rsidR="006236F8" w:rsidRPr="00456B64" w:rsidRDefault="006236F8" w:rsidP="006236F8">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1A7EC0CA" w14:textId="77777777" w:rsidR="006236F8" w:rsidRPr="00456B64" w:rsidRDefault="006236F8" w:rsidP="006236F8">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0BB6C2C1" w14:textId="77777777" w:rsidR="006236F8" w:rsidRPr="00456B64" w:rsidRDefault="006236F8" w:rsidP="006236F8">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D5A1085" w14:textId="77777777" w:rsidR="006236F8" w:rsidRPr="00456B64" w:rsidRDefault="006236F8" w:rsidP="006236F8">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0338B72E" w14:textId="77777777" w:rsidR="006236F8" w:rsidRPr="00456B64" w:rsidRDefault="006236F8" w:rsidP="006236F8">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1D812BD" w14:textId="77777777" w:rsidR="006236F8" w:rsidRPr="00456B64" w:rsidRDefault="006236F8" w:rsidP="006236F8">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4953AAE3" w14:textId="77777777" w:rsidR="006236F8" w:rsidRPr="00456B64" w:rsidRDefault="006236F8" w:rsidP="006236F8">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29CFA939" w14:textId="77777777" w:rsidR="006236F8" w:rsidRPr="00456B64" w:rsidRDefault="006236F8" w:rsidP="006236F8">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1E9BB29F" w14:textId="77777777" w:rsidR="006236F8" w:rsidRPr="00456B64" w:rsidRDefault="006236F8" w:rsidP="006236F8">
      <w:pPr>
        <w:pStyle w:val="Tekstprzypisudolnego"/>
        <w:ind w:firstLine="142"/>
        <w:jc w:val="both"/>
        <w:rPr>
          <w:sz w:val="16"/>
          <w:szCs w:val="16"/>
          <w:lang w:val="pl-PL"/>
        </w:rPr>
      </w:pPr>
      <w:r w:rsidRPr="00456B64">
        <w:rPr>
          <w:sz w:val="16"/>
          <w:szCs w:val="16"/>
          <w:lang w:val="pl-PL"/>
        </w:rPr>
        <w:t>a) osobę prawną,</w:t>
      </w:r>
    </w:p>
    <w:p w14:paraId="5620391B" w14:textId="77777777" w:rsidR="006236F8" w:rsidRPr="00456B64" w:rsidRDefault="006236F8" w:rsidP="006236F8">
      <w:pPr>
        <w:pStyle w:val="Tekstprzypisudolnego"/>
        <w:ind w:firstLine="142"/>
        <w:jc w:val="both"/>
        <w:rPr>
          <w:sz w:val="16"/>
          <w:szCs w:val="16"/>
          <w:lang w:val="pl-PL"/>
        </w:rPr>
      </w:pPr>
      <w:r w:rsidRPr="00456B64">
        <w:rPr>
          <w:sz w:val="16"/>
          <w:szCs w:val="16"/>
          <w:lang w:val="pl-PL"/>
        </w:rPr>
        <w:t>b) spółkę kapitałową w organizacji,</w:t>
      </w:r>
    </w:p>
    <w:p w14:paraId="2D3B9541" w14:textId="77777777" w:rsidR="006236F8" w:rsidRPr="00456B64" w:rsidRDefault="006236F8" w:rsidP="006236F8">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61D9AD49" w14:textId="77777777" w:rsidR="006236F8" w:rsidRPr="00456B64" w:rsidRDefault="006236F8" w:rsidP="006236F8">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76D9BF14" w14:textId="77777777" w:rsidR="006236F8" w:rsidRPr="00456B64" w:rsidRDefault="006236F8" w:rsidP="006236F8">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1A84623F" w14:textId="77777777" w:rsidR="006236F8" w:rsidRPr="00456B64" w:rsidRDefault="006236F8" w:rsidP="006236F8">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3B9C7A7" w14:textId="77777777" w:rsidR="006236F8" w:rsidRPr="00456B64" w:rsidRDefault="006236F8" w:rsidP="006236F8">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692D376B" w14:textId="77777777" w:rsidR="006236F8" w:rsidRPr="00456B64" w:rsidRDefault="006236F8" w:rsidP="006236F8">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742095738">
    <w:abstractNumId w:val="10"/>
  </w:num>
  <w:num w:numId="2" w16cid:durableId="2086299621">
    <w:abstractNumId w:val="15"/>
  </w:num>
  <w:num w:numId="3" w16cid:durableId="813331062">
    <w:abstractNumId w:val="3"/>
  </w:num>
  <w:num w:numId="4" w16cid:durableId="569080920">
    <w:abstractNumId w:val="6"/>
  </w:num>
  <w:num w:numId="5" w16cid:durableId="284386887">
    <w:abstractNumId w:val="17"/>
  </w:num>
  <w:num w:numId="6" w16cid:durableId="1910799657">
    <w:abstractNumId w:val="13"/>
  </w:num>
  <w:num w:numId="7" w16cid:durableId="1168786338">
    <w:abstractNumId w:val="12"/>
  </w:num>
  <w:num w:numId="8" w16cid:durableId="1077634213">
    <w:abstractNumId w:val="14"/>
  </w:num>
  <w:num w:numId="9" w16cid:durableId="12849240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47870559">
    <w:abstractNumId w:val="4"/>
  </w:num>
  <w:num w:numId="11" w16cid:durableId="1333797113">
    <w:abstractNumId w:val="16"/>
  </w:num>
  <w:num w:numId="12" w16cid:durableId="906036879">
    <w:abstractNumId w:val="9"/>
  </w:num>
  <w:num w:numId="13" w16cid:durableId="1484929696">
    <w:abstractNumId w:val="8"/>
  </w:num>
  <w:num w:numId="14" w16cid:durableId="1239512959">
    <w:abstractNumId w:val="2"/>
  </w:num>
  <w:num w:numId="15" w16cid:durableId="120614668">
    <w:abstractNumId w:val="5"/>
  </w:num>
  <w:num w:numId="16" w16cid:durableId="154694366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56DC5"/>
    <w:rsid w:val="000033EA"/>
    <w:rsid w:val="0002467C"/>
    <w:rsid w:val="00040A7A"/>
    <w:rsid w:val="000936CA"/>
    <w:rsid w:val="00097182"/>
    <w:rsid w:val="000B1A00"/>
    <w:rsid w:val="000C0F66"/>
    <w:rsid w:val="001764D4"/>
    <w:rsid w:val="0019327E"/>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236F8"/>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87935"/>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56DC5"/>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07E57E"/>
  <w15:chartTrackingRefBased/>
  <w15:docId w15:val="{125CE21A-4B7F-4355-BF2B-69B2E7BCE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236F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236F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2573</Words>
  <Characters>15438</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17976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2022-04-27T11:31:00Z</cp:lastPrinted>
  <dcterms:created xsi:type="dcterms:W3CDTF">2022-04-27T11:27:00Z</dcterms:created>
  <dcterms:modified xsi:type="dcterms:W3CDTF">2022-04-27T11:32:00Z</dcterms:modified>
</cp:coreProperties>
</file>