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677A" w:rsidRDefault="00E2677A" w:rsidP="00E2677A">
      <w:pPr>
        <w:spacing w:after="0" w:line="480" w:lineRule="auto"/>
        <w:rPr>
          <w:rFonts w:ascii="Verdana" w:hAnsi="Verdana"/>
          <w:sz w:val="16"/>
          <w:szCs w:val="16"/>
        </w:rPr>
      </w:pPr>
    </w:p>
    <w:p w:rsidR="00E2677A" w:rsidRDefault="00E2677A" w:rsidP="00E2677A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KC-zp.272-292/22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2677A" w:rsidRDefault="00E2677A" w:rsidP="00E2677A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2677A" w:rsidRDefault="00E2677A" w:rsidP="00E2677A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E2677A" w:rsidRDefault="00E2677A" w:rsidP="00E2677A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E2677A" w:rsidRDefault="00E2677A" w:rsidP="00E2677A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E2677A" w:rsidRDefault="00E2677A" w:rsidP="00E2677A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E2677A" w:rsidRDefault="00E2677A" w:rsidP="00E2677A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E2677A" w:rsidRDefault="00E2677A" w:rsidP="00E2677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E2677A" w:rsidRDefault="00E2677A" w:rsidP="00E2677A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E2677A" w:rsidRDefault="00E2677A" w:rsidP="00E2677A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2677A" w:rsidRDefault="00E2677A" w:rsidP="00E2677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2677A" w:rsidRDefault="00E2677A" w:rsidP="00E2677A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2677A" w:rsidRDefault="00E2677A" w:rsidP="00E2677A">
      <w:pPr>
        <w:spacing w:line="252" w:lineRule="auto"/>
        <w:rPr>
          <w:rFonts w:ascii="Arial" w:hAnsi="Arial" w:cs="Arial"/>
        </w:rPr>
      </w:pPr>
    </w:p>
    <w:p w:rsidR="00E2677A" w:rsidRDefault="00E2677A" w:rsidP="00E2677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:rsidR="00E2677A" w:rsidRDefault="00E2677A" w:rsidP="00E2677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2677A" w:rsidRDefault="00E2677A" w:rsidP="00E2677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E2677A" w:rsidRDefault="00E2677A" w:rsidP="00E2677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2677A" w:rsidRDefault="00E2677A" w:rsidP="00E2677A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 u</w:t>
      </w:r>
      <w:r>
        <w:rPr>
          <w:rFonts w:eastAsia="Times New Roman" w:cs="Calibri"/>
          <w:b/>
          <w:lang w:eastAsia="pl-PL"/>
        </w:rPr>
        <w:t xml:space="preserve">sługa </w:t>
      </w:r>
      <w:proofErr w:type="spellStart"/>
      <w:r>
        <w:rPr>
          <w:rFonts w:eastAsia="Times New Roman" w:cs="Calibri"/>
          <w:b/>
          <w:lang w:eastAsia="pl-PL"/>
        </w:rPr>
        <w:t>Usługa</w:t>
      </w:r>
      <w:proofErr w:type="spellEnd"/>
      <w:r>
        <w:rPr>
          <w:rFonts w:eastAsia="Times New Roman" w:cs="Calibri"/>
          <w:b/>
          <w:lang w:eastAsia="pl-PL"/>
        </w:rPr>
        <w:t xml:space="preserve"> dostarczania karnetów na usługi rekreacyjne i sportowe dla AGH, ACK </w:t>
      </w:r>
      <w:proofErr w:type="spellStart"/>
      <w:r>
        <w:rPr>
          <w:rFonts w:eastAsia="Times New Roman" w:cs="Calibri"/>
          <w:b/>
          <w:lang w:eastAsia="pl-PL"/>
        </w:rPr>
        <w:t>Cyfronet</w:t>
      </w:r>
      <w:proofErr w:type="spellEnd"/>
      <w:r>
        <w:rPr>
          <w:rFonts w:eastAsia="Times New Roman" w:cs="Calibri"/>
          <w:b/>
          <w:lang w:eastAsia="pl-PL"/>
        </w:rPr>
        <w:t xml:space="preserve"> AGH i Narodowego Centrum Nauki - Kc-zp.272--292/22. - znak sprawy Kc-zp.272--292/22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E2677A" w:rsidRDefault="00E2677A" w:rsidP="00E2677A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E2677A" w:rsidRDefault="00E2677A" w:rsidP="00E2677A">
      <w:pPr>
        <w:widowControl w:val="0"/>
        <w:numPr>
          <w:ilvl w:val="0"/>
          <w:numId w:val="16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2677A" w:rsidRDefault="00E2677A" w:rsidP="00E2677A">
      <w:pPr>
        <w:widowControl w:val="0"/>
        <w:numPr>
          <w:ilvl w:val="0"/>
          <w:numId w:val="16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2677A" w:rsidRDefault="00E2677A" w:rsidP="00E2677A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E2677A" w:rsidRDefault="00E2677A" w:rsidP="00E2677A">
      <w:pPr>
        <w:widowControl w:val="0"/>
        <w:numPr>
          <w:ilvl w:val="0"/>
          <w:numId w:val="16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</w:t>
      </w:r>
      <w:r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E2677A" w:rsidRDefault="00E2677A" w:rsidP="00E2677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2677A" w:rsidRDefault="00E2677A" w:rsidP="00E2677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E2677A" w:rsidRDefault="00E2677A" w:rsidP="00E2677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elektronicznym.</w:t>
      </w:r>
    </w:p>
    <w:p w:rsidR="00E2677A" w:rsidRDefault="00E2677A" w:rsidP="00E2677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2677A" w:rsidRDefault="00E2677A" w:rsidP="00E2677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2677A" w:rsidRDefault="00E2677A" w:rsidP="00E2677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2677A" w:rsidRDefault="00E2677A" w:rsidP="00E2677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2677A" w:rsidRDefault="00E2677A" w:rsidP="00E2677A"/>
    <w:p w:rsidR="00E2677A" w:rsidRDefault="00E2677A" w:rsidP="00E2677A"/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717" w:rsidRDefault="007A1717">
      <w:r>
        <w:separator/>
      </w:r>
    </w:p>
  </w:endnote>
  <w:endnote w:type="continuationSeparator" w:id="0">
    <w:p w:rsidR="007A1717" w:rsidRDefault="007A1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717" w:rsidRDefault="007A1717">
      <w:r>
        <w:separator/>
      </w:r>
    </w:p>
  </w:footnote>
  <w:footnote w:type="continuationSeparator" w:id="0">
    <w:p w:rsidR="007A1717" w:rsidRDefault="007A1717">
      <w:r>
        <w:continuationSeparator/>
      </w:r>
    </w:p>
  </w:footnote>
  <w:footnote w:id="1">
    <w:p w:rsidR="00E2677A" w:rsidRDefault="00E2677A" w:rsidP="00E2677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E2677A" w:rsidRDefault="00E2677A" w:rsidP="00E2677A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1B" w:rsidRDefault="00255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1B" w:rsidRDefault="00255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1B" w:rsidRDefault="00255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4"/>
  </w:num>
  <w:num w:numId="3">
    <w:abstractNumId w:val="5"/>
  </w:num>
  <w:num w:numId="4">
    <w:abstractNumId w:val="13"/>
  </w:num>
  <w:num w:numId="5">
    <w:abstractNumId w:val="3"/>
  </w:num>
  <w:num w:numId="6">
    <w:abstractNumId w:val="4"/>
  </w:num>
  <w:num w:numId="7">
    <w:abstractNumId w:val="12"/>
  </w:num>
  <w:num w:numId="8">
    <w:abstractNumId w:val="15"/>
  </w:num>
  <w:num w:numId="9">
    <w:abstractNumId w:val="10"/>
  </w:num>
  <w:num w:numId="10">
    <w:abstractNumId w:val="7"/>
  </w:num>
  <w:num w:numId="11">
    <w:abstractNumId w:val="11"/>
  </w:num>
  <w:num w:numId="12">
    <w:abstractNumId w:val="2"/>
  </w:num>
  <w:num w:numId="13">
    <w:abstractNumId w:val="1"/>
  </w:num>
  <w:num w:numId="14">
    <w:abstractNumId w:val="9"/>
  </w:num>
  <w:num w:numId="1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717"/>
    <w:rsid w:val="000516D1"/>
    <w:rsid w:val="00095C48"/>
    <w:rsid w:val="000A45E9"/>
    <w:rsid w:val="000A5EC4"/>
    <w:rsid w:val="000E08F7"/>
    <w:rsid w:val="00212828"/>
    <w:rsid w:val="0025551B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A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E2677A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71AC19"/>
  <w15:chartTrackingRefBased/>
  <w15:docId w15:val="{3FC4E2A9-18D6-4EEE-8418-D459228E6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677A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E26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242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1601-01-01T00:00:00Z</cp:lastPrinted>
  <dcterms:created xsi:type="dcterms:W3CDTF">2022-05-11T09:37:00Z</dcterms:created>
  <dcterms:modified xsi:type="dcterms:W3CDTF">2022-05-11T09:37:00Z</dcterms:modified>
</cp:coreProperties>
</file>