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638FAB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41CD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04919673" w:rsidR="00987E4B" w:rsidRDefault="00987E4B" w:rsidP="00BF7F00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5E45BB" w:rsidRPr="005E45BB">
        <w:rPr>
          <w:b/>
        </w:rPr>
        <w:t>przeprowadzenie szkolenia dla pracownika AGH w zakresie tworzenia stron internetowych - KC-zp.272-</w:t>
      </w:r>
      <w:r w:rsidR="0070154E">
        <w:rPr>
          <w:b/>
        </w:rPr>
        <w:t>285</w:t>
      </w:r>
      <w:bookmarkStart w:id="0" w:name="_GoBack"/>
      <w:bookmarkEnd w:id="0"/>
      <w:r w:rsidR="005E45BB" w:rsidRPr="005E45BB">
        <w:rPr>
          <w:b/>
        </w:rPr>
        <w:t>/22</w:t>
      </w:r>
    </w:p>
    <w:p w14:paraId="3A117DAE" w14:textId="77777777" w:rsidR="000B2DD7" w:rsidRPr="00AA36AA" w:rsidRDefault="000B2DD7" w:rsidP="00BF7F00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72943BE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229B894F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446325FA" w14:textId="5CCB1D20" w:rsidR="002F6C4A" w:rsidRDefault="00E241CD" w:rsidP="002F6C4A">
            <w:pPr>
              <w:tabs>
                <w:tab w:val="left" w:pos="0"/>
              </w:tabs>
              <w:jc w:val="both"/>
            </w:pPr>
            <w:r w:rsidRPr="00E241CD">
              <w:t>w okresie ostatnich 3 lat przed upływem terminu składania ofert  przeprowadziła  co najmniej 3 szkolenia z zakresu tworzenia stron internetowych.</w:t>
            </w:r>
            <w:r w:rsidR="00BF7F00" w:rsidRPr="00BF7F00">
              <w:t>.</w:t>
            </w:r>
            <w:r w:rsidR="002F6C4A" w:rsidRPr="002F6C4A">
              <w:t>-</w:t>
            </w:r>
            <w:r w:rsidR="002F6C4A">
              <w:rPr>
                <w:highlight w:val="yellow"/>
              </w:rPr>
              <w:t xml:space="preserve"> </w:t>
            </w:r>
            <w:r w:rsidR="002F6C4A" w:rsidRPr="00431178">
              <w:rPr>
                <w:highlight w:val="yellow"/>
              </w:rPr>
              <w:t>TAK/NIE*</w:t>
            </w:r>
          </w:p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338D737B" w14:textId="77777777" w:rsidR="00D8593F" w:rsidRDefault="00D8593F" w:rsidP="00D8593F">
            <w:pPr>
              <w:tabs>
                <w:tab w:val="left" w:pos="0"/>
              </w:tabs>
              <w:jc w:val="both"/>
            </w:pPr>
            <w:r>
              <w:t>1/ Tytuł szkolenia ……………………………………..</w:t>
            </w:r>
          </w:p>
          <w:p w14:paraId="5493F72C" w14:textId="77777777" w:rsidR="00D8593F" w:rsidRDefault="00D8593F" w:rsidP="00D8593F">
            <w:pPr>
              <w:tabs>
                <w:tab w:val="left" w:pos="0"/>
              </w:tabs>
              <w:jc w:val="both"/>
            </w:pPr>
            <w:r>
              <w:t>Data wykonania ……………………..</w:t>
            </w:r>
          </w:p>
          <w:p w14:paraId="3ECD03F5" w14:textId="77777777" w:rsidR="00D8593F" w:rsidRDefault="00D8593F" w:rsidP="00D8593F">
            <w:pPr>
              <w:tabs>
                <w:tab w:val="left" w:pos="0"/>
              </w:tabs>
              <w:jc w:val="both"/>
            </w:pPr>
          </w:p>
          <w:p w14:paraId="4B7E2EE2" w14:textId="4A2D16B5" w:rsidR="00D8593F" w:rsidRDefault="00D8593F" w:rsidP="00D8593F">
            <w:pPr>
              <w:tabs>
                <w:tab w:val="left" w:pos="0"/>
              </w:tabs>
              <w:jc w:val="both"/>
            </w:pPr>
            <w:r>
              <w:t>2/ Tytuł szkolenia ……………………………………..</w:t>
            </w:r>
          </w:p>
          <w:p w14:paraId="42D978CE" w14:textId="77777777" w:rsidR="00D8593F" w:rsidRDefault="00D8593F" w:rsidP="00D8593F">
            <w:pPr>
              <w:tabs>
                <w:tab w:val="left" w:pos="0"/>
              </w:tabs>
              <w:jc w:val="both"/>
            </w:pPr>
            <w:r>
              <w:t>Data wykonania ……………………..</w:t>
            </w:r>
          </w:p>
          <w:p w14:paraId="3D586B2D" w14:textId="77777777" w:rsidR="00D8593F" w:rsidRDefault="00D8593F" w:rsidP="00D8593F">
            <w:pPr>
              <w:tabs>
                <w:tab w:val="left" w:pos="0"/>
              </w:tabs>
              <w:jc w:val="both"/>
            </w:pPr>
          </w:p>
          <w:p w14:paraId="2BFC5579" w14:textId="5A1D9E8D" w:rsidR="00D8593F" w:rsidRDefault="00D8593F" w:rsidP="00D8593F">
            <w:pPr>
              <w:tabs>
                <w:tab w:val="left" w:pos="0"/>
              </w:tabs>
              <w:jc w:val="both"/>
            </w:pPr>
            <w:r>
              <w:t>3/ Tytuł szkolenia ……………………………………..</w:t>
            </w:r>
          </w:p>
          <w:p w14:paraId="37F4DA06" w14:textId="0A67C63F" w:rsidR="00987E4B" w:rsidRPr="00431178" w:rsidRDefault="00D8593F" w:rsidP="00D8593F">
            <w:pPr>
              <w:tabs>
                <w:tab w:val="left" w:pos="0"/>
              </w:tabs>
              <w:jc w:val="both"/>
            </w:pPr>
            <w:r>
              <w:t>Data wykonania ……………………..</w:t>
            </w: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CCFE13A" w14:textId="77777777" w:rsidR="00093F3F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</w:p>
          <w:p w14:paraId="07641A67" w14:textId="77777777" w:rsidR="00093F3F" w:rsidRDefault="00093F3F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EA7EB0F" w14:textId="77777777" w:rsidR="00093F3F" w:rsidRDefault="00093F3F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2655A501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color w:val="000000"/>
              </w:rPr>
              <w:t>……………………………</w:t>
            </w:r>
          </w:p>
          <w:p w14:paraId="17C1E914" w14:textId="585D37B1" w:rsidR="00987E4B" w:rsidRPr="00B26774" w:rsidRDefault="00D8593F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>
              <w:rPr>
                <w:i/>
                <w:color w:val="000000"/>
              </w:rPr>
              <w:t xml:space="preserve">(proszę </w:t>
            </w:r>
            <w:r w:rsidR="00987E4B" w:rsidRPr="00B26774">
              <w:rPr>
                <w:i/>
                <w:color w:val="000000"/>
              </w:rPr>
              <w:t xml:space="preserve">podać </w:t>
            </w:r>
            <w:r w:rsidR="00093F3F">
              <w:rPr>
                <w:i/>
                <w:color w:val="000000"/>
              </w:rPr>
              <w:t>podstawę dysponowania</w:t>
            </w:r>
            <w:r w:rsidR="00987E4B" w:rsidRPr="00B26774">
              <w:rPr>
                <w:i/>
                <w:color w:val="000000"/>
              </w:rPr>
              <w:t>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2E0788" w14:textId="77777777" w:rsidR="00C40E66" w:rsidRDefault="00C40E66">
      <w:r>
        <w:separator/>
      </w:r>
    </w:p>
  </w:endnote>
  <w:endnote w:type="continuationSeparator" w:id="0">
    <w:p w14:paraId="44412248" w14:textId="77777777" w:rsidR="00C40E66" w:rsidRDefault="00C40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05103B" w14:textId="77777777" w:rsidR="00C40E66" w:rsidRDefault="00C40E66">
      <w:r>
        <w:separator/>
      </w:r>
    </w:p>
  </w:footnote>
  <w:footnote w:type="continuationSeparator" w:id="0">
    <w:p w14:paraId="7625EFDE" w14:textId="77777777" w:rsidR="00C40E66" w:rsidRDefault="00C40E66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93F3F"/>
    <w:rsid w:val="000B2DD7"/>
    <w:rsid w:val="001D0F1F"/>
    <w:rsid w:val="002328A0"/>
    <w:rsid w:val="00263CEB"/>
    <w:rsid w:val="0028660D"/>
    <w:rsid w:val="002939C4"/>
    <w:rsid w:val="002A7F51"/>
    <w:rsid w:val="002F6C4A"/>
    <w:rsid w:val="003A752F"/>
    <w:rsid w:val="004F1F84"/>
    <w:rsid w:val="00517D50"/>
    <w:rsid w:val="00527F15"/>
    <w:rsid w:val="0056690C"/>
    <w:rsid w:val="00572BBC"/>
    <w:rsid w:val="005D357A"/>
    <w:rsid w:val="005E45BB"/>
    <w:rsid w:val="005F6749"/>
    <w:rsid w:val="006828A2"/>
    <w:rsid w:val="006C3F19"/>
    <w:rsid w:val="0070154E"/>
    <w:rsid w:val="00717066"/>
    <w:rsid w:val="00786C56"/>
    <w:rsid w:val="007F6736"/>
    <w:rsid w:val="008539D0"/>
    <w:rsid w:val="008671A7"/>
    <w:rsid w:val="00895B8F"/>
    <w:rsid w:val="00896F35"/>
    <w:rsid w:val="008E4A55"/>
    <w:rsid w:val="008E66F9"/>
    <w:rsid w:val="009559C0"/>
    <w:rsid w:val="009616AA"/>
    <w:rsid w:val="00987E4B"/>
    <w:rsid w:val="009E4F5D"/>
    <w:rsid w:val="009F61B4"/>
    <w:rsid w:val="00A34506"/>
    <w:rsid w:val="00A844AF"/>
    <w:rsid w:val="00B33027"/>
    <w:rsid w:val="00B4176B"/>
    <w:rsid w:val="00B56260"/>
    <w:rsid w:val="00B72E23"/>
    <w:rsid w:val="00BB4F33"/>
    <w:rsid w:val="00BC58AD"/>
    <w:rsid w:val="00BD686E"/>
    <w:rsid w:val="00BF7F00"/>
    <w:rsid w:val="00C303B2"/>
    <w:rsid w:val="00C40E66"/>
    <w:rsid w:val="00C50D77"/>
    <w:rsid w:val="00CF6409"/>
    <w:rsid w:val="00D67C47"/>
    <w:rsid w:val="00D8593F"/>
    <w:rsid w:val="00D93916"/>
    <w:rsid w:val="00E241CD"/>
    <w:rsid w:val="00E35DB9"/>
    <w:rsid w:val="00E97FEE"/>
    <w:rsid w:val="00F02E42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2</cp:revision>
  <cp:lastPrinted>2022-04-06T10:53:00Z</cp:lastPrinted>
  <dcterms:created xsi:type="dcterms:W3CDTF">2022-05-13T11:23:00Z</dcterms:created>
  <dcterms:modified xsi:type="dcterms:W3CDTF">2022-05-13T11:23:00Z</dcterms:modified>
</cp:coreProperties>
</file>