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62FC9" w14:textId="0352387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54413BB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FB59B0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508B721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A663C3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F1FD70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389F0D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DE9C0F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B9BF76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97784">
        <w:rPr>
          <w:sz w:val="22"/>
          <w:lang w:val="en-US"/>
        </w:rPr>
        <w:t>……………………………………………………………………………………………..</w:t>
      </w:r>
    </w:p>
    <w:p w14:paraId="696E1AA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97784">
        <w:rPr>
          <w:sz w:val="22"/>
          <w:lang w:val="en-US"/>
        </w:rPr>
        <w:t>…………………………………………………………………………………………….</w:t>
      </w:r>
    </w:p>
    <w:p w14:paraId="40007CE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DC3E79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F9908A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CEE363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9A23790" w14:textId="77777777" w:rsidR="003E35F2" w:rsidRPr="003E35F2" w:rsidRDefault="003E35F2" w:rsidP="008D2AB8">
      <w:pPr>
        <w:ind w:right="-110"/>
        <w:rPr>
          <w:b/>
        </w:rPr>
      </w:pPr>
      <w:r w:rsidRPr="003E35F2">
        <w:rPr>
          <w:b/>
        </w:rPr>
        <w:t>Akademia Górniczo - Hutnicza</w:t>
      </w:r>
    </w:p>
    <w:p w14:paraId="3F3A8506" w14:textId="77777777" w:rsidR="003E35F2" w:rsidRPr="003E35F2" w:rsidRDefault="003E35F2" w:rsidP="008D2AB8">
      <w:pPr>
        <w:ind w:right="-110"/>
        <w:rPr>
          <w:b/>
        </w:rPr>
      </w:pPr>
      <w:r w:rsidRPr="003E35F2">
        <w:rPr>
          <w:b/>
        </w:rPr>
        <w:t>im. Stanisława Staszica w Krakowie</w:t>
      </w:r>
    </w:p>
    <w:p w14:paraId="430E1EBB" w14:textId="77777777" w:rsidR="008D2AB8" w:rsidRDefault="003E35F2" w:rsidP="008D2AB8">
      <w:pPr>
        <w:ind w:right="-110"/>
        <w:rPr>
          <w:b/>
        </w:rPr>
      </w:pPr>
      <w:r w:rsidRPr="003E35F2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FBDC6D3" w14:textId="77777777" w:rsidR="008D2AB8" w:rsidRDefault="003E35F2" w:rsidP="008D2AB8">
      <w:pPr>
        <w:ind w:right="-110"/>
        <w:rPr>
          <w:b/>
        </w:rPr>
      </w:pPr>
      <w:r w:rsidRPr="003E35F2">
        <w:rPr>
          <w:b/>
        </w:rPr>
        <w:t>Al. Mickiewicza</w:t>
      </w:r>
      <w:r w:rsidR="008D2AB8">
        <w:rPr>
          <w:b/>
        </w:rPr>
        <w:t xml:space="preserve"> </w:t>
      </w:r>
      <w:r w:rsidRPr="003E35F2">
        <w:rPr>
          <w:b/>
        </w:rPr>
        <w:t>30</w:t>
      </w:r>
      <w:r w:rsidR="008D2AB8">
        <w:rPr>
          <w:b/>
        </w:rPr>
        <w:t xml:space="preserve"> </w:t>
      </w:r>
    </w:p>
    <w:p w14:paraId="7E814CCA" w14:textId="77777777" w:rsidR="008D2AB8" w:rsidRDefault="003E35F2" w:rsidP="008D2AB8">
      <w:pPr>
        <w:rPr>
          <w:b/>
        </w:rPr>
      </w:pPr>
      <w:r w:rsidRPr="003E35F2">
        <w:rPr>
          <w:b/>
        </w:rPr>
        <w:t>30-059</w:t>
      </w:r>
      <w:r w:rsidR="008D2AB8">
        <w:rPr>
          <w:b/>
        </w:rPr>
        <w:t xml:space="preserve"> </w:t>
      </w:r>
      <w:r w:rsidRPr="003E35F2">
        <w:rPr>
          <w:b/>
        </w:rPr>
        <w:t>Kraków</w:t>
      </w:r>
      <w:r w:rsidR="008D2AB8">
        <w:rPr>
          <w:b/>
        </w:rPr>
        <w:t xml:space="preserve">,  </w:t>
      </w:r>
    </w:p>
    <w:p w14:paraId="416BCDCE" w14:textId="77777777" w:rsidR="008D2AB8" w:rsidRDefault="008D2AB8" w:rsidP="008D2AB8">
      <w:pPr>
        <w:ind w:firstLine="3969"/>
        <w:rPr>
          <w:b/>
        </w:rPr>
      </w:pPr>
    </w:p>
    <w:p w14:paraId="5FC32B61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E35F2" w:rsidRPr="003E35F2">
        <w:rPr>
          <w:b/>
        </w:rPr>
        <w:t>dostawa wraz z montażem mieszalnika laboratoryjnego dla Laboratorium Sorbentów Mineralnych i Organicznych w ramach umowy RPMP.01.01.00-12-0140/18-00XVII/39/FE/19 - KC-zp.272-338/22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5D641662" w14:textId="77777777" w:rsidR="008D2AB8" w:rsidRDefault="008D2AB8" w:rsidP="008D2AB8">
      <w:pPr>
        <w:tabs>
          <w:tab w:val="right" w:pos="9000"/>
        </w:tabs>
      </w:pPr>
    </w:p>
    <w:p w14:paraId="24650F88" w14:textId="77777777" w:rsidR="00597784" w:rsidRPr="00776CDB" w:rsidRDefault="00597784" w:rsidP="00597784">
      <w:pPr>
        <w:widowControl w:val="0"/>
        <w:ind w:right="1"/>
        <w:rPr>
          <w:b/>
        </w:rPr>
      </w:pPr>
      <w:r w:rsidRPr="00776CDB">
        <w:rPr>
          <w:b/>
        </w:rPr>
        <w:t>Cena netto:   .........................................................................PLN</w:t>
      </w:r>
    </w:p>
    <w:p w14:paraId="54119392" w14:textId="77777777" w:rsidR="00597784" w:rsidRPr="00776CDB" w:rsidRDefault="00597784" w:rsidP="00597784">
      <w:pPr>
        <w:widowControl w:val="0"/>
        <w:ind w:right="1"/>
        <w:rPr>
          <w:b/>
        </w:rPr>
      </w:pPr>
      <w:r w:rsidRPr="00776CDB">
        <w:rPr>
          <w:b/>
        </w:rPr>
        <w:t>Cena brutto: .........................................................................PLN</w:t>
      </w:r>
    </w:p>
    <w:p w14:paraId="41572699" w14:textId="77777777" w:rsidR="00597784" w:rsidRPr="00776CDB" w:rsidRDefault="00597784" w:rsidP="00597784">
      <w:pPr>
        <w:widowControl w:val="0"/>
        <w:ind w:right="1"/>
        <w:jc w:val="both"/>
      </w:pPr>
      <w:r w:rsidRPr="00776CDB">
        <w:t>Słownie brutto :.......................................................................................................................</w:t>
      </w:r>
    </w:p>
    <w:p w14:paraId="47709E43" w14:textId="77777777" w:rsidR="00597784" w:rsidRPr="00597784" w:rsidRDefault="00597784" w:rsidP="00597784">
      <w:pPr>
        <w:pStyle w:val="Tekstpodstawowy"/>
        <w:spacing w:line="240" w:lineRule="auto"/>
      </w:pPr>
      <w:r w:rsidRPr="00776CDB">
        <w:t xml:space="preserve">Powyższa cena zawiera podatek VAT w wysokości .......... </w:t>
      </w:r>
      <w:r w:rsidRPr="00597784">
        <w:t>% tj.…………………….PLN</w:t>
      </w:r>
    </w:p>
    <w:p w14:paraId="467452A5" w14:textId="77777777" w:rsidR="00597784" w:rsidRPr="00597784" w:rsidRDefault="00597784" w:rsidP="00597784">
      <w:pPr>
        <w:widowControl w:val="0"/>
        <w:ind w:right="1"/>
        <w:jc w:val="both"/>
        <w:rPr>
          <w:b/>
        </w:rPr>
      </w:pPr>
    </w:p>
    <w:p w14:paraId="779369C4" w14:textId="77777777" w:rsidR="00597784" w:rsidRPr="00597784" w:rsidRDefault="00597784" w:rsidP="00597784">
      <w:pPr>
        <w:widowControl w:val="0"/>
        <w:ind w:right="1"/>
        <w:jc w:val="both"/>
        <w:rPr>
          <w:b/>
        </w:rPr>
      </w:pPr>
      <w:r w:rsidRPr="00597784">
        <w:rPr>
          <w:b/>
        </w:rPr>
        <w:t>S</w:t>
      </w:r>
      <w:r w:rsidRPr="00457BEE">
        <w:rPr>
          <w:b/>
        </w:rPr>
        <w:t>pektrofotometr</w:t>
      </w:r>
      <w:r>
        <w:rPr>
          <w:b/>
        </w:rPr>
        <w:t xml:space="preserve"> VIS: </w:t>
      </w:r>
    </w:p>
    <w:p w14:paraId="6D4D7EA2" w14:textId="77777777" w:rsidR="00597784" w:rsidRPr="00597784" w:rsidRDefault="00597784" w:rsidP="00597784">
      <w:pPr>
        <w:widowControl w:val="0"/>
        <w:ind w:right="1"/>
        <w:jc w:val="both"/>
      </w:pPr>
      <w:r w:rsidRPr="00597784">
        <w:t>Producent: …………………………………</w:t>
      </w:r>
    </w:p>
    <w:p w14:paraId="5100058F" w14:textId="77777777" w:rsidR="00597784" w:rsidRPr="00597784" w:rsidRDefault="00597784" w:rsidP="00597784">
      <w:pPr>
        <w:widowControl w:val="0"/>
        <w:ind w:right="1"/>
        <w:jc w:val="both"/>
      </w:pPr>
      <w:r w:rsidRPr="00597784">
        <w:t>Model: ………………………………………</w:t>
      </w:r>
    </w:p>
    <w:p w14:paraId="08E230C5" w14:textId="77777777" w:rsidR="00597784" w:rsidRDefault="00597784" w:rsidP="00597784">
      <w:pPr>
        <w:widowControl w:val="0"/>
        <w:ind w:right="1"/>
        <w:jc w:val="both"/>
        <w:rPr>
          <w:b/>
        </w:rPr>
      </w:pPr>
    </w:p>
    <w:p w14:paraId="6875A5AB" w14:textId="2C17AF99" w:rsidR="00597784" w:rsidRPr="00FB44C3" w:rsidRDefault="00597784" w:rsidP="00597784">
      <w:pPr>
        <w:widowControl w:val="0"/>
        <w:ind w:right="1"/>
        <w:jc w:val="both"/>
        <w:rPr>
          <w:sz w:val="20"/>
          <w:szCs w:val="20"/>
        </w:rPr>
      </w:pPr>
      <w:r w:rsidRPr="00776CDB">
        <w:rPr>
          <w:b/>
        </w:rPr>
        <w:t>Okres udzielonej gwarancji wynosi</w:t>
      </w:r>
      <w:r w:rsidRPr="00776CDB">
        <w:t>:</w:t>
      </w:r>
      <w:r>
        <w:t xml:space="preserve"> ………… </w:t>
      </w:r>
      <w:r w:rsidRPr="00776CDB">
        <w:t>miesięcy</w:t>
      </w:r>
      <w:r>
        <w:t xml:space="preserve"> </w:t>
      </w:r>
      <w:r w:rsidRPr="00304932">
        <w:rPr>
          <w:color w:val="FF0000"/>
        </w:rPr>
        <w:t>(kryterium oceny ofert)</w:t>
      </w:r>
    </w:p>
    <w:p w14:paraId="0461827E" w14:textId="77777777" w:rsidR="00597784" w:rsidRPr="006F1C9A" w:rsidRDefault="00597784" w:rsidP="0059778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Termin realizacji umowy: </w:t>
      </w:r>
      <w:r w:rsidRPr="006F1C9A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…….. dni </w:t>
      </w:r>
      <w:r w:rsidRPr="006F1C9A">
        <w:rPr>
          <w:b/>
          <w:bCs/>
          <w:sz w:val="22"/>
          <w:szCs w:val="22"/>
        </w:rPr>
        <w:t>od daty podpisania umowy</w:t>
      </w:r>
      <w:r>
        <w:rPr>
          <w:b/>
          <w:bCs/>
          <w:sz w:val="22"/>
          <w:szCs w:val="22"/>
        </w:rPr>
        <w:t xml:space="preserve"> </w:t>
      </w:r>
      <w:r w:rsidRPr="00304932">
        <w:rPr>
          <w:color w:val="FF0000"/>
        </w:rPr>
        <w:t>(kryterium oceny ofert)</w:t>
      </w:r>
    </w:p>
    <w:p w14:paraId="2BD7C86F" w14:textId="77777777" w:rsidR="00597784" w:rsidRPr="006F1C9A" w:rsidRDefault="00597784" w:rsidP="00597784">
      <w:pPr>
        <w:tabs>
          <w:tab w:val="left" w:pos="426"/>
        </w:tabs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 xml:space="preserve">Termin płatności: </w:t>
      </w:r>
      <w:r w:rsidRPr="006F1C9A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03107B2" w14:textId="77777777" w:rsidR="00597784" w:rsidRDefault="00597784" w:rsidP="00597784">
      <w:pPr>
        <w:jc w:val="both"/>
        <w:rPr>
          <w:sz w:val="18"/>
          <w:szCs w:val="18"/>
        </w:rPr>
      </w:pPr>
    </w:p>
    <w:p w14:paraId="4400E213" w14:textId="77777777" w:rsidR="00597784" w:rsidRDefault="00597784" w:rsidP="0059778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70EDC565" w14:textId="77777777" w:rsidR="00597784" w:rsidRDefault="00597784" w:rsidP="0059778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CBAB35E" w14:textId="77777777" w:rsidR="00597784" w:rsidRPr="007F7342" w:rsidRDefault="00597784" w:rsidP="005977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Specyfikacji Warunków Zamówienia, w miejscu i terminie wyznaczonym przez </w:t>
      </w:r>
      <w:r w:rsidRPr="007F7342">
        <w:rPr>
          <w:color w:val="000000"/>
          <w:sz w:val="22"/>
          <w:szCs w:val="22"/>
          <w:lang w:eastAsia="ar-SA"/>
        </w:rPr>
        <w:t>zamawiającego</w:t>
      </w:r>
      <w:r w:rsidRPr="007F7342">
        <w:rPr>
          <w:color w:val="000000"/>
          <w:sz w:val="22"/>
          <w:szCs w:val="22"/>
        </w:rPr>
        <w:t xml:space="preserve"> i nie wnosimy do nich żadnych zastrzeżeń.</w:t>
      </w:r>
    </w:p>
    <w:p w14:paraId="51800AC5" w14:textId="77777777" w:rsidR="00597784" w:rsidRDefault="00597784" w:rsidP="0059778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29F784" w14:textId="77777777" w:rsidR="00597784" w:rsidRDefault="00597784" w:rsidP="0059778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D095586" w14:textId="77777777" w:rsidR="00597784" w:rsidRDefault="00597784" w:rsidP="0059778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22D5F7" w14:textId="77777777" w:rsidR="00597784" w:rsidRPr="00FB44C3" w:rsidRDefault="00597784" w:rsidP="00597784">
      <w:pPr>
        <w:numPr>
          <w:ilvl w:val="0"/>
          <w:numId w:val="5"/>
        </w:numPr>
        <w:jc w:val="both"/>
        <w:rPr>
          <w:sz w:val="22"/>
          <w:szCs w:val="22"/>
        </w:rPr>
      </w:pPr>
      <w:r w:rsidRPr="00A723DC">
        <w:rPr>
          <w:b/>
          <w:bCs/>
          <w:sz w:val="22"/>
          <w:szCs w:val="22"/>
        </w:rPr>
        <w:t>ZOBOWIĄZUJEMY SIĘ</w:t>
      </w:r>
      <w:r w:rsidRPr="00A723DC"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14:paraId="157727DF" w14:textId="77777777" w:rsidR="00597784" w:rsidRDefault="00597784" w:rsidP="0059778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97784" w14:paraId="36E6E985" w14:textId="77777777" w:rsidTr="005018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13FE6" w14:textId="77777777" w:rsidR="00597784" w:rsidRDefault="00597784" w:rsidP="0050184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3D22A3" w14:textId="77777777" w:rsidR="00597784" w:rsidRDefault="00597784" w:rsidP="0050184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D669703" w14:textId="77777777" w:rsidR="00597784" w:rsidRDefault="00597784" w:rsidP="0050184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BC3917" w14:textId="77777777" w:rsidR="00597784" w:rsidRDefault="00597784" w:rsidP="0050184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597784" w14:paraId="251D8DEB" w14:textId="77777777" w:rsidTr="005018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955B4" w14:textId="77777777" w:rsidR="00597784" w:rsidRDefault="00597784" w:rsidP="0050184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9B1AF" w14:textId="77777777" w:rsidR="00597784" w:rsidRDefault="00597784" w:rsidP="0050184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25181" w14:textId="77777777" w:rsidR="00597784" w:rsidRDefault="00597784" w:rsidP="0050184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97784" w14:paraId="440DECA0" w14:textId="77777777" w:rsidTr="005018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A31DB" w14:textId="77777777" w:rsidR="00597784" w:rsidRDefault="00597784" w:rsidP="0050184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79552" w14:textId="77777777" w:rsidR="00597784" w:rsidRDefault="00597784" w:rsidP="0050184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840E2" w14:textId="77777777" w:rsidR="00597784" w:rsidRDefault="00597784" w:rsidP="0050184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53B9DC0" w14:textId="77777777" w:rsidR="00597784" w:rsidRDefault="00597784" w:rsidP="0059778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B1FB09B" w14:textId="77777777" w:rsidR="00597784" w:rsidRDefault="00597784" w:rsidP="00597784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49C70CB0" w14:textId="77777777" w:rsidR="00597784" w:rsidRDefault="00597784" w:rsidP="005977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43EA8BB" w14:textId="77777777" w:rsidR="00597784" w:rsidRDefault="00597784" w:rsidP="005977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22DC043F" w14:textId="77777777" w:rsidR="00597784" w:rsidRDefault="00597784" w:rsidP="005977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D9BB788" w14:textId="77777777" w:rsidR="00597784" w:rsidRDefault="00597784" w:rsidP="0059778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09DCC3A9" w14:textId="77777777" w:rsidR="00597784" w:rsidRDefault="00597784" w:rsidP="0059778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4AE98E" w14:textId="77777777" w:rsidR="00597784" w:rsidRDefault="00597784" w:rsidP="0059778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5EEF182" w14:textId="77777777" w:rsidR="00597784" w:rsidRDefault="00597784" w:rsidP="005977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AB3EB0F" w14:textId="77777777" w:rsidR="00597784" w:rsidRDefault="00597784" w:rsidP="005977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34D6853" w14:textId="77777777" w:rsidR="00597784" w:rsidRDefault="00597784" w:rsidP="005977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BA83C19" w14:textId="77777777" w:rsidR="00597784" w:rsidRDefault="00597784" w:rsidP="005977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0168658" w14:textId="77777777" w:rsidR="00597784" w:rsidRDefault="00597784" w:rsidP="005977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B2C89CC" w14:textId="77777777" w:rsidR="00597784" w:rsidRDefault="00597784" w:rsidP="00597784">
      <w:pPr>
        <w:ind w:left="720"/>
        <w:rPr>
          <w:i/>
          <w:color w:val="FF0000"/>
          <w:sz w:val="22"/>
          <w:szCs w:val="22"/>
        </w:rPr>
      </w:pPr>
    </w:p>
    <w:p w14:paraId="76AF6147" w14:textId="77777777" w:rsidR="00597784" w:rsidRDefault="00597784" w:rsidP="00597784">
      <w:pPr>
        <w:ind w:left="720"/>
        <w:rPr>
          <w:i/>
          <w:color w:val="FF0000"/>
          <w:sz w:val="22"/>
          <w:szCs w:val="22"/>
        </w:rPr>
      </w:pPr>
    </w:p>
    <w:p w14:paraId="4133C652" w14:textId="77777777" w:rsidR="00597784" w:rsidRDefault="00597784" w:rsidP="00597784">
      <w:pPr>
        <w:ind w:left="720"/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14:paraId="7A4C166C" w14:textId="77777777" w:rsidR="00597784" w:rsidRDefault="00597784" w:rsidP="00597784">
      <w:pPr>
        <w:tabs>
          <w:tab w:val="right" w:pos="9000"/>
        </w:tabs>
        <w:rPr>
          <w:sz w:val="20"/>
          <w:szCs w:val="20"/>
        </w:rPr>
      </w:pPr>
    </w:p>
    <w:p w14:paraId="540516E2" w14:textId="77777777" w:rsidR="00597784" w:rsidRPr="009F4F6C" w:rsidRDefault="00597784" w:rsidP="00597784"/>
    <w:p w14:paraId="624BBA6F" w14:textId="77777777" w:rsidR="00597784" w:rsidRPr="009D3EDC" w:rsidRDefault="00597784" w:rsidP="00597784"/>
    <w:p w14:paraId="699B0E27" w14:textId="77777777" w:rsidR="00FE545C" w:rsidRDefault="00FE545C" w:rsidP="00597784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9B279" w14:textId="77777777" w:rsidR="00717AFE" w:rsidRDefault="00717AFE">
      <w:r>
        <w:separator/>
      </w:r>
    </w:p>
  </w:endnote>
  <w:endnote w:type="continuationSeparator" w:id="0">
    <w:p w14:paraId="549150A4" w14:textId="77777777" w:rsidR="00717AFE" w:rsidRDefault="00717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DE91" w14:textId="77777777" w:rsidR="003E35F2" w:rsidRDefault="003E35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69C1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E6DFB" w14:textId="77777777" w:rsidR="003E35F2" w:rsidRDefault="003E35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A1B26" w14:textId="77777777" w:rsidR="00717AFE" w:rsidRDefault="00717AFE">
      <w:r>
        <w:separator/>
      </w:r>
    </w:p>
  </w:footnote>
  <w:footnote w:type="continuationSeparator" w:id="0">
    <w:p w14:paraId="328A26AF" w14:textId="77777777" w:rsidR="00717AFE" w:rsidRDefault="00717A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B9ED0" w14:textId="77777777" w:rsidR="003E35F2" w:rsidRDefault="003E35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04046" w14:textId="650EB397" w:rsidR="00F53146" w:rsidRPr="00597784" w:rsidRDefault="00597784" w:rsidP="00597784">
    <w:pPr>
      <w:pStyle w:val="Nagwek"/>
    </w:pPr>
    <w:r>
      <w:rPr>
        <w:noProof/>
      </w:rPr>
    </w:r>
    <w:r>
      <w:pict w14:anchorId="21EEE6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467.2pt;height:42.75pt;mso-position-horizontal-relative:char;mso-position-vertical-relative:line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1883" w14:textId="77777777" w:rsidR="003E35F2" w:rsidRDefault="003E35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86958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17713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79712043">
    <w:abstractNumId w:val="0"/>
  </w:num>
  <w:num w:numId="4" w16cid:durableId="2097938537">
    <w:abstractNumId w:val="2"/>
  </w:num>
  <w:num w:numId="5" w16cid:durableId="9314259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7AF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E35F2"/>
    <w:rsid w:val="004B7300"/>
    <w:rsid w:val="004C6753"/>
    <w:rsid w:val="00595C87"/>
    <w:rsid w:val="00597784"/>
    <w:rsid w:val="005D2C65"/>
    <w:rsid w:val="005E6D94"/>
    <w:rsid w:val="0063384F"/>
    <w:rsid w:val="00643C6F"/>
    <w:rsid w:val="00646202"/>
    <w:rsid w:val="0065290F"/>
    <w:rsid w:val="006815F6"/>
    <w:rsid w:val="00717AFE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C23435"/>
  <w15:chartTrackingRefBased/>
  <w15:docId w15:val="{FEDB73E5-E8E8-423F-A50F-14A8950A5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510</Words>
  <Characters>4362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2022-05-27T12:34:00Z</dcterms:created>
  <dcterms:modified xsi:type="dcterms:W3CDTF">2022-05-27T12:36:00Z</dcterms:modified>
</cp:coreProperties>
</file>