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59C02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1819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629D6D5B" w:rsidR="000B2DD7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823D7" w:rsidRPr="000823D7">
        <w:rPr>
          <w:b/>
        </w:rPr>
        <w:t>kurs interwencji kryzysowej dla dwóch  pracowników BON AGH– KC-zp.272-303/22</w:t>
      </w: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5"/>
        <w:gridCol w:w="5540"/>
        <w:gridCol w:w="1686"/>
      </w:tblGrid>
      <w:tr w:rsidR="0021402E" w14:paraId="15AC93CE" w14:textId="77777777" w:rsidTr="003D068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3D068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527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6F4E" w14:textId="5EB03A22" w:rsidR="0021402E" w:rsidRDefault="0021402E" w:rsidP="003D0683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8C7805">
              <w:t xml:space="preserve">posiada </w:t>
            </w:r>
            <w:r w:rsidR="00406CED">
              <w:t>wykształcenie wyższe z zakresu psychologii</w:t>
            </w:r>
            <w:r w:rsidR="00950A33">
              <w:t xml:space="preserve"> lub </w:t>
            </w:r>
            <w:bookmarkStart w:id="0" w:name="_GoBack"/>
            <w:bookmarkEnd w:id="0"/>
            <w:r w:rsidR="00406CED">
              <w:t xml:space="preserve"> psychiatrii lub pracy socjalnej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1869CCD5" w14:textId="2DE3C233" w:rsidR="00406CED" w:rsidRDefault="00406CED" w:rsidP="003D0683">
            <w:pPr>
              <w:tabs>
                <w:tab w:val="left" w:pos="0"/>
              </w:tabs>
              <w:jc w:val="both"/>
            </w:pPr>
          </w:p>
          <w:p w14:paraId="159DE88F" w14:textId="252ACB4B" w:rsidR="00406CED" w:rsidRDefault="00406CED" w:rsidP="003D0683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75C5C5D3" w14:textId="3F4317BA" w:rsidR="00406CED" w:rsidRDefault="00406CED" w:rsidP="003D0683">
            <w:pPr>
              <w:tabs>
                <w:tab w:val="left" w:pos="0"/>
              </w:tabs>
              <w:jc w:val="both"/>
            </w:pPr>
          </w:p>
          <w:p w14:paraId="0BF21FF4" w14:textId="7AFD0DFE" w:rsidR="00406CED" w:rsidRDefault="00406CED" w:rsidP="003D0683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590EB5EB" w14:textId="6C304663" w:rsidR="00406CED" w:rsidRPr="00406CED" w:rsidRDefault="00406CED" w:rsidP="003D0683">
            <w:pPr>
              <w:tabs>
                <w:tab w:val="left" w:pos="0"/>
              </w:tabs>
              <w:jc w:val="both"/>
              <w:rPr>
                <w:i/>
              </w:rPr>
            </w:pPr>
            <w:r w:rsidRPr="00406CED">
              <w:rPr>
                <w:i/>
              </w:rPr>
              <w:t>(proszę wpisać nazwę uczelni oraz kierunek studiów)</w:t>
            </w:r>
          </w:p>
          <w:p w14:paraId="076BB76A" w14:textId="77777777" w:rsidR="0021402E" w:rsidRPr="006B2847" w:rsidRDefault="0021402E" w:rsidP="003D068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6660DD02" w14:textId="2D0B7A6F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8112" w14:textId="77777777" w:rsidR="000E2C56" w:rsidRDefault="000E2C56">
      <w:r>
        <w:separator/>
      </w:r>
    </w:p>
  </w:endnote>
  <w:endnote w:type="continuationSeparator" w:id="0">
    <w:p w14:paraId="78218338" w14:textId="77777777" w:rsidR="000E2C56" w:rsidRDefault="000E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E57E3" w14:textId="77777777" w:rsidR="000E2C56" w:rsidRDefault="000E2C56">
      <w:r>
        <w:separator/>
      </w:r>
    </w:p>
  </w:footnote>
  <w:footnote w:type="continuationSeparator" w:id="0">
    <w:p w14:paraId="555C6437" w14:textId="77777777" w:rsidR="000E2C56" w:rsidRDefault="000E2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57CFD5D7" w:rsidR="00C303B2" w:rsidRPr="00A844AF" w:rsidRDefault="00BC58AD" w:rsidP="00A844AF">
    <w:pPr>
      <w:pStyle w:val="Nagwek"/>
    </w:pPr>
    <w:r>
      <w:t xml:space="preserve">                        </w:t>
    </w:r>
    <w:r w:rsidR="00406CED" w:rsidRPr="00447DB7">
      <w:rPr>
        <w:noProof/>
      </w:rPr>
      <w:drawing>
        <wp:inline distT="0" distB="0" distL="0" distR="0" wp14:anchorId="7BB08839" wp14:editId="6939571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823D7"/>
    <w:rsid w:val="00090D0F"/>
    <w:rsid w:val="000B2DD7"/>
    <w:rsid w:val="000E2C56"/>
    <w:rsid w:val="001179FE"/>
    <w:rsid w:val="001358C3"/>
    <w:rsid w:val="001D0F1F"/>
    <w:rsid w:val="0021402E"/>
    <w:rsid w:val="002328A0"/>
    <w:rsid w:val="00263CEB"/>
    <w:rsid w:val="0028660D"/>
    <w:rsid w:val="002939C4"/>
    <w:rsid w:val="002A7F51"/>
    <w:rsid w:val="002F1819"/>
    <w:rsid w:val="002F6C4A"/>
    <w:rsid w:val="00372BE3"/>
    <w:rsid w:val="003B441C"/>
    <w:rsid w:val="003D1FF9"/>
    <w:rsid w:val="003F672B"/>
    <w:rsid w:val="00400453"/>
    <w:rsid w:val="00406CED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0A33"/>
    <w:rsid w:val="009559C0"/>
    <w:rsid w:val="009616AA"/>
    <w:rsid w:val="00962694"/>
    <w:rsid w:val="00987E4B"/>
    <w:rsid w:val="009E4F5D"/>
    <w:rsid w:val="009F2AE9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0759D"/>
    <w:rsid w:val="00C17866"/>
    <w:rsid w:val="00C27099"/>
    <w:rsid w:val="00C303B2"/>
    <w:rsid w:val="00C50D77"/>
    <w:rsid w:val="00CF6409"/>
    <w:rsid w:val="00D60B6B"/>
    <w:rsid w:val="00D67C47"/>
    <w:rsid w:val="00D93916"/>
    <w:rsid w:val="00DF1927"/>
    <w:rsid w:val="00E35DB9"/>
    <w:rsid w:val="00E43F3E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2022-04-05T12:25:00Z</cp:lastPrinted>
  <dcterms:created xsi:type="dcterms:W3CDTF">2022-06-06T07:14:00Z</dcterms:created>
  <dcterms:modified xsi:type="dcterms:W3CDTF">2022-06-06T07:14:00Z</dcterms:modified>
</cp:coreProperties>
</file>