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C000E" w14:textId="77777777" w:rsidR="001F7BD1" w:rsidRPr="00E874DC" w:rsidRDefault="001F7BD1" w:rsidP="001F7BD1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DB7ADE">
        <w:rPr>
          <w:b/>
          <w:sz w:val="24"/>
          <w:szCs w:val="24"/>
          <w:lang w:val="pl-PL"/>
        </w:rPr>
        <w:t>3</w:t>
      </w:r>
    </w:p>
    <w:p w14:paraId="03EAE212" w14:textId="77777777" w:rsidR="001F7BD1" w:rsidRDefault="001F7BD1" w:rsidP="001F7BD1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4EF7CDE" w14:textId="77777777" w:rsidR="001F7BD1" w:rsidRPr="00EF4B3A" w:rsidRDefault="001F7BD1" w:rsidP="00EF4B3A">
      <w:pPr>
        <w:jc w:val="center"/>
        <w:rPr>
          <w:b/>
          <w:sz w:val="22"/>
          <w:szCs w:val="22"/>
          <w:lang w:val="pl-PL"/>
        </w:rPr>
      </w:pPr>
      <w:r w:rsidRPr="00EF4B3A">
        <w:rPr>
          <w:b/>
          <w:sz w:val="22"/>
          <w:szCs w:val="22"/>
          <w:lang w:val="pl-PL"/>
        </w:rPr>
        <w:t>WZÓR UMOWY</w:t>
      </w:r>
    </w:p>
    <w:p w14:paraId="5296308E" w14:textId="7B19C895" w:rsidR="001F7BD1" w:rsidRPr="00EF4B3A" w:rsidRDefault="001F7BD1" w:rsidP="00EF4B3A">
      <w:pPr>
        <w:jc w:val="center"/>
        <w:rPr>
          <w:b/>
          <w:sz w:val="22"/>
          <w:szCs w:val="22"/>
          <w:lang w:val="pl-PL"/>
        </w:rPr>
      </w:pPr>
      <w:r w:rsidRPr="00EF4B3A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66D1A49B" w14:textId="77777777" w:rsidR="001F7BD1" w:rsidRPr="00EF4B3A" w:rsidRDefault="001F7BD1" w:rsidP="00EF4B3A">
      <w:pPr>
        <w:jc w:val="center"/>
        <w:rPr>
          <w:b/>
          <w:sz w:val="22"/>
          <w:szCs w:val="22"/>
          <w:lang w:val="pl-PL"/>
        </w:rPr>
      </w:pPr>
    </w:p>
    <w:p w14:paraId="13A4B32A" w14:textId="7E6FBF82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Zawarta</w:t>
      </w:r>
      <w:r w:rsidR="0083361D">
        <w:rPr>
          <w:rFonts w:ascii="Times New Roman" w:hAnsi="Times New Roman"/>
          <w:sz w:val="22"/>
          <w:szCs w:val="22"/>
        </w:rPr>
        <w:t xml:space="preserve"> w dniu ……………….</w:t>
      </w:r>
      <w:r w:rsidRPr="00EF4B3A">
        <w:rPr>
          <w:rFonts w:ascii="Times New Roman" w:hAnsi="Times New Roman"/>
          <w:sz w:val="22"/>
          <w:szCs w:val="22"/>
        </w:rPr>
        <w:t xml:space="preserve"> w Krakowie w wyniku przeprowadzonego postępowania o zamówienie publiczne w trybie </w:t>
      </w:r>
      <w:r w:rsidR="008B6B50">
        <w:rPr>
          <w:rFonts w:ascii="Times New Roman" w:hAnsi="Times New Roman"/>
          <w:sz w:val="22"/>
          <w:szCs w:val="22"/>
        </w:rPr>
        <w:t>podstawowym bez negocjacji</w:t>
      </w:r>
      <w:r w:rsidRPr="00EF4B3A">
        <w:rPr>
          <w:rFonts w:ascii="Times New Roman" w:hAnsi="Times New Roman"/>
          <w:sz w:val="22"/>
          <w:szCs w:val="22"/>
        </w:rPr>
        <w:t>, nr sprawy: KC-zp.272-</w:t>
      </w:r>
      <w:r w:rsidR="008B6B50">
        <w:rPr>
          <w:rFonts w:ascii="Times New Roman" w:hAnsi="Times New Roman"/>
          <w:sz w:val="22"/>
          <w:szCs w:val="22"/>
        </w:rPr>
        <w:t>249</w:t>
      </w:r>
      <w:r w:rsidR="006F78B5">
        <w:rPr>
          <w:rFonts w:ascii="Times New Roman" w:hAnsi="Times New Roman"/>
          <w:sz w:val="22"/>
          <w:szCs w:val="22"/>
        </w:rPr>
        <w:t>/22</w:t>
      </w:r>
      <w:r w:rsidRPr="00EF4B3A">
        <w:rPr>
          <w:rFonts w:ascii="Times New Roman" w:hAnsi="Times New Roman"/>
          <w:sz w:val="22"/>
          <w:szCs w:val="22"/>
        </w:rPr>
        <w:t xml:space="preserve"> </w:t>
      </w:r>
    </w:p>
    <w:p w14:paraId="307A1878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pomiędzy</w:t>
      </w:r>
    </w:p>
    <w:p w14:paraId="57096EA3" w14:textId="77777777" w:rsidR="001F7BD1" w:rsidRPr="007213FF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7213FF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14:paraId="1FE64227" w14:textId="77777777" w:rsidR="001F7BD1" w:rsidRPr="007213FF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>reprezentowana przez:</w:t>
      </w:r>
    </w:p>
    <w:p w14:paraId="5F848AF6" w14:textId="77777777" w:rsidR="001F7BD1" w:rsidRPr="007213FF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7AD3F36E" w14:textId="77777777" w:rsidR="001F7BD1" w:rsidRPr="007213FF" w:rsidRDefault="001F7BD1" w:rsidP="00EF4B3A">
      <w:pPr>
        <w:pStyle w:val="Tekstpodstawowy"/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>2.Kwestora / Z-cę Kwestora/ .........................................................................................................</w:t>
      </w:r>
    </w:p>
    <w:p w14:paraId="302EAAAA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>zwaną dalej KUPUJĄCYM</w:t>
      </w:r>
    </w:p>
    <w:p w14:paraId="0955FE39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 xml:space="preserve">a </w:t>
      </w:r>
    </w:p>
    <w:p w14:paraId="4306889B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6CB3691D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39D47053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EF4B3A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14:paraId="25E6047C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reprezentowanym przez:</w:t>
      </w:r>
    </w:p>
    <w:p w14:paraId="0446C4D8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29FA43FF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14:paraId="010F69F4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zwanym dalej SPRZEDAWCĄ</w:t>
      </w:r>
    </w:p>
    <w:p w14:paraId="476060B9" w14:textId="77777777" w:rsidR="001F7BD1" w:rsidRPr="007213FF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576B840E" w14:textId="77777777" w:rsidR="001F7BD1" w:rsidRPr="007213FF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213FF">
        <w:rPr>
          <w:rFonts w:ascii="Times New Roman" w:hAnsi="Times New Roman"/>
          <w:b/>
          <w:sz w:val="22"/>
          <w:szCs w:val="22"/>
        </w:rPr>
        <w:t>§ 1</w:t>
      </w:r>
    </w:p>
    <w:p w14:paraId="52B5F323" w14:textId="075AC356" w:rsidR="001F7BD1" w:rsidRPr="007213FF" w:rsidRDefault="001F7BD1" w:rsidP="00EF4B3A">
      <w:pPr>
        <w:pStyle w:val="Tekstpodstawowy"/>
        <w:numPr>
          <w:ilvl w:val="0"/>
          <w:numId w:val="28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 xml:space="preserve">Przedmiotem umowy jest dostarczanie przez Sprzedawcę </w:t>
      </w:r>
      <w:r w:rsidR="008B6B50" w:rsidRPr="007213FF">
        <w:rPr>
          <w:rFonts w:ascii="Times New Roman" w:hAnsi="Times New Roman"/>
          <w:sz w:val="22"/>
          <w:szCs w:val="22"/>
        </w:rPr>
        <w:t>środków czystości dla potrzeb AGH</w:t>
      </w:r>
      <w:r w:rsidRPr="007213FF">
        <w:rPr>
          <w:rFonts w:ascii="Times New Roman" w:hAnsi="Times New Roman"/>
          <w:sz w:val="22"/>
          <w:szCs w:val="22"/>
        </w:rPr>
        <w:t xml:space="preserve"> wyspecyfikowanego w kalkulacji cenowej w okresie obowiązywania umowy. Kalkulacja cenowa </w:t>
      </w:r>
      <w:r w:rsidR="008B6B50" w:rsidRPr="007213FF">
        <w:rPr>
          <w:rFonts w:ascii="Times New Roman" w:hAnsi="Times New Roman"/>
          <w:sz w:val="22"/>
          <w:szCs w:val="22"/>
        </w:rPr>
        <w:t xml:space="preserve"> - załącznik 1 a, </w:t>
      </w:r>
      <w:r w:rsidRPr="007213FF">
        <w:rPr>
          <w:rFonts w:ascii="Times New Roman" w:hAnsi="Times New Roman"/>
          <w:sz w:val="22"/>
          <w:szCs w:val="22"/>
        </w:rPr>
        <w:t>Sprzedawcy stanowi integralną część niniejszej umowy.</w:t>
      </w:r>
    </w:p>
    <w:p w14:paraId="4050F8D0" w14:textId="77777777" w:rsidR="00212915" w:rsidRPr="007213FF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293D6EB1" w14:textId="28FB008D" w:rsidR="001F7BD1" w:rsidRPr="007213FF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213FF">
        <w:rPr>
          <w:rFonts w:ascii="Times New Roman" w:hAnsi="Times New Roman"/>
          <w:b/>
          <w:sz w:val="22"/>
          <w:szCs w:val="22"/>
        </w:rPr>
        <w:t>§ 2</w:t>
      </w:r>
    </w:p>
    <w:p w14:paraId="34CC4223" w14:textId="73191F05" w:rsidR="001F7BD1" w:rsidRPr="007213FF" w:rsidRDefault="008B6B50" w:rsidP="00EF4B3A">
      <w:pPr>
        <w:pStyle w:val="Tekstpodstawowy"/>
        <w:numPr>
          <w:ilvl w:val="0"/>
          <w:numId w:val="29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color w:val="000000"/>
          <w:sz w:val="22"/>
          <w:szCs w:val="22"/>
        </w:rPr>
        <w:t>Sprzedawca zapewnia, że wszystkie towary będące przedmiotem niniejszej umowy są oryginalnie zapakowane, zgodne z wymogami Polskich Norm</w:t>
      </w:r>
      <w:r w:rsidR="003F0B69" w:rsidRPr="007213FF">
        <w:rPr>
          <w:rFonts w:ascii="Times New Roman" w:hAnsi="Times New Roman"/>
          <w:color w:val="000000"/>
          <w:sz w:val="22"/>
          <w:szCs w:val="22"/>
        </w:rPr>
        <w:t>.</w:t>
      </w:r>
    </w:p>
    <w:p w14:paraId="277C8FDB" w14:textId="70A79D45" w:rsidR="003F0B69" w:rsidRPr="007213FF" w:rsidRDefault="003F0B69" w:rsidP="003F0B69">
      <w:pPr>
        <w:pStyle w:val="Tekstpodstawowy"/>
        <w:numPr>
          <w:ilvl w:val="0"/>
          <w:numId w:val="29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color w:val="000000"/>
          <w:sz w:val="22"/>
          <w:szCs w:val="22"/>
        </w:rPr>
        <w:t>Sprzedawca zapewnia, że towary oznaczone będą zgodnie z obowiązującymi przepisami, a w szczególności znakiem bezpieczeństwa.</w:t>
      </w:r>
    </w:p>
    <w:p w14:paraId="423B3014" w14:textId="05F51D95" w:rsidR="003F0B69" w:rsidRPr="007213FF" w:rsidRDefault="003F0B69" w:rsidP="003F0B69">
      <w:pPr>
        <w:pStyle w:val="Tekstpodstawowy"/>
        <w:numPr>
          <w:ilvl w:val="0"/>
          <w:numId w:val="29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color w:val="000000"/>
          <w:sz w:val="22"/>
          <w:szCs w:val="22"/>
        </w:rPr>
        <w:t>Produkty objęte przedmiotem zamówienia muszą spełniać następujące wymagania:</w:t>
      </w:r>
    </w:p>
    <w:p w14:paraId="0BA55B09" w14:textId="12ECF276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posiadają aktualne karty charakterystyki oraz opisy oferowanych produktów (w języku polskim); do wyrobów posiadających karty charakterystyki.</w:t>
      </w:r>
    </w:p>
    <w:p w14:paraId="22BB730D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produkty będące detergentami muszą być oznakowane zgodnie z Rozporządzeniem WE 648/2004 z późn. zm. i Rady z 31.03.2004 r. z późn. zm. w sprawie detergentów;</w:t>
      </w:r>
    </w:p>
    <w:p w14:paraId="04132DA0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 xml:space="preserve">produkty będące wyrobami aerozolowymi muszą być oznakowane zgodnie z Rozporządzeniem Ministra Gospodarki z 5.11.2009 r. (Dz. U. z 2009 r. Nr. 188 poz. 1460) w sprawie szczegółowych wymagań dla wyrobów aerozolowych; </w:t>
      </w:r>
    </w:p>
    <w:p w14:paraId="4B5E8718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posiadają opakowanie jednostkowe znakowane standardowymi etykietami, które powinny zawierać następujące informujące ważne dla użytkownika:</w:t>
      </w:r>
    </w:p>
    <w:p w14:paraId="329A21AC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nazwę, logo, adres producenta;</w:t>
      </w:r>
    </w:p>
    <w:p w14:paraId="65DABF36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opis przygotowania produktu do użycia i sposób jego stosowania;</w:t>
      </w:r>
    </w:p>
    <w:p w14:paraId="7BF9B830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opis składu chemicznego;</w:t>
      </w:r>
    </w:p>
    <w:p w14:paraId="3089B2D3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czas skutecznego działania w przypadku środków dezynfekcyjnych;</w:t>
      </w:r>
    </w:p>
    <w:p w14:paraId="2AF402FA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sposób dozowania;</w:t>
      </w:r>
    </w:p>
    <w:p w14:paraId="16DB0776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informacja o środkach ostrożności, w postaci znaków graficznych;</w:t>
      </w:r>
    </w:p>
    <w:p w14:paraId="087283B0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ilość i pojemność opakowania indywidualnego i zbiorczego;</w:t>
      </w:r>
    </w:p>
    <w:p w14:paraId="70714D86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numer serii i datę produkcji;</w:t>
      </w:r>
    </w:p>
    <w:p w14:paraId="17BF507F" w14:textId="77777777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okres przydatności do użycia;</w:t>
      </w:r>
    </w:p>
    <w:p w14:paraId="271E4321" w14:textId="22B0109F" w:rsidR="003F0B69" w:rsidRPr="007213FF" w:rsidRDefault="003F0B69" w:rsidP="003F0B69">
      <w:pPr>
        <w:pStyle w:val="Akapitzlist"/>
        <w:numPr>
          <w:ilvl w:val="0"/>
          <w:numId w:val="48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lastRenderedPageBreak/>
        <w:t>warunki magazynowania i przechowywania</w:t>
      </w:r>
    </w:p>
    <w:p w14:paraId="577A5A75" w14:textId="5FA8F838" w:rsidR="003F0B69" w:rsidRPr="007213FF" w:rsidRDefault="003F0B69" w:rsidP="003F0B69">
      <w:pPr>
        <w:pStyle w:val="Akapitzlist"/>
        <w:numPr>
          <w:ilvl w:val="0"/>
          <w:numId w:val="29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Produkty objęte przedmiotem zamówienia muszą spełniać następujące wymagania: Sprzedawca zobowiązany będzie do dostarczenia, na żądanie Kupującego, aktualnych kart charakterystyk, opisów oferowanych produktów chemii gospodarczej oraz artykułów gospodarstwa domowego (w języku polskim) zawierających co najmniej następujące informacje: opis produktu, nazwę, zastosowanie, sposób użycia i dozowania, zalecane przez producenta, własności fizyczne i chemiczne, informację o zachowaniu niezbędnych środków ostrożności przy ich stosowaniu.</w:t>
      </w:r>
    </w:p>
    <w:p w14:paraId="0F273551" w14:textId="77777777" w:rsidR="003F0B69" w:rsidRPr="007213FF" w:rsidRDefault="003F0B69" w:rsidP="003F0B69">
      <w:pPr>
        <w:pStyle w:val="Akapitzlist"/>
        <w:numPr>
          <w:ilvl w:val="0"/>
          <w:numId w:val="29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Karty charakterystyki produktów (MSDS) muszą być zgodne z dyrektywą UE nr 1907/2006/WE.</w:t>
      </w:r>
      <w:r w:rsidRPr="007213FF">
        <w:rPr>
          <w:color w:val="FF0000"/>
          <w:sz w:val="22"/>
          <w:szCs w:val="22"/>
          <w:lang w:val="pl-PL"/>
        </w:rPr>
        <w:t xml:space="preserve"> </w:t>
      </w:r>
    </w:p>
    <w:p w14:paraId="70476FF5" w14:textId="38094999" w:rsidR="003F0B69" w:rsidRPr="007213FF" w:rsidRDefault="00F663CD" w:rsidP="003F0B69">
      <w:pPr>
        <w:pStyle w:val="Akapitzlist"/>
        <w:numPr>
          <w:ilvl w:val="0"/>
          <w:numId w:val="29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color w:val="000000"/>
          <w:sz w:val="22"/>
          <w:szCs w:val="22"/>
          <w:lang w:val="pl-PL"/>
        </w:rPr>
        <w:t>Termin ważności dostarczonego towaru nie może być krótszy niż 6 miesięcy, licząc od daty odbioru zamówienia cząstkowego.</w:t>
      </w:r>
    </w:p>
    <w:p w14:paraId="57594394" w14:textId="567721C8" w:rsidR="00F663CD" w:rsidRPr="007213FF" w:rsidRDefault="00F663CD" w:rsidP="003F0B69">
      <w:pPr>
        <w:pStyle w:val="Akapitzlist"/>
        <w:numPr>
          <w:ilvl w:val="0"/>
          <w:numId w:val="29"/>
        </w:numPr>
        <w:jc w:val="both"/>
        <w:rPr>
          <w:color w:val="000000"/>
          <w:sz w:val="22"/>
          <w:szCs w:val="22"/>
          <w:lang w:val="pl-PL"/>
        </w:rPr>
      </w:pPr>
      <w:r w:rsidRPr="007213FF">
        <w:rPr>
          <w:sz w:val="22"/>
          <w:szCs w:val="22"/>
          <w:lang w:val="pl-PL"/>
        </w:rPr>
        <w:t>Termin dostarczenia sprzętu uznaje się za dotrzymany, jeżeli przed jego upływem  Sprzedawca dostarczy towar na miejsce przeznaczenia w stanie zupełnym.</w:t>
      </w:r>
    </w:p>
    <w:p w14:paraId="1B485256" w14:textId="77777777" w:rsidR="001F7BD1" w:rsidRPr="007213FF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213FF">
        <w:rPr>
          <w:rFonts w:ascii="Times New Roman" w:hAnsi="Times New Roman"/>
          <w:b/>
          <w:sz w:val="22"/>
          <w:szCs w:val="22"/>
        </w:rPr>
        <w:t>§ 3</w:t>
      </w:r>
    </w:p>
    <w:p w14:paraId="408B642A" w14:textId="77777777" w:rsidR="001F7BD1" w:rsidRPr="007213FF" w:rsidRDefault="001F7BD1" w:rsidP="00EF4B3A">
      <w:pPr>
        <w:pStyle w:val="Tekstpodstawowy"/>
        <w:numPr>
          <w:ilvl w:val="0"/>
          <w:numId w:val="30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>Wszelkie opisy techniczne konieczne do normalnego korzystania z towaru winny być załączone wraz z towarem w języku polskim.</w:t>
      </w:r>
    </w:p>
    <w:p w14:paraId="3E8E7E91" w14:textId="6453A1A1" w:rsidR="001F7BD1" w:rsidRPr="007213FF" w:rsidRDefault="001F7BD1" w:rsidP="00EF4B3A">
      <w:pPr>
        <w:pStyle w:val="Tekstpodstawowy"/>
        <w:numPr>
          <w:ilvl w:val="0"/>
          <w:numId w:val="30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 xml:space="preserve">Sprzedawca zobowiązuje się do realizacji zamówień obejmujących wszystkie towary zgodne </w:t>
      </w:r>
      <w:r w:rsidR="000F2188" w:rsidRPr="007213FF">
        <w:rPr>
          <w:rFonts w:ascii="Times New Roman" w:hAnsi="Times New Roman"/>
          <w:sz w:val="22"/>
          <w:szCs w:val="22"/>
        </w:rPr>
        <w:br/>
      </w:r>
      <w:r w:rsidRPr="007213FF">
        <w:rPr>
          <w:rFonts w:ascii="Times New Roman" w:hAnsi="Times New Roman"/>
          <w:sz w:val="22"/>
          <w:szCs w:val="22"/>
        </w:rPr>
        <w:t>z przedmiotem zamówienia wymienione w kalkulacji cenowej.</w:t>
      </w:r>
    </w:p>
    <w:p w14:paraId="537413B7" w14:textId="77777777" w:rsidR="00212915" w:rsidRPr="007213FF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7B9A5C4F" w14:textId="7D662A5C" w:rsidR="001F7BD1" w:rsidRPr="007213FF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213FF">
        <w:rPr>
          <w:rFonts w:ascii="Times New Roman" w:hAnsi="Times New Roman"/>
          <w:b/>
          <w:sz w:val="22"/>
          <w:szCs w:val="22"/>
        </w:rPr>
        <w:t>§ 4</w:t>
      </w:r>
    </w:p>
    <w:p w14:paraId="6BD44885" w14:textId="77777777" w:rsidR="001F7BD1" w:rsidRPr="007213FF" w:rsidRDefault="001F7BD1" w:rsidP="00EF4B3A">
      <w:pPr>
        <w:pStyle w:val="Tekstpodstawowy"/>
        <w:numPr>
          <w:ilvl w:val="0"/>
          <w:numId w:val="31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>Wydanie towaru następuje z chwilą objęcia towaru w posiadanie przez Kupującego i dokonania odbioru (sprawdzenie ilości i jakości towaru).</w:t>
      </w:r>
    </w:p>
    <w:p w14:paraId="49EF000A" w14:textId="77777777" w:rsidR="001F7BD1" w:rsidRPr="007213FF" w:rsidRDefault="001F7BD1" w:rsidP="00EF4B3A">
      <w:pPr>
        <w:pStyle w:val="Tekstpodstawowy"/>
        <w:numPr>
          <w:ilvl w:val="0"/>
          <w:numId w:val="31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 xml:space="preserve">Towary będą dostarczane do poszczególnych Jednostek Organizacyjnych Akademii Górniczo-Hutniczej. </w:t>
      </w:r>
    </w:p>
    <w:p w14:paraId="70E164DC" w14:textId="77777777" w:rsidR="001F7BD1" w:rsidRPr="007213FF" w:rsidRDefault="001F7BD1" w:rsidP="00EF4B3A">
      <w:pPr>
        <w:pStyle w:val="Tekstpodstawowy"/>
        <w:numPr>
          <w:ilvl w:val="0"/>
          <w:numId w:val="31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>Ryzyko w czasie przewozu, załadunku i wyładunku spoczywa na Sprzedawcy.</w:t>
      </w:r>
    </w:p>
    <w:p w14:paraId="5A9E598F" w14:textId="77777777" w:rsidR="00212915" w:rsidRPr="007213FF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11E734F9" w14:textId="27253CE8" w:rsidR="001F7BD1" w:rsidRPr="007213FF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213FF">
        <w:rPr>
          <w:rFonts w:ascii="Times New Roman" w:hAnsi="Times New Roman"/>
          <w:b/>
          <w:sz w:val="22"/>
          <w:szCs w:val="22"/>
        </w:rPr>
        <w:t>§ 5</w:t>
      </w:r>
    </w:p>
    <w:p w14:paraId="6DE80168" w14:textId="0AA28528" w:rsidR="001F7BD1" w:rsidRPr="007213FF" w:rsidRDefault="001F7BD1" w:rsidP="00EF4B3A">
      <w:pPr>
        <w:pStyle w:val="Tekstpodstawowy"/>
        <w:numPr>
          <w:ilvl w:val="0"/>
          <w:numId w:val="3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>Umowa zostaje zawarta na okres 1</w:t>
      </w:r>
      <w:r w:rsidR="00447D70" w:rsidRPr="007213FF">
        <w:rPr>
          <w:rFonts w:ascii="Times New Roman" w:hAnsi="Times New Roman"/>
          <w:sz w:val="22"/>
          <w:szCs w:val="22"/>
        </w:rPr>
        <w:t>2</w:t>
      </w:r>
      <w:r w:rsidRPr="007213FF">
        <w:rPr>
          <w:rFonts w:ascii="Times New Roman" w:hAnsi="Times New Roman"/>
          <w:sz w:val="22"/>
          <w:szCs w:val="22"/>
        </w:rPr>
        <w:t xml:space="preserve"> miesięcy od dnia…………………….do...................... </w:t>
      </w:r>
    </w:p>
    <w:p w14:paraId="788AE186" w14:textId="19AE8639" w:rsidR="001F7BD1" w:rsidRPr="007213FF" w:rsidRDefault="001F7BD1" w:rsidP="00EF4B3A">
      <w:pPr>
        <w:pStyle w:val="Tekstpodstawowy"/>
        <w:numPr>
          <w:ilvl w:val="0"/>
          <w:numId w:val="3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 xml:space="preserve">Niniejsza umowa wygasa przed upływem okresu jej trwania z dniem wyczerpania środków, </w:t>
      </w:r>
      <w:r w:rsidR="000F2188" w:rsidRPr="007213FF">
        <w:rPr>
          <w:rFonts w:ascii="Times New Roman" w:hAnsi="Times New Roman"/>
          <w:sz w:val="22"/>
          <w:szCs w:val="22"/>
        </w:rPr>
        <w:br/>
      </w:r>
      <w:r w:rsidRPr="007213FF">
        <w:rPr>
          <w:rFonts w:ascii="Times New Roman" w:hAnsi="Times New Roman"/>
          <w:sz w:val="22"/>
          <w:szCs w:val="22"/>
        </w:rPr>
        <w:t>o których mowa w § 6 pkt 3.</w:t>
      </w:r>
    </w:p>
    <w:p w14:paraId="02FABD81" w14:textId="77777777" w:rsidR="001F7BD1" w:rsidRPr="007213FF" w:rsidRDefault="001F7BD1" w:rsidP="00EF4B3A">
      <w:pPr>
        <w:pStyle w:val="Tekstpodstawowy"/>
        <w:numPr>
          <w:ilvl w:val="0"/>
          <w:numId w:val="3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>Jeżeli w trakcie trwania umowy zlecone usługi nie wyczerpią wartości określonej w § 6 pkt 3 to Sprzedawcy nie przysługują z tego powodu żadne roszczenia względem Zamawiającego.</w:t>
      </w:r>
    </w:p>
    <w:p w14:paraId="6844C006" w14:textId="246CC0C9" w:rsidR="001F7BD1" w:rsidRPr="007213FF" w:rsidRDefault="001F7BD1" w:rsidP="00EF4B3A">
      <w:pPr>
        <w:pStyle w:val="Tekstpodstawowy"/>
        <w:numPr>
          <w:ilvl w:val="0"/>
          <w:numId w:val="3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 xml:space="preserve">Dostawy realizowane będą w czasie ……………. dni roboczych od momentu zgłoszenia, </w:t>
      </w:r>
      <w:r w:rsidR="000F2188" w:rsidRPr="007213FF">
        <w:rPr>
          <w:rFonts w:ascii="Times New Roman" w:hAnsi="Times New Roman"/>
          <w:sz w:val="22"/>
          <w:szCs w:val="22"/>
        </w:rPr>
        <w:br/>
      </w:r>
      <w:r w:rsidRPr="007213FF">
        <w:rPr>
          <w:rFonts w:ascii="Times New Roman" w:hAnsi="Times New Roman"/>
          <w:sz w:val="22"/>
          <w:szCs w:val="22"/>
        </w:rPr>
        <w:t xml:space="preserve">(z wyłączeniem asortymentu, który ma być importowany i który został oznaczony w załączniku nr </w:t>
      </w:r>
      <w:r w:rsidR="000F2188" w:rsidRPr="007213FF">
        <w:rPr>
          <w:rFonts w:ascii="Times New Roman" w:hAnsi="Times New Roman"/>
          <w:sz w:val="22"/>
          <w:szCs w:val="22"/>
        </w:rPr>
        <w:t>1</w:t>
      </w:r>
      <w:r w:rsidRPr="007213FF">
        <w:rPr>
          <w:rFonts w:ascii="Times New Roman" w:hAnsi="Times New Roman"/>
          <w:sz w:val="22"/>
          <w:szCs w:val="22"/>
        </w:rPr>
        <w:t xml:space="preserve"> do umowy).</w:t>
      </w:r>
    </w:p>
    <w:p w14:paraId="30878EEF" w14:textId="5E0D055E" w:rsidR="001F7BD1" w:rsidRDefault="001F7BD1" w:rsidP="00EF4B3A">
      <w:pPr>
        <w:pStyle w:val="Tekstpodstawowy"/>
        <w:numPr>
          <w:ilvl w:val="0"/>
          <w:numId w:val="28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>Sprzedawca dostarczy raport każdego ostatniego dnia miesiąca o ilości, rodzaju i kwocie dostaw zrealizowanych dla Zamawiającego.</w:t>
      </w:r>
    </w:p>
    <w:p w14:paraId="3493C64F" w14:textId="242B9267" w:rsidR="006734D1" w:rsidRDefault="006734D1" w:rsidP="006734D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7CB80AC9" w14:textId="30483263" w:rsidR="006734D1" w:rsidRPr="007213FF" w:rsidRDefault="006734D1" w:rsidP="006734D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213FF">
        <w:rPr>
          <w:rFonts w:ascii="Times New Roman" w:hAnsi="Times New Roman"/>
          <w:b/>
          <w:sz w:val="22"/>
          <w:szCs w:val="22"/>
        </w:rPr>
        <w:t xml:space="preserve">§ </w:t>
      </w:r>
      <w:r>
        <w:rPr>
          <w:rFonts w:ascii="Times New Roman" w:hAnsi="Times New Roman"/>
          <w:b/>
          <w:sz w:val="22"/>
          <w:szCs w:val="22"/>
        </w:rPr>
        <w:t>6</w:t>
      </w:r>
    </w:p>
    <w:p w14:paraId="6D06CB88" w14:textId="77777777" w:rsidR="006734D1" w:rsidRPr="006734D1" w:rsidRDefault="006734D1" w:rsidP="006734D1">
      <w:pPr>
        <w:pStyle w:val="Tekstpodstawowy"/>
        <w:numPr>
          <w:ilvl w:val="3"/>
          <w:numId w:val="28"/>
        </w:numPr>
        <w:spacing w:line="24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r w:rsidRPr="006734D1">
        <w:rPr>
          <w:rFonts w:ascii="Times New Roman" w:hAnsi="Times New Roman"/>
        </w:rPr>
        <w:t>Dostawy realizowane będą w terminie ........ dni roboczych od dnia przekazania Wykonawcy zamówienia cząstkowego. Za dni robocze uznaje się dni od poniedziałku do piątku, za wyjątkiem dni ustawowo wolnych od pracy, w godzinach 8:00 – 15:30</w:t>
      </w:r>
    </w:p>
    <w:p w14:paraId="1FB6611F" w14:textId="77777777" w:rsidR="006734D1" w:rsidRPr="006734D1" w:rsidRDefault="006734D1" w:rsidP="006734D1">
      <w:pPr>
        <w:pStyle w:val="Tekstpodstawowy"/>
        <w:numPr>
          <w:ilvl w:val="3"/>
          <w:numId w:val="28"/>
        </w:numPr>
        <w:spacing w:line="24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r w:rsidRPr="006734D1">
        <w:rPr>
          <w:rFonts w:ascii="Times New Roman" w:hAnsi="Times New Roman"/>
        </w:rPr>
        <w:t xml:space="preserve">Wydanie przedmiotu umowy Kupującemu winno nastąpić w miejscu </w:t>
      </w:r>
      <w:r w:rsidRPr="006734D1">
        <w:rPr>
          <w:rStyle w:val="Pogrubienie"/>
          <w:rFonts w:ascii="Times New Roman" w:hAnsi="Times New Roman"/>
        </w:rPr>
        <w:t xml:space="preserve">wskazanym przez Kupującego </w:t>
      </w:r>
      <w:r w:rsidRPr="006734D1">
        <w:rPr>
          <w:rFonts w:ascii="Times New Roman" w:hAnsi="Times New Roman"/>
        </w:rPr>
        <w:t>w godzinach uzgodnionych z Kupującym.</w:t>
      </w:r>
    </w:p>
    <w:p w14:paraId="3906C479" w14:textId="77777777" w:rsidR="006734D1" w:rsidRPr="006734D1" w:rsidRDefault="006734D1" w:rsidP="006734D1">
      <w:pPr>
        <w:pStyle w:val="Tekstpodstawowy"/>
        <w:numPr>
          <w:ilvl w:val="3"/>
          <w:numId w:val="28"/>
        </w:numPr>
        <w:spacing w:line="24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r w:rsidRPr="006734D1">
        <w:rPr>
          <w:rFonts w:ascii="Times New Roman" w:hAnsi="Times New Roman"/>
        </w:rPr>
        <w:t>Termin dostarczenia towaru uznaje się za dotrzymany, jeżeli przed jego upływem Sprzedawca dostarczy towar na miejsce przeznaczenia w stanie zupełnym.</w:t>
      </w:r>
    </w:p>
    <w:p w14:paraId="165E53A2" w14:textId="77777777" w:rsidR="006734D1" w:rsidRPr="006734D1" w:rsidRDefault="006734D1" w:rsidP="006734D1">
      <w:pPr>
        <w:pStyle w:val="Tekstpodstawowy"/>
        <w:numPr>
          <w:ilvl w:val="3"/>
          <w:numId w:val="28"/>
        </w:numPr>
        <w:spacing w:line="24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r w:rsidRPr="006734D1">
        <w:rPr>
          <w:rFonts w:ascii="Times New Roman" w:hAnsi="Times New Roman"/>
        </w:rPr>
        <w:t>Wydanie towaru następuje z chwilą objęcia towaru w posiadanie przez Kupującego i dokonania odbioru (sprawdzenie ilości i jakości towaru).</w:t>
      </w:r>
    </w:p>
    <w:p w14:paraId="03EF02A8" w14:textId="77777777" w:rsidR="006734D1" w:rsidRPr="006734D1" w:rsidRDefault="006734D1" w:rsidP="006734D1">
      <w:pPr>
        <w:pStyle w:val="Tekstpodstawowy"/>
        <w:numPr>
          <w:ilvl w:val="3"/>
          <w:numId w:val="28"/>
        </w:numPr>
        <w:spacing w:line="24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r w:rsidRPr="006734D1">
        <w:rPr>
          <w:rFonts w:ascii="Times New Roman" w:hAnsi="Times New Roman"/>
        </w:rPr>
        <w:t xml:space="preserve">W dniu i miejscu dostawy Kupujący dokona odbioru ilościowego towaru. </w:t>
      </w:r>
    </w:p>
    <w:p w14:paraId="369C3AC2" w14:textId="1F1BAE00" w:rsidR="006734D1" w:rsidRPr="006734D1" w:rsidRDefault="006734D1" w:rsidP="006734D1">
      <w:pPr>
        <w:pStyle w:val="Tekstpodstawowy"/>
        <w:numPr>
          <w:ilvl w:val="3"/>
          <w:numId w:val="28"/>
        </w:numPr>
        <w:spacing w:line="24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r w:rsidRPr="006734D1">
        <w:rPr>
          <w:rFonts w:ascii="Times New Roman" w:hAnsi="Times New Roman"/>
        </w:rPr>
        <w:t xml:space="preserve">Odbiór ilościowy będzie polegał na sprawdzeniu ilości dostarczonego towaru, sprawdzeniu kompletności dostawy oraz stwierdzeniu braków uszkodzeń mechanicznych. Jeżeli </w:t>
      </w:r>
      <w:r w:rsidRPr="006734D1">
        <w:rPr>
          <w:rFonts w:ascii="Times New Roman" w:hAnsi="Times New Roman"/>
        </w:rPr>
        <w:lastRenderedPageBreak/>
        <w:t>Kupujący stwierdzi podczas odbioru braki lub uszkodzenia odmówi odbioru towaru. Odmowa odbioru towaru przez Kupującego nie przedłuża terminu dostawy.</w:t>
      </w:r>
    </w:p>
    <w:p w14:paraId="5B832EC1" w14:textId="12A852B4" w:rsidR="001F7BD1" w:rsidRPr="007213FF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213FF">
        <w:rPr>
          <w:rFonts w:ascii="Times New Roman" w:hAnsi="Times New Roman"/>
          <w:b/>
          <w:sz w:val="22"/>
          <w:szCs w:val="22"/>
        </w:rPr>
        <w:t xml:space="preserve">§ </w:t>
      </w:r>
      <w:r w:rsidR="006734D1">
        <w:rPr>
          <w:rFonts w:ascii="Times New Roman" w:hAnsi="Times New Roman"/>
          <w:b/>
          <w:sz w:val="22"/>
          <w:szCs w:val="22"/>
        </w:rPr>
        <w:t>7</w:t>
      </w:r>
    </w:p>
    <w:p w14:paraId="52A58A56" w14:textId="7B2CB7E2" w:rsidR="001F7BD1" w:rsidRPr="007213FF" w:rsidRDefault="001F7BD1" w:rsidP="00EF4B3A">
      <w:pPr>
        <w:pStyle w:val="Tekstpodstawowy"/>
        <w:numPr>
          <w:ilvl w:val="0"/>
          <w:numId w:val="33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 xml:space="preserve">Ceny jednostkowe podane w kalkulacji cenowej Sprzedawcy, która stanowi załącznik nr 1 </w:t>
      </w:r>
      <w:r w:rsidR="000F2188" w:rsidRPr="007213FF">
        <w:rPr>
          <w:rFonts w:ascii="Times New Roman" w:hAnsi="Times New Roman"/>
          <w:sz w:val="22"/>
          <w:szCs w:val="22"/>
        </w:rPr>
        <w:br/>
      </w:r>
      <w:r w:rsidRPr="007213FF">
        <w:rPr>
          <w:rFonts w:ascii="Times New Roman" w:hAnsi="Times New Roman"/>
          <w:sz w:val="22"/>
          <w:szCs w:val="22"/>
        </w:rPr>
        <w:t>do umowy są cenami maksymalnymi i nie mogą wzrosnąć w okresie trwania umowy.</w:t>
      </w:r>
    </w:p>
    <w:p w14:paraId="33B8F87C" w14:textId="7D974346" w:rsidR="001F7BD1" w:rsidRPr="007213FF" w:rsidRDefault="001F7BD1" w:rsidP="00EF4B3A">
      <w:pPr>
        <w:pStyle w:val="Tekstpodstawowy"/>
        <w:numPr>
          <w:ilvl w:val="0"/>
          <w:numId w:val="33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 xml:space="preserve">Ceny jednostkowe obejmują całkowitą należność jaką Kupujący zobowiązany jest zapłacić </w:t>
      </w:r>
      <w:r w:rsidR="000F2188" w:rsidRPr="007213FF">
        <w:rPr>
          <w:rFonts w:ascii="Times New Roman" w:hAnsi="Times New Roman"/>
          <w:sz w:val="22"/>
          <w:szCs w:val="22"/>
        </w:rPr>
        <w:br/>
      </w:r>
      <w:r w:rsidRPr="007213FF">
        <w:rPr>
          <w:rFonts w:ascii="Times New Roman" w:hAnsi="Times New Roman"/>
          <w:sz w:val="22"/>
          <w:szCs w:val="22"/>
        </w:rPr>
        <w:t>za towar i jego dostarczenie do miejsca przeznaczenia.</w:t>
      </w:r>
    </w:p>
    <w:p w14:paraId="5A216E75" w14:textId="77777777" w:rsidR="001F7BD1" w:rsidRPr="007213FF" w:rsidRDefault="001F7BD1" w:rsidP="00EF4B3A">
      <w:pPr>
        <w:pStyle w:val="Tekstpodstawowy"/>
        <w:numPr>
          <w:ilvl w:val="0"/>
          <w:numId w:val="33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>Wartość umowy w okresie jej obowiązywania nie przekroczy …………….. zł brutto.</w:t>
      </w:r>
    </w:p>
    <w:p w14:paraId="4F976E4C" w14:textId="77777777" w:rsidR="001F7BD1" w:rsidRPr="007213FF" w:rsidRDefault="001F7BD1" w:rsidP="00EF4B3A">
      <w:pPr>
        <w:pStyle w:val="Tekstpodstawowy"/>
        <w:numPr>
          <w:ilvl w:val="0"/>
          <w:numId w:val="33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7213FF">
        <w:rPr>
          <w:rFonts w:ascii="Times New Roman" w:hAnsi="Times New Roman"/>
          <w:sz w:val="22"/>
          <w:szCs w:val="22"/>
        </w:rPr>
        <w:t>Koszt dostawy (w tym koszty opakowania, ubezpieczenie) ponosi Sprzedawca.</w:t>
      </w:r>
    </w:p>
    <w:p w14:paraId="7F6F33BF" w14:textId="77777777" w:rsidR="001F7BD1" w:rsidRPr="007213FF" w:rsidRDefault="001F7BD1" w:rsidP="00EF4B3A">
      <w:pPr>
        <w:numPr>
          <w:ilvl w:val="0"/>
          <w:numId w:val="33"/>
        </w:numPr>
        <w:ind w:left="426" w:hanging="426"/>
        <w:jc w:val="both"/>
        <w:rPr>
          <w:sz w:val="22"/>
          <w:szCs w:val="22"/>
          <w:lang w:val="pl-PL"/>
        </w:rPr>
      </w:pPr>
      <w:r w:rsidRPr="007213FF">
        <w:rPr>
          <w:sz w:val="22"/>
          <w:szCs w:val="22"/>
          <w:lang w:val="pl-PL"/>
        </w:rPr>
        <w:t>Zamawiający zastrzega sobie możliwość ograniczenia zakres</w:t>
      </w:r>
      <w:r w:rsidR="002008A9" w:rsidRPr="007213FF">
        <w:rPr>
          <w:sz w:val="22"/>
          <w:szCs w:val="22"/>
          <w:lang w:val="pl-PL"/>
        </w:rPr>
        <w:t>u przedmiotu zamówienia o max. 3</w:t>
      </w:r>
      <w:r w:rsidRPr="007213FF">
        <w:rPr>
          <w:sz w:val="22"/>
          <w:szCs w:val="22"/>
          <w:lang w:val="pl-PL"/>
        </w:rPr>
        <w:t>0%.</w:t>
      </w:r>
    </w:p>
    <w:p w14:paraId="682113EE" w14:textId="77777777" w:rsidR="001F7BD1" w:rsidRPr="007213FF" w:rsidRDefault="001F7BD1" w:rsidP="00EF4B3A">
      <w:pPr>
        <w:numPr>
          <w:ilvl w:val="0"/>
          <w:numId w:val="33"/>
        </w:numPr>
        <w:ind w:left="426" w:hanging="426"/>
        <w:jc w:val="both"/>
        <w:rPr>
          <w:sz w:val="22"/>
          <w:szCs w:val="22"/>
          <w:lang w:val="pl-PL"/>
        </w:rPr>
      </w:pPr>
      <w:r w:rsidRPr="007213FF">
        <w:rPr>
          <w:sz w:val="22"/>
          <w:szCs w:val="22"/>
          <w:lang w:val="pl-PL"/>
        </w:rPr>
        <w:t>Zamawiający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580680E1" w14:textId="77777777" w:rsidR="001F7BD1" w:rsidRPr="007213FF" w:rsidRDefault="001F7BD1" w:rsidP="00EF4B3A">
      <w:pPr>
        <w:numPr>
          <w:ilvl w:val="0"/>
          <w:numId w:val="33"/>
        </w:numPr>
        <w:ind w:left="426" w:hanging="426"/>
        <w:jc w:val="both"/>
        <w:rPr>
          <w:sz w:val="22"/>
          <w:szCs w:val="22"/>
          <w:lang w:val="pl-PL"/>
        </w:rPr>
      </w:pPr>
      <w:r w:rsidRPr="007213FF">
        <w:rPr>
          <w:sz w:val="22"/>
          <w:szCs w:val="22"/>
          <w:lang w:val="pl-PL"/>
        </w:rPr>
        <w:t>W ramach realizacji umowy Zamawiający nie zapewnia karty wjazdowej na teren AGH.</w:t>
      </w:r>
    </w:p>
    <w:p w14:paraId="05E65862" w14:textId="77777777" w:rsidR="00212915" w:rsidRPr="007213FF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0C8B1567" w14:textId="748177F0" w:rsidR="001F7BD1" w:rsidRPr="007213FF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213FF">
        <w:rPr>
          <w:rFonts w:ascii="Times New Roman" w:hAnsi="Times New Roman"/>
          <w:b/>
          <w:sz w:val="22"/>
          <w:szCs w:val="22"/>
        </w:rPr>
        <w:t xml:space="preserve">§ </w:t>
      </w:r>
      <w:r w:rsidR="006734D1">
        <w:rPr>
          <w:rFonts w:ascii="Times New Roman" w:hAnsi="Times New Roman"/>
          <w:b/>
          <w:sz w:val="22"/>
          <w:szCs w:val="22"/>
        </w:rPr>
        <w:t>8</w:t>
      </w:r>
    </w:p>
    <w:p w14:paraId="4EC0C5D7" w14:textId="77777777" w:rsidR="001F7BD1" w:rsidRPr="00E549CE" w:rsidRDefault="001F7BD1" w:rsidP="00EF4B3A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Dokumentem rozliczeniowym będzie faktura VAT.</w:t>
      </w:r>
    </w:p>
    <w:p w14:paraId="5472B680" w14:textId="77777777" w:rsidR="001F7BD1" w:rsidRPr="00E549CE" w:rsidRDefault="001F7BD1" w:rsidP="00EF4B3A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Cena towarów wyrażona będzie w złotych polskich.</w:t>
      </w:r>
    </w:p>
    <w:p w14:paraId="4FD02DD5" w14:textId="5C2E54D9" w:rsidR="001F7BD1" w:rsidRPr="00E549CE" w:rsidRDefault="001F7BD1" w:rsidP="00EF4B3A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Kupujący zobowiązuje się dokonać zapłaty należności przelewem na konto sprzedawcy  w terminie do 21 dni po otrzymaniu prawidłowo wystawionej faktury VAT.</w:t>
      </w:r>
    </w:p>
    <w:p w14:paraId="21A7A9E2" w14:textId="68225C58" w:rsidR="00E549CE" w:rsidRPr="00E549CE" w:rsidRDefault="00E549CE" w:rsidP="00E549CE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Zapłata wynagrodzenia nastąpi przelewem na rachunek Sprzedawcy zawarty na dzień zlecenia przelewu w wykazie podmiotów o których mowa w art. 96b ust. 1) Ustawy </w:t>
      </w:r>
      <w:r w:rsidRPr="00E549CE">
        <w:rPr>
          <w:rFonts w:ascii="Times New Roman" w:hAnsi="Times New Roman"/>
          <w:sz w:val="22"/>
          <w:szCs w:val="22"/>
        </w:rPr>
        <w:br/>
        <w:t xml:space="preserve">o podatku od towarów i usług. W przypadku braku, na dzień zapłaty, numeru rachunku </w:t>
      </w:r>
      <w:r w:rsidRPr="00E549CE">
        <w:rPr>
          <w:rFonts w:ascii="Times New Roman" w:hAnsi="Times New Roman"/>
          <w:sz w:val="22"/>
          <w:szCs w:val="22"/>
        </w:rPr>
        <w:br/>
        <w:t>w powyższym wykazie nie mają zastosowania zapisy dotyczące naliczania odsetek ustawowych za nieterminową zapłatę o których mowa w ust. 6.</w:t>
      </w:r>
    </w:p>
    <w:p w14:paraId="007B1C59" w14:textId="77777777" w:rsidR="001F7BD1" w:rsidRPr="00E549CE" w:rsidRDefault="001F7BD1" w:rsidP="00EF4B3A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Za termin zapłaty uważa się datę obciążenia rachunku Kupującego.</w:t>
      </w:r>
    </w:p>
    <w:p w14:paraId="0DFB3F41" w14:textId="58BF4498" w:rsidR="001F7BD1" w:rsidRPr="00E549CE" w:rsidRDefault="001F7BD1" w:rsidP="00EF4B3A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</w:t>
      </w:r>
    </w:p>
    <w:p w14:paraId="709B5585" w14:textId="77777777" w:rsidR="00E549CE" w:rsidRPr="00E549CE" w:rsidRDefault="00E549CE" w:rsidP="00E549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7AB64793" w14:textId="180B3856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 xml:space="preserve">§ </w:t>
      </w:r>
      <w:r w:rsidR="006734D1">
        <w:rPr>
          <w:rFonts w:ascii="Times New Roman" w:hAnsi="Times New Roman"/>
          <w:b/>
          <w:sz w:val="22"/>
          <w:szCs w:val="22"/>
        </w:rPr>
        <w:t>9</w:t>
      </w:r>
    </w:p>
    <w:p w14:paraId="3DE4C920" w14:textId="77777777" w:rsidR="001F7BD1" w:rsidRPr="00E549CE" w:rsidRDefault="001F7BD1" w:rsidP="00EF4B3A">
      <w:pPr>
        <w:pStyle w:val="Tekstpodstawowy"/>
        <w:numPr>
          <w:ilvl w:val="0"/>
          <w:numId w:val="35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Sprzedawca ma obowiązek dołączyć do towaru, objętego gwarancją, dokumenty, karty gwarancyjne, a także atesty - gdy dostarczany towar je posiada. </w:t>
      </w:r>
    </w:p>
    <w:p w14:paraId="0D04B675" w14:textId="77777777" w:rsidR="001F7BD1" w:rsidRPr="00E549CE" w:rsidRDefault="001F7BD1" w:rsidP="00EF4B3A">
      <w:pPr>
        <w:pStyle w:val="Tekstpodstawowy"/>
        <w:numPr>
          <w:ilvl w:val="0"/>
          <w:numId w:val="35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Jeżeli w ciągu okresu gwarancyjnego ujawnią się wady fizyczne towarów, Sprzedawca niezwłocznie wymieni wadliwy towar na nowy, oraz dostarczy go do wskazanego miejsca bez żadnej dopłaty.</w:t>
      </w:r>
    </w:p>
    <w:p w14:paraId="08D85437" w14:textId="77777777" w:rsidR="001F7BD1" w:rsidRPr="00E549CE" w:rsidRDefault="001F7BD1" w:rsidP="00EF4B3A">
      <w:pPr>
        <w:pStyle w:val="Tekstpodstawowy"/>
        <w:numPr>
          <w:ilvl w:val="0"/>
          <w:numId w:val="35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Okres gwarancyjny liczony jest od dnia odbioru przez Kupującego przedmiotu zamówienia cząstkowego (zgodnie z dowodem dostawy lub protokołem odbioru).</w:t>
      </w:r>
    </w:p>
    <w:p w14:paraId="75A6E80E" w14:textId="77777777" w:rsidR="00A34EB3" w:rsidRPr="00E549CE" w:rsidRDefault="00A34EB3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6E236DD0" w14:textId="4CA14FCE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 xml:space="preserve">§ </w:t>
      </w:r>
      <w:r w:rsidR="006734D1">
        <w:rPr>
          <w:rFonts w:ascii="Times New Roman" w:hAnsi="Times New Roman"/>
          <w:b/>
          <w:sz w:val="22"/>
          <w:szCs w:val="22"/>
        </w:rPr>
        <w:t>10</w:t>
      </w:r>
    </w:p>
    <w:p w14:paraId="6038A85E" w14:textId="77777777" w:rsidR="001F7BD1" w:rsidRPr="00E549CE" w:rsidRDefault="001F7BD1" w:rsidP="00EF4B3A">
      <w:pPr>
        <w:pStyle w:val="Tekstpodstawowy"/>
        <w:numPr>
          <w:ilvl w:val="0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Odbiór przeprowadzony będzie u Kupującego i obejmować będzie:</w:t>
      </w:r>
    </w:p>
    <w:p w14:paraId="789FF5E3" w14:textId="77777777" w:rsidR="001F7BD1" w:rsidRPr="00E549CE" w:rsidRDefault="001F7BD1" w:rsidP="00EF4B3A">
      <w:pPr>
        <w:pStyle w:val="Tekstpodstawowy"/>
        <w:numPr>
          <w:ilvl w:val="1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sprawdzenie jakości i ilości dostawy, </w:t>
      </w:r>
    </w:p>
    <w:p w14:paraId="2BA8FA34" w14:textId="77777777" w:rsidR="001F7BD1" w:rsidRPr="00E549CE" w:rsidRDefault="001F7BD1" w:rsidP="00EF4B3A">
      <w:pPr>
        <w:pStyle w:val="Tekstpodstawowy"/>
        <w:numPr>
          <w:ilvl w:val="1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sprawdzenie zgodności dostawy z zamówieniem cząstkowym,</w:t>
      </w:r>
    </w:p>
    <w:p w14:paraId="0C9376BC" w14:textId="77777777" w:rsidR="001F7BD1" w:rsidRPr="00E549CE" w:rsidRDefault="001F7BD1" w:rsidP="00EF4B3A">
      <w:pPr>
        <w:pStyle w:val="Tekstpodstawowy"/>
        <w:numPr>
          <w:ilvl w:val="1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sprawdzenie zgodności atestu, jeżeli takie będą wymagane.</w:t>
      </w:r>
    </w:p>
    <w:p w14:paraId="103EB59C" w14:textId="77777777" w:rsidR="001F7BD1" w:rsidRPr="00E549CE" w:rsidRDefault="001F7BD1" w:rsidP="00EF4B3A">
      <w:pPr>
        <w:pStyle w:val="Tekstpodstawowy"/>
        <w:numPr>
          <w:ilvl w:val="0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Jeżeli dostarczony towar nie spełnia parametrów najwyższej jakości to Sprzedawca będzie zobowiązany niezwłocznie go wymienić nie później jednak niż w ciągu dwóch dni od dnia dokonania dostawy.</w:t>
      </w:r>
    </w:p>
    <w:p w14:paraId="50C9D4B3" w14:textId="77777777" w:rsidR="001F7BD1" w:rsidRPr="00E549CE" w:rsidRDefault="001F7BD1" w:rsidP="00EF4B3A">
      <w:pPr>
        <w:pStyle w:val="Tekstpodstawowy"/>
        <w:numPr>
          <w:ilvl w:val="0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5AE17E75" w14:textId="77777777" w:rsidR="00212915" w:rsidRPr="00E549CE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69F1A540" w14:textId="29DE32CC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1</w:t>
      </w:r>
      <w:r w:rsidR="006734D1">
        <w:rPr>
          <w:rFonts w:ascii="Times New Roman" w:hAnsi="Times New Roman"/>
          <w:b/>
          <w:sz w:val="22"/>
          <w:szCs w:val="22"/>
        </w:rPr>
        <w:t>1</w:t>
      </w:r>
    </w:p>
    <w:p w14:paraId="66DCD631" w14:textId="77777777" w:rsidR="00447D70" w:rsidRPr="00E549CE" w:rsidRDefault="00447D70" w:rsidP="00447D70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4112110F" w14:textId="77777777" w:rsidR="00447D70" w:rsidRPr="00E549CE" w:rsidRDefault="00447D70" w:rsidP="00447D70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Sprzedawca zapłaci Kupującemu kary umowne:</w:t>
      </w:r>
    </w:p>
    <w:p w14:paraId="7B2C341F" w14:textId="2FE7BB31" w:rsidR="001F7BD1" w:rsidRPr="00E549CE" w:rsidRDefault="001F7BD1" w:rsidP="00EF4B3A">
      <w:pPr>
        <w:ind w:left="284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>- za zwłokę w dostarczeniu zamówienia w wysokości 2% wartości netto dostawy, za każdy dzień zwłoki liczony od dnia, w którym towar winien być dostarczony,</w:t>
      </w:r>
    </w:p>
    <w:p w14:paraId="69D890A8" w14:textId="68050A3C" w:rsidR="001F7BD1" w:rsidRPr="00E549CE" w:rsidRDefault="001F7BD1" w:rsidP="00EF4B3A">
      <w:pPr>
        <w:ind w:left="284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>- za zwłokę w dostarczeniu towaru bez wad, w wysokości 2% wartości netto dostawy, której wady dotyczą, za każdy dzień zwłoki liczonej od dnia, w którym towar winien być dostarczony.</w:t>
      </w:r>
    </w:p>
    <w:p w14:paraId="34325F90" w14:textId="77777777" w:rsidR="001F7BD1" w:rsidRPr="00E549CE" w:rsidRDefault="001F7BD1" w:rsidP="00EF4B3A">
      <w:pPr>
        <w:ind w:left="284"/>
        <w:jc w:val="both"/>
        <w:rPr>
          <w:sz w:val="22"/>
          <w:szCs w:val="22"/>
          <w:lang w:val="pl-PL"/>
        </w:rPr>
      </w:pPr>
      <w:r w:rsidRPr="00E549CE">
        <w:rPr>
          <w:bCs/>
          <w:sz w:val="22"/>
          <w:szCs w:val="22"/>
          <w:lang w:val="pl-PL"/>
        </w:rPr>
        <w:t>- z tytułu odstąpienia od umowy w części przez którąkolwiek ze stron z przyczyn występujących po stronie Sprzedawcy, w wysokości 10 % od kwoty stanowiącej różnicę pomiędzy maksymalną łączną wartością dostaw objętych niniejszą umową określoną w § 6 ust. 3, a wynagrodzeniem brutto za dostawy wykonane i odebrane przez Kupującego</w:t>
      </w:r>
      <w:r w:rsidRPr="00E549CE">
        <w:rPr>
          <w:sz w:val="22"/>
          <w:szCs w:val="22"/>
          <w:lang w:val="pl-PL"/>
        </w:rPr>
        <w:t>.</w:t>
      </w:r>
    </w:p>
    <w:p w14:paraId="0B88EBAF" w14:textId="77777777" w:rsidR="001F7BD1" w:rsidRPr="00E549CE" w:rsidRDefault="001F7BD1" w:rsidP="00EF4B3A">
      <w:pPr>
        <w:ind w:left="284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>- z tytułu odstąpienia od umowy w całości z przyczyn niezależnych od Kupującego w wysokości 10% wynagrodzenia brutto określonego w § 6 ust.3</w:t>
      </w:r>
    </w:p>
    <w:p w14:paraId="1EC66048" w14:textId="44AD9E21" w:rsidR="001F7BD1" w:rsidRPr="00E549CE" w:rsidRDefault="000F2188" w:rsidP="000F2188">
      <w:pPr>
        <w:jc w:val="both"/>
        <w:rPr>
          <w:sz w:val="22"/>
          <w:szCs w:val="22"/>
          <w:lang w:val="pl-PL"/>
        </w:rPr>
      </w:pPr>
      <w:r w:rsidRPr="00E549CE">
        <w:rPr>
          <w:bCs/>
          <w:sz w:val="22"/>
          <w:szCs w:val="22"/>
          <w:lang w:val="pl-PL"/>
        </w:rPr>
        <w:t xml:space="preserve">3. </w:t>
      </w:r>
      <w:r w:rsidR="001F7BD1" w:rsidRPr="00E549CE">
        <w:rPr>
          <w:bCs/>
          <w:sz w:val="22"/>
          <w:szCs w:val="22"/>
          <w:lang w:val="pl-PL"/>
        </w:rPr>
        <w:t>Kupujący zapłaci Sprzedawcy karę umowną:</w:t>
      </w:r>
    </w:p>
    <w:p w14:paraId="3B687D7A" w14:textId="77777777" w:rsidR="001F7BD1" w:rsidRPr="00E549CE" w:rsidRDefault="001F7BD1" w:rsidP="00EF4B3A">
      <w:pPr>
        <w:ind w:left="360"/>
        <w:jc w:val="both"/>
        <w:rPr>
          <w:bCs/>
          <w:sz w:val="22"/>
          <w:szCs w:val="22"/>
          <w:lang w:val="pl-PL"/>
        </w:rPr>
      </w:pPr>
      <w:r w:rsidRPr="00E549CE">
        <w:rPr>
          <w:bCs/>
          <w:sz w:val="22"/>
          <w:szCs w:val="22"/>
          <w:lang w:val="pl-PL"/>
        </w:rPr>
        <w:t>-  z tytułu odstąpienia od umowy w części przez którąkolwiek ze stron z przyczyn występujących po stronie Kupującego, w wysokości 10 % od kwoty stanowiącej różnicę pomiędzy maksymalną łączną wartością dostaw objętych niniejszą umową, określoną w § 6 ust. 3,  a wynagrodzeniem brutto za dostawy wykonane i odebrane przez Kupującego,</w:t>
      </w:r>
    </w:p>
    <w:p w14:paraId="32A28A90" w14:textId="254A6543" w:rsidR="001F7BD1" w:rsidRPr="00E549CE" w:rsidRDefault="001F7BD1" w:rsidP="00EF4B3A">
      <w:pPr>
        <w:ind w:left="360"/>
        <w:jc w:val="both"/>
        <w:rPr>
          <w:sz w:val="22"/>
          <w:szCs w:val="22"/>
          <w:lang w:val="pl-PL"/>
        </w:rPr>
      </w:pPr>
      <w:r w:rsidRPr="00E549CE">
        <w:rPr>
          <w:bCs/>
          <w:sz w:val="22"/>
          <w:szCs w:val="22"/>
          <w:lang w:val="pl-PL"/>
        </w:rPr>
        <w:t xml:space="preserve">- </w:t>
      </w:r>
      <w:r w:rsidRPr="00E549CE">
        <w:rPr>
          <w:sz w:val="22"/>
          <w:szCs w:val="22"/>
          <w:lang w:val="pl-PL"/>
        </w:rPr>
        <w:t>z tytułu odstąpienia od umowy w całości  z przyczyn niezależnych od Sprzedawcy w wysokości 10% wynagrodzenia brutto określonego w § 6 ust.3</w:t>
      </w:r>
    </w:p>
    <w:p w14:paraId="62D00A14" w14:textId="2BDEBF6A" w:rsidR="0095231B" w:rsidRPr="00E549CE" w:rsidRDefault="000F2188" w:rsidP="000F2188">
      <w:pPr>
        <w:pStyle w:val="Tekstpodstawowy"/>
        <w:spacing w:line="240" w:lineRule="auto"/>
        <w:ind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4. </w:t>
      </w:r>
      <w:r w:rsidR="0095231B" w:rsidRPr="00E549CE">
        <w:rPr>
          <w:rFonts w:ascii="Times New Roman" w:hAnsi="Times New Roman"/>
          <w:sz w:val="22"/>
          <w:szCs w:val="22"/>
        </w:rPr>
        <w:t xml:space="preserve">Łączna maksymalna wysokość kar umownych, których mogą dochodzić Strony nie może przekroczyć 20% wynagrodzenia </w:t>
      </w:r>
      <w:r w:rsidRPr="00E549CE">
        <w:rPr>
          <w:rFonts w:ascii="Times New Roman" w:hAnsi="Times New Roman"/>
          <w:sz w:val="22"/>
          <w:szCs w:val="22"/>
        </w:rPr>
        <w:t>bru</w:t>
      </w:r>
      <w:r w:rsidR="0095231B" w:rsidRPr="00E549CE">
        <w:rPr>
          <w:rFonts w:ascii="Times New Roman" w:hAnsi="Times New Roman"/>
          <w:sz w:val="22"/>
          <w:szCs w:val="22"/>
        </w:rPr>
        <w:t xml:space="preserve">tto o którym mowa w § </w:t>
      </w:r>
      <w:r w:rsidRPr="00E549CE">
        <w:rPr>
          <w:rFonts w:ascii="Times New Roman" w:hAnsi="Times New Roman"/>
          <w:sz w:val="22"/>
          <w:szCs w:val="22"/>
        </w:rPr>
        <w:t>6</w:t>
      </w:r>
      <w:r w:rsidR="0095231B" w:rsidRPr="00E549CE">
        <w:rPr>
          <w:rFonts w:ascii="Times New Roman" w:hAnsi="Times New Roman"/>
          <w:sz w:val="22"/>
          <w:szCs w:val="22"/>
        </w:rPr>
        <w:t xml:space="preserve"> ust. </w:t>
      </w:r>
      <w:r w:rsidRPr="00E549CE">
        <w:rPr>
          <w:rFonts w:ascii="Times New Roman" w:hAnsi="Times New Roman"/>
          <w:sz w:val="22"/>
          <w:szCs w:val="22"/>
        </w:rPr>
        <w:t>3</w:t>
      </w:r>
      <w:r w:rsidR="0095231B" w:rsidRPr="00E549CE">
        <w:rPr>
          <w:rFonts w:ascii="Times New Roman" w:hAnsi="Times New Roman"/>
          <w:sz w:val="22"/>
          <w:szCs w:val="22"/>
        </w:rPr>
        <w:t xml:space="preserve"> umowy.</w:t>
      </w:r>
    </w:p>
    <w:p w14:paraId="20AA769A" w14:textId="250CFD16" w:rsidR="001F7BD1" w:rsidRPr="00E549CE" w:rsidRDefault="000F2188" w:rsidP="000F2188">
      <w:pPr>
        <w:ind w:hanging="284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 xml:space="preserve">5. </w:t>
      </w:r>
      <w:r w:rsidR="001F7BD1" w:rsidRPr="00E549CE">
        <w:rPr>
          <w:sz w:val="22"/>
          <w:szCs w:val="22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4694C5F1" w14:textId="2CB542FD" w:rsidR="001F7BD1" w:rsidRPr="00E549CE" w:rsidRDefault="000F2188" w:rsidP="000F2188">
      <w:pPr>
        <w:pStyle w:val="Tekstpodstawowy"/>
        <w:spacing w:line="240" w:lineRule="auto"/>
        <w:ind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6. </w:t>
      </w:r>
      <w:r w:rsidR="001F7BD1" w:rsidRPr="00E549CE">
        <w:rPr>
          <w:rFonts w:ascii="Times New Roman" w:hAnsi="Times New Roman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547A79C7" w14:textId="77777777" w:rsidR="001F7BD1" w:rsidRPr="00E549CE" w:rsidRDefault="001F7BD1" w:rsidP="000F2188">
      <w:pPr>
        <w:pStyle w:val="Tekstpodstawowy"/>
        <w:spacing w:line="240" w:lineRule="auto"/>
        <w:ind w:left="360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 tym wypadku postanowienia o karze umownej nie mają zastosowania.</w:t>
      </w:r>
    </w:p>
    <w:p w14:paraId="50BB72E1" w14:textId="77777777" w:rsidR="00212915" w:rsidRPr="00E549CE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799EAF37" w14:textId="20F102B7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§1</w:t>
      </w:r>
      <w:r w:rsidR="006734D1">
        <w:rPr>
          <w:rFonts w:ascii="Times New Roman" w:hAnsi="Times New Roman"/>
          <w:b/>
          <w:sz w:val="22"/>
          <w:szCs w:val="22"/>
        </w:rPr>
        <w:t>2</w:t>
      </w:r>
    </w:p>
    <w:p w14:paraId="57B4CEB6" w14:textId="77777777" w:rsidR="0042442A" w:rsidRPr="00E549CE" w:rsidRDefault="0042442A" w:rsidP="00EF4B3A">
      <w:pPr>
        <w:pStyle w:val="Tekstpodstawowy"/>
        <w:numPr>
          <w:ilvl w:val="2"/>
          <w:numId w:val="41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4E6AEE2A" w14:textId="77777777" w:rsidR="0042442A" w:rsidRPr="00E549CE" w:rsidRDefault="0042442A" w:rsidP="00EF4B3A">
      <w:pPr>
        <w:pStyle w:val="Tekstpodstawowy"/>
        <w:numPr>
          <w:ilvl w:val="2"/>
          <w:numId w:val="41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 razie wątpliwości, czy określona informacja stanowi tajemnicę Wykonawca zobowiązany jest zwrócić się w formie pisemnej do Zamawiającego o wyjaśnienie takiej wątpliwości.</w:t>
      </w:r>
    </w:p>
    <w:p w14:paraId="773F971F" w14:textId="77777777" w:rsidR="0042442A" w:rsidRPr="00E549CE" w:rsidRDefault="0042442A" w:rsidP="00EF4B3A">
      <w:pPr>
        <w:pStyle w:val="Tekstpodstawowy"/>
        <w:numPr>
          <w:ilvl w:val="2"/>
          <w:numId w:val="41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Wykonawca zobowiązuje się do wykorzystania uzyskanych, powyższych informacji jedynie w celu wykonania przedmiotu umowy. </w:t>
      </w:r>
    </w:p>
    <w:p w14:paraId="5D95869B" w14:textId="77777777" w:rsidR="0042442A" w:rsidRPr="00E549CE" w:rsidRDefault="0042442A" w:rsidP="00EF4B3A">
      <w:pPr>
        <w:pStyle w:val="Tekstpodstawowy"/>
        <w:numPr>
          <w:ilvl w:val="2"/>
          <w:numId w:val="41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4C59DC5F" w14:textId="77777777" w:rsidR="0042442A" w:rsidRPr="00E549CE" w:rsidRDefault="0042442A" w:rsidP="00EF4B3A">
      <w:pPr>
        <w:pStyle w:val="Tekstpodstawowy"/>
        <w:numPr>
          <w:ilvl w:val="2"/>
          <w:numId w:val="41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Powyższe przepisy nie będą miały zastosowania wobec informacji powszechnie znanych lub opublikowanych oraz w przypadku żądania ich ujawnienia przez uprawniony organ.</w:t>
      </w:r>
    </w:p>
    <w:p w14:paraId="373E8D41" w14:textId="77777777" w:rsidR="00212915" w:rsidRPr="00E549CE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2E681037" w14:textId="391E8624" w:rsidR="0042442A" w:rsidRPr="00E549CE" w:rsidRDefault="0042442A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§1</w:t>
      </w:r>
      <w:r w:rsidR="006734D1">
        <w:rPr>
          <w:rFonts w:ascii="Times New Roman" w:hAnsi="Times New Roman"/>
          <w:b/>
          <w:sz w:val="22"/>
          <w:szCs w:val="22"/>
        </w:rPr>
        <w:t>3</w:t>
      </w:r>
    </w:p>
    <w:p w14:paraId="3A1B4035" w14:textId="77777777" w:rsidR="00212915" w:rsidRPr="00E549CE" w:rsidRDefault="00212915" w:rsidP="00212915">
      <w:pPr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427B0D91" w14:textId="77777777" w:rsidR="00212915" w:rsidRPr="00E549CE" w:rsidRDefault="00212915" w:rsidP="00212915">
      <w:pPr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E549CE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05C44520" w14:textId="77777777" w:rsidR="00212915" w:rsidRPr="00E549CE" w:rsidRDefault="00212915" w:rsidP="00212915">
      <w:pPr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</w:t>
      </w: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lastRenderedPageBreak/>
        <w:t xml:space="preserve">przeprowadzania nowego postępowania o udzielenie zamówienia Sprzedawcy </w:t>
      </w: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br/>
        <w:t xml:space="preserve">w następujących przypadkach: </w:t>
      </w:r>
    </w:p>
    <w:p w14:paraId="559CA11C" w14:textId="77777777" w:rsidR="00212915" w:rsidRPr="00E549CE" w:rsidRDefault="00212915" w:rsidP="00212915">
      <w:pPr>
        <w:numPr>
          <w:ilvl w:val="0"/>
          <w:numId w:val="46"/>
        </w:numPr>
        <w:suppressAutoHyphens/>
        <w:autoSpaceDN w:val="0"/>
        <w:spacing w:after="147"/>
        <w:jc w:val="both"/>
        <w:rPr>
          <w:color w:val="000000"/>
          <w:sz w:val="22"/>
          <w:szCs w:val="22"/>
          <w:lang w:val="pl-PL"/>
        </w:rPr>
      </w:pPr>
      <w:bookmarkStart w:id="0" w:name="_Hlk87256647"/>
      <w:r w:rsidRPr="00E549CE">
        <w:rPr>
          <w:color w:val="000000"/>
          <w:sz w:val="22"/>
          <w:szCs w:val="22"/>
          <w:lang w:val="pl-PL"/>
        </w:rPr>
        <w:t xml:space="preserve">w zakresie zmiany terminu wykonania lub terminów pośrednich wskazanych w Umowie: </w:t>
      </w:r>
    </w:p>
    <w:p w14:paraId="74DD89C2" w14:textId="700F3D4B" w:rsidR="00212915" w:rsidRPr="00E549CE" w:rsidRDefault="00212915" w:rsidP="00212915">
      <w:pPr>
        <w:suppressAutoHyphens/>
        <w:autoSpaceDN w:val="0"/>
        <w:spacing w:after="147"/>
        <w:ind w:left="568"/>
        <w:jc w:val="both"/>
        <w:rPr>
          <w:color w:val="000000"/>
          <w:sz w:val="22"/>
          <w:szCs w:val="22"/>
          <w:lang w:val="pl-PL"/>
        </w:rPr>
      </w:pPr>
      <w:r w:rsidRPr="00E549CE">
        <w:rPr>
          <w:color w:val="000000"/>
          <w:sz w:val="22"/>
          <w:szCs w:val="22"/>
          <w:lang w:val="pl-PL"/>
        </w:rPr>
        <w:t xml:space="preserve"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</w:t>
      </w:r>
      <w:r w:rsidR="005D1358">
        <w:rPr>
          <w:color w:val="000000"/>
          <w:sz w:val="22"/>
          <w:szCs w:val="22"/>
          <w:lang w:val="pl-PL"/>
        </w:rPr>
        <w:br/>
      </w:r>
      <w:r w:rsidRPr="00E549CE">
        <w:rPr>
          <w:color w:val="000000"/>
          <w:sz w:val="22"/>
          <w:szCs w:val="22"/>
          <w:lang w:val="pl-PL"/>
        </w:rPr>
        <w:t>w rozumieniu § 11 ust 1;</w:t>
      </w:r>
      <w:bookmarkEnd w:id="0"/>
    </w:p>
    <w:p w14:paraId="71FAC877" w14:textId="2A138432" w:rsidR="00212915" w:rsidRPr="00E549CE" w:rsidRDefault="00212915" w:rsidP="00212915">
      <w:pPr>
        <w:numPr>
          <w:ilvl w:val="0"/>
          <w:numId w:val="46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>zmiany określonego producenta</w:t>
      </w:r>
      <w:r w:rsidR="0083361D">
        <w:rPr>
          <w:sz w:val="22"/>
          <w:szCs w:val="22"/>
          <w:lang w:val="pl-PL"/>
        </w:rPr>
        <w:t>, nr katalogowego</w:t>
      </w:r>
      <w:r w:rsidRPr="00E549CE">
        <w:rPr>
          <w:sz w:val="22"/>
          <w:szCs w:val="22"/>
          <w:lang w:val="pl-PL"/>
        </w:rPr>
        <w:t xml:space="preserve"> przedmiotu umowy bądź jego elementów, poprawy jakości lub innych parametrów charakterystycznych dla danego elementu dostawy lub zmiany technologii na równoważną lub lepszą w szczególności </w:t>
      </w:r>
      <w:r w:rsidRPr="00E549CE">
        <w:rPr>
          <w:sz w:val="22"/>
          <w:szCs w:val="22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3CE97A23" w14:textId="77777777" w:rsidR="00212915" w:rsidRPr="00E549CE" w:rsidRDefault="00212915" w:rsidP="00212915">
      <w:pPr>
        <w:numPr>
          <w:ilvl w:val="0"/>
          <w:numId w:val="46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E549CE">
        <w:rPr>
          <w:color w:val="000000"/>
          <w:sz w:val="22"/>
          <w:szCs w:val="22"/>
          <w:lang w:val="pl-PL"/>
        </w:rPr>
        <w:t xml:space="preserve">zmiany powszechnie obowiązujących przepisów prawa w zakresie mającym wpływ </w:t>
      </w:r>
      <w:r w:rsidRPr="00E549CE">
        <w:rPr>
          <w:color w:val="000000"/>
          <w:sz w:val="22"/>
          <w:szCs w:val="22"/>
          <w:lang w:val="pl-PL"/>
        </w:rPr>
        <w:br/>
        <w:t>na realizację Umowy;</w:t>
      </w:r>
    </w:p>
    <w:p w14:paraId="63FF62C2" w14:textId="630CD756" w:rsidR="00212915" w:rsidRPr="00E549CE" w:rsidRDefault="00212915" w:rsidP="00212915">
      <w:pPr>
        <w:numPr>
          <w:ilvl w:val="0"/>
          <w:numId w:val="46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E549CE">
        <w:rPr>
          <w:color w:val="000000"/>
          <w:sz w:val="22"/>
          <w:szCs w:val="22"/>
          <w:lang w:val="pl-PL"/>
        </w:rPr>
        <w:t>przedłużenia okresu gwarancji, w sytuacji jej przedłużenia przez producenta lub Sprzedawcę,</w:t>
      </w:r>
    </w:p>
    <w:p w14:paraId="577CA8B5" w14:textId="7EADEA49" w:rsidR="00212915" w:rsidRPr="00E549CE" w:rsidRDefault="00212915" w:rsidP="00212915">
      <w:pPr>
        <w:numPr>
          <w:ilvl w:val="0"/>
          <w:numId w:val="46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E549CE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646107BC" w14:textId="77777777" w:rsidR="00212915" w:rsidRPr="00E549CE" w:rsidRDefault="00212915" w:rsidP="00212915">
      <w:pPr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E549CE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7972AB48" w14:textId="77777777" w:rsidR="00212915" w:rsidRPr="00E549CE" w:rsidRDefault="00212915" w:rsidP="00212915">
      <w:pPr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E549CE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administracyjno – organizacyjną Umowy, zmiany danych rejestrowych. Ich wprowadzenie nastąpi poprzez przekazanie pisemnego oświadczenie Strony, której te zmiany dotyczą, drugiej Stronie.                 </w:t>
      </w:r>
    </w:p>
    <w:p w14:paraId="3F21F041" w14:textId="77777777" w:rsidR="00212915" w:rsidRPr="00AA1A8A" w:rsidRDefault="00212915" w:rsidP="00212915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  <w:lang w:val="pl-PL"/>
        </w:rPr>
      </w:pPr>
    </w:p>
    <w:p w14:paraId="140AB446" w14:textId="725C39DE" w:rsidR="00212915" w:rsidRPr="00E549CE" w:rsidRDefault="00212915" w:rsidP="00212915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</w:rPr>
      </w:pPr>
      <w:r w:rsidRPr="00E549CE">
        <w:rPr>
          <w:rFonts w:eastAsia="SimSun"/>
          <w:b/>
          <w:bCs/>
          <w:color w:val="000000"/>
          <w:kern w:val="2"/>
          <w:sz w:val="22"/>
          <w:szCs w:val="22"/>
        </w:rPr>
        <w:t>§ 1</w:t>
      </w:r>
      <w:r w:rsidR="006734D1">
        <w:rPr>
          <w:rFonts w:eastAsia="SimSun"/>
          <w:b/>
          <w:bCs/>
          <w:color w:val="000000"/>
          <w:kern w:val="2"/>
          <w:sz w:val="22"/>
          <w:szCs w:val="22"/>
        </w:rPr>
        <w:t>4</w:t>
      </w:r>
    </w:p>
    <w:p w14:paraId="79B29FEB" w14:textId="5724DD3A" w:rsidR="00212915" w:rsidRPr="00E549CE" w:rsidRDefault="00212915" w:rsidP="00212915">
      <w:pPr>
        <w:numPr>
          <w:ilvl w:val="0"/>
          <w:numId w:val="4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E549CE">
        <w:rPr>
          <w:color w:val="000000"/>
          <w:kern w:val="2"/>
          <w:sz w:val="22"/>
          <w:szCs w:val="22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54ADE6F1" w14:textId="77777777" w:rsidR="00212915" w:rsidRPr="00E549CE" w:rsidRDefault="00212915" w:rsidP="00212915">
      <w:pPr>
        <w:numPr>
          <w:ilvl w:val="0"/>
          <w:numId w:val="4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E549CE">
        <w:rPr>
          <w:color w:val="000000"/>
          <w:kern w:val="2"/>
          <w:sz w:val="22"/>
          <w:szCs w:val="2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2E818D09" w14:textId="77777777" w:rsidR="00212915" w:rsidRPr="00E549CE" w:rsidRDefault="00212915" w:rsidP="00212915">
      <w:pPr>
        <w:numPr>
          <w:ilvl w:val="0"/>
          <w:numId w:val="4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E549CE">
        <w:rPr>
          <w:color w:val="000000"/>
          <w:kern w:val="2"/>
          <w:sz w:val="22"/>
          <w:szCs w:val="2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3B0C51CF" w14:textId="77777777" w:rsidR="00212915" w:rsidRPr="00E549CE" w:rsidRDefault="00212915" w:rsidP="00212915">
      <w:pPr>
        <w:numPr>
          <w:ilvl w:val="0"/>
          <w:numId w:val="4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AA1A8A">
        <w:rPr>
          <w:color w:val="000000"/>
          <w:kern w:val="2"/>
          <w:sz w:val="22"/>
          <w:szCs w:val="22"/>
          <w:lang w:val="pl-PL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62AB4D3C" w14:textId="162D294B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1</w:t>
      </w:r>
      <w:r w:rsidR="006734D1">
        <w:rPr>
          <w:rFonts w:ascii="Times New Roman" w:hAnsi="Times New Roman"/>
          <w:b/>
          <w:sz w:val="22"/>
          <w:szCs w:val="22"/>
        </w:rPr>
        <w:t>5</w:t>
      </w:r>
    </w:p>
    <w:p w14:paraId="60BEEB3C" w14:textId="77777777" w:rsidR="00212915" w:rsidRPr="00E549CE" w:rsidRDefault="00212915" w:rsidP="00212915">
      <w:pPr>
        <w:pStyle w:val="Tekstpodstawowy"/>
        <w:numPr>
          <w:ilvl w:val="2"/>
          <w:numId w:val="41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</w:t>
      </w:r>
      <w:r w:rsidRPr="00E549CE">
        <w:rPr>
          <w:rFonts w:ascii="Times New Roman" w:hAnsi="Times New Roman"/>
          <w:sz w:val="22"/>
          <w:szCs w:val="22"/>
        </w:rPr>
        <w:lastRenderedPageBreak/>
        <w:t xml:space="preserve">ich źródła, w szczególności informacji technicznych, technologicznych, organizacyjnych i innych dotyczących Kupującego. </w:t>
      </w:r>
    </w:p>
    <w:p w14:paraId="175340FB" w14:textId="77777777" w:rsidR="00212915" w:rsidRPr="00E549CE" w:rsidRDefault="00212915" w:rsidP="00212915">
      <w:pPr>
        <w:pStyle w:val="Tekstpodstawowy"/>
        <w:numPr>
          <w:ilvl w:val="2"/>
          <w:numId w:val="41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6FF08B0A" w14:textId="77777777" w:rsidR="00212915" w:rsidRPr="00E549CE" w:rsidRDefault="00212915" w:rsidP="00212915">
      <w:pPr>
        <w:pStyle w:val="Tekstpodstawowy"/>
        <w:numPr>
          <w:ilvl w:val="2"/>
          <w:numId w:val="41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Sprzedawca zobowiązuje się do wykorzystania uzyskanych, powyższych informacji jedynie w celu wykonania przedmiotu umowy. </w:t>
      </w:r>
    </w:p>
    <w:p w14:paraId="7A12DEC3" w14:textId="77777777" w:rsidR="00212915" w:rsidRPr="00E549CE" w:rsidRDefault="00212915" w:rsidP="00212915">
      <w:pPr>
        <w:pStyle w:val="Tekstpodstawowy"/>
        <w:numPr>
          <w:ilvl w:val="2"/>
          <w:numId w:val="41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40F8E0D7" w14:textId="77777777" w:rsidR="00212915" w:rsidRPr="00E549CE" w:rsidRDefault="00212915" w:rsidP="00212915">
      <w:pPr>
        <w:pStyle w:val="Tekstpodstawowy"/>
        <w:numPr>
          <w:ilvl w:val="2"/>
          <w:numId w:val="41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Powyższe przepisy nie będą miały zastosowania wobec informacji powszechnie znanych </w:t>
      </w:r>
      <w:r w:rsidRPr="00E549CE">
        <w:rPr>
          <w:rFonts w:ascii="Times New Roman" w:hAnsi="Times New Roman"/>
          <w:sz w:val="22"/>
          <w:szCs w:val="22"/>
        </w:rPr>
        <w:br/>
        <w:t>lub opublikowanych oraz w przypadku żądania ich ujawnienia przez uprawniony organ.</w:t>
      </w:r>
    </w:p>
    <w:p w14:paraId="26D677A4" w14:textId="77777777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0CB898C3" w14:textId="5C485CEF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§1</w:t>
      </w:r>
      <w:r w:rsidR="006734D1">
        <w:rPr>
          <w:rFonts w:ascii="Times New Roman" w:hAnsi="Times New Roman"/>
          <w:b/>
          <w:sz w:val="22"/>
          <w:szCs w:val="22"/>
        </w:rPr>
        <w:t>6</w:t>
      </w:r>
    </w:p>
    <w:p w14:paraId="20C91D93" w14:textId="77777777" w:rsidR="00212915" w:rsidRPr="00E549CE" w:rsidRDefault="00212915" w:rsidP="00212915">
      <w:pPr>
        <w:contextualSpacing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 xml:space="preserve">Sprzedawca może posługiwać się podwykonawcami, przy czym za ich działanie ponosi odpowiedzialność, na zasadach określonych Umową, jak za działanie własne.                               </w:t>
      </w:r>
    </w:p>
    <w:p w14:paraId="5E8054BC" w14:textId="77777777" w:rsidR="00212915" w:rsidRPr="00E549CE" w:rsidRDefault="00212915" w:rsidP="00212915">
      <w:pPr>
        <w:jc w:val="center"/>
        <w:rPr>
          <w:b/>
          <w:sz w:val="22"/>
          <w:szCs w:val="22"/>
          <w:lang w:val="pl-PL"/>
        </w:rPr>
      </w:pPr>
    </w:p>
    <w:p w14:paraId="7C3FA34F" w14:textId="39C3A9D1" w:rsidR="00212915" w:rsidRPr="00E549CE" w:rsidRDefault="00212915" w:rsidP="00212915">
      <w:pPr>
        <w:jc w:val="center"/>
        <w:rPr>
          <w:b/>
          <w:sz w:val="22"/>
          <w:szCs w:val="22"/>
          <w:lang w:val="pl-PL"/>
        </w:rPr>
      </w:pPr>
      <w:r w:rsidRPr="00E549CE">
        <w:rPr>
          <w:b/>
          <w:sz w:val="22"/>
          <w:szCs w:val="22"/>
          <w:lang w:val="pl-PL"/>
        </w:rPr>
        <w:t>§1</w:t>
      </w:r>
      <w:r w:rsidR="006734D1">
        <w:rPr>
          <w:b/>
          <w:sz w:val="22"/>
          <w:szCs w:val="22"/>
          <w:lang w:val="pl-PL"/>
        </w:rPr>
        <w:t>7</w:t>
      </w:r>
    </w:p>
    <w:p w14:paraId="306906EF" w14:textId="77777777" w:rsidR="00212915" w:rsidRPr="00E549CE" w:rsidRDefault="00212915" w:rsidP="0021291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483BD4C4" w14:textId="6FC58C4F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§1</w:t>
      </w:r>
      <w:r w:rsidR="006734D1">
        <w:rPr>
          <w:rFonts w:ascii="Times New Roman" w:hAnsi="Times New Roman"/>
          <w:b/>
          <w:sz w:val="22"/>
          <w:szCs w:val="22"/>
        </w:rPr>
        <w:t>8</w:t>
      </w:r>
    </w:p>
    <w:p w14:paraId="3A5E4A28" w14:textId="77777777" w:rsidR="00212915" w:rsidRPr="00E549CE" w:rsidRDefault="00212915" w:rsidP="0021291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14:paraId="4E4FAA09" w14:textId="5A8B7895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§1</w:t>
      </w:r>
      <w:r w:rsidR="006734D1">
        <w:rPr>
          <w:rFonts w:ascii="Times New Roman" w:hAnsi="Times New Roman"/>
          <w:b/>
          <w:sz w:val="22"/>
          <w:szCs w:val="22"/>
        </w:rPr>
        <w:t>9</w:t>
      </w:r>
    </w:p>
    <w:p w14:paraId="613AFC60" w14:textId="77777777" w:rsidR="00212915" w:rsidRPr="00E549CE" w:rsidRDefault="00212915" w:rsidP="0021291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2EF0D84D" w14:textId="77777777" w:rsidR="00212915" w:rsidRPr="00E549CE" w:rsidRDefault="00212915" w:rsidP="0021291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68A6CB40" w14:textId="1093B42D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</w:t>
      </w:r>
      <w:r w:rsidR="006734D1">
        <w:rPr>
          <w:rFonts w:ascii="Times New Roman" w:hAnsi="Times New Roman"/>
          <w:b/>
          <w:sz w:val="22"/>
          <w:szCs w:val="22"/>
        </w:rPr>
        <w:t>20</w:t>
      </w:r>
    </w:p>
    <w:p w14:paraId="61D048D0" w14:textId="77777777" w:rsidR="00212915" w:rsidRPr="00E549CE" w:rsidRDefault="00212915" w:rsidP="0021291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0E86495A" w14:textId="77777777" w:rsidR="00212915" w:rsidRPr="00E549CE" w:rsidRDefault="00212915" w:rsidP="00212915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50B8C9DA" w14:textId="77777777" w:rsidR="00212915" w:rsidRPr="00E549CE" w:rsidRDefault="00212915" w:rsidP="00212915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5C2486F6" w14:textId="7D9454F2" w:rsidR="00212915" w:rsidRPr="00E549CE" w:rsidRDefault="00E549CE" w:rsidP="00212915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  <w:r w:rsidR="00212915" w:rsidRPr="00E549CE">
        <w:rPr>
          <w:b/>
          <w:sz w:val="22"/>
          <w:szCs w:val="22"/>
        </w:rPr>
        <w:t xml:space="preserve">         Za Sprzedawcę                                                                                   Za Kupującego</w:t>
      </w:r>
    </w:p>
    <w:p w14:paraId="005A723F" w14:textId="77777777" w:rsidR="00212915" w:rsidRPr="007D02D7" w:rsidRDefault="00212915" w:rsidP="00212915">
      <w:pPr>
        <w:rPr>
          <w:sz w:val="24"/>
          <w:szCs w:val="24"/>
          <w:lang w:val="pl-PL"/>
        </w:rPr>
      </w:pPr>
    </w:p>
    <w:p w14:paraId="28DD9D6D" w14:textId="77777777" w:rsidR="00212915" w:rsidRPr="007D02D7" w:rsidRDefault="00212915" w:rsidP="00212915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………………………….</w:t>
      </w:r>
    </w:p>
    <w:p w14:paraId="58ED1D76" w14:textId="77777777" w:rsidR="00212915" w:rsidRPr="002C0CA8" w:rsidRDefault="00212915" w:rsidP="00212915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2C0CA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              (data i podpis)</w:t>
      </w:r>
      <w:r w:rsidRPr="002C0CA8">
        <w:rPr>
          <w:rFonts w:ascii="Times New Roman" w:hAnsi="Times New Roman" w:cs="Times New Roman"/>
          <w:i/>
          <w:iCs/>
          <w:sz w:val="24"/>
          <w:szCs w:val="24"/>
          <w:lang w:val="pl-PL"/>
        </w:rPr>
        <w:tab/>
        <w:t>(data i podpis)</w:t>
      </w:r>
    </w:p>
    <w:p w14:paraId="249469F8" w14:textId="77777777" w:rsidR="00496551" w:rsidRPr="00AA1A8A" w:rsidRDefault="00496551" w:rsidP="0037778C">
      <w:pPr>
        <w:rPr>
          <w:lang w:val="pl-PL"/>
        </w:rPr>
      </w:pPr>
    </w:p>
    <w:sectPr w:rsidR="00496551" w:rsidRPr="00AA1A8A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690CD" w14:textId="77777777" w:rsidR="000E0AAE" w:rsidRDefault="000E0AAE">
      <w:r>
        <w:separator/>
      </w:r>
    </w:p>
  </w:endnote>
  <w:endnote w:type="continuationSeparator" w:id="0">
    <w:p w14:paraId="6A013EAA" w14:textId="77777777" w:rsidR="000E0AAE" w:rsidRDefault="000E0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36144" w14:textId="77777777" w:rsidR="001F7BD1" w:rsidRDefault="001F7BD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F4B3A" w:rsidRPr="00EF4B3A">
      <w:rPr>
        <w:noProof/>
        <w:lang w:val="pl-PL"/>
      </w:rPr>
      <w:t>4</w:t>
    </w:r>
    <w:r>
      <w:fldChar w:fldCharType="end"/>
    </w:r>
  </w:p>
  <w:p w14:paraId="50A7655D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602F" w14:textId="77777777" w:rsidR="000E0AAE" w:rsidRDefault="000E0AAE">
      <w:r>
        <w:separator/>
      </w:r>
    </w:p>
  </w:footnote>
  <w:footnote w:type="continuationSeparator" w:id="0">
    <w:p w14:paraId="76119002" w14:textId="77777777" w:rsidR="000E0AAE" w:rsidRDefault="000E0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8B409D"/>
    <w:multiLevelType w:val="hybridMultilevel"/>
    <w:tmpl w:val="1AD826D2"/>
    <w:lvl w:ilvl="0" w:tplc="49D6ECDA">
      <w:start w:val="1"/>
      <w:numFmt w:val="decimal"/>
      <w:lvlText w:val="%1."/>
      <w:lvlJc w:val="left"/>
      <w:pPr>
        <w:ind w:left="1065" w:hanging="705"/>
      </w:pPr>
    </w:lvl>
    <w:lvl w:ilvl="1" w:tplc="8D765CE2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551FD"/>
    <w:multiLevelType w:val="hybridMultilevel"/>
    <w:tmpl w:val="5F407B68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BF0F92"/>
    <w:multiLevelType w:val="hybridMultilevel"/>
    <w:tmpl w:val="0F44E840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45130C"/>
    <w:multiLevelType w:val="hybridMultilevel"/>
    <w:tmpl w:val="C63A3564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8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1F46A3"/>
    <w:multiLevelType w:val="hybridMultilevel"/>
    <w:tmpl w:val="2BAA6B60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633C4D"/>
    <w:multiLevelType w:val="multilevel"/>
    <w:tmpl w:val="9086E62A"/>
    <w:numStyleLink w:val="Styldoumwv2"/>
  </w:abstractNum>
  <w:abstractNum w:abstractNumId="2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558F1A77"/>
    <w:multiLevelType w:val="hybridMultilevel"/>
    <w:tmpl w:val="FDB0D78E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5BB2F7E"/>
    <w:multiLevelType w:val="hybridMultilevel"/>
    <w:tmpl w:val="0298ED3C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D4D0B2C"/>
    <w:multiLevelType w:val="hybridMultilevel"/>
    <w:tmpl w:val="B3DEF9DA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E970843"/>
    <w:multiLevelType w:val="hybridMultilevel"/>
    <w:tmpl w:val="4D423404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CD421FF"/>
    <w:multiLevelType w:val="hybridMultilevel"/>
    <w:tmpl w:val="FE4C3372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E2407C4"/>
    <w:multiLevelType w:val="hybridMultilevel"/>
    <w:tmpl w:val="0A501B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3794353">
    <w:abstractNumId w:val="15"/>
  </w:num>
  <w:num w:numId="2" w16cid:durableId="163875392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0898089">
    <w:abstractNumId w:val="26"/>
  </w:num>
  <w:num w:numId="4" w16cid:durableId="1962027489">
    <w:abstractNumId w:val="9"/>
  </w:num>
  <w:num w:numId="5" w16cid:durableId="93207809">
    <w:abstractNumId w:val="27"/>
  </w:num>
  <w:num w:numId="6" w16cid:durableId="1966546955">
    <w:abstractNumId w:val="29"/>
  </w:num>
  <w:num w:numId="7" w16cid:durableId="1950164836">
    <w:abstractNumId w:val="34"/>
  </w:num>
  <w:num w:numId="8" w16cid:durableId="905262141">
    <w:abstractNumId w:val="21"/>
  </w:num>
  <w:num w:numId="9" w16cid:durableId="1551265442">
    <w:abstractNumId w:val="40"/>
  </w:num>
  <w:num w:numId="10" w16cid:durableId="1247497799">
    <w:abstractNumId w:val="24"/>
  </w:num>
  <w:num w:numId="11" w16cid:durableId="1327200677">
    <w:abstractNumId w:val="3"/>
  </w:num>
  <w:num w:numId="12" w16cid:durableId="983855623">
    <w:abstractNumId w:val="8"/>
  </w:num>
  <w:num w:numId="13" w16cid:durableId="656418549">
    <w:abstractNumId w:val="11"/>
  </w:num>
  <w:num w:numId="14" w16cid:durableId="1801265561">
    <w:abstractNumId w:val="41"/>
  </w:num>
  <w:num w:numId="15" w16cid:durableId="107630403">
    <w:abstractNumId w:val="10"/>
  </w:num>
  <w:num w:numId="16" w16cid:durableId="1650746290">
    <w:abstractNumId w:val="7"/>
  </w:num>
  <w:num w:numId="17" w16cid:durableId="812719339">
    <w:abstractNumId w:val="36"/>
  </w:num>
  <w:num w:numId="18" w16cid:durableId="854612947">
    <w:abstractNumId w:val="25"/>
  </w:num>
  <w:num w:numId="19" w16cid:durableId="1534611598">
    <w:abstractNumId w:val="20"/>
  </w:num>
  <w:num w:numId="20" w16cid:durableId="335114100">
    <w:abstractNumId w:val="23"/>
  </w:num>
  <w:num w:numId="21" w16cid:durableId="1992247770">
    <w:abstractNumId w:val="18"/>
  </w:num>
  <w:num w:numId="22" w16cid:durableId="247077510">
    <w:abstractNumId w:val="0"/>
  </w:num>
  <w:num w:numId="23" w16cid:durableId="379591767">
    <w:abstractNumId w:val="37"/>
  </w:num>
  <w:num w:numId="24" w16cid:durableId="230428794">
    <w:abstractNumId w:val="14"/>
  </w:num>
  <w:num w:numId="25" w16cid:durableId="205916678">
    <w:abstractNumId w:val="2"/>
  </w:num>
  <w:num w:numId="26" w16cid:durableId="1489133560">
    <w:abstractNumId w:val="28"/>
  </w:num>
  <w:num w:numId="27" w16cid:durableId="61309946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3954023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761941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8274480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381178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522916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85266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3579250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989607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601566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59285277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32072075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40287018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323902788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2912168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24497306">
    <w:abstractNumId w:val="17"/>
  </w:num>
  <w:num w:numId="43" w16cid:durableId="149104312">
    <w:abstractNumId w:val="2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44" w16cid:durableId="21263424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598412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7260680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7059100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36702176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3F6"/>
    <w:rsid w:val="000033EA"/>
    <w:rsid w:val="0002467C"/>
    <w:rsid w:val="00040A7A"/>
    <w:rsid w:val="000936CA"/>
    <w:rsid w:val="00097182"/>
    <w:rsid w:val="000B1A00"/>
    <w:rsid w:val="000C0F66"/>
    <w:rsid w:val="000E0AAE"/>
    <w:rsid w:val="000F2188"/>
    <w:rsid w:val="0012174E"/>
    <w:rsid w:val="001764D4"/>
    <w:rsid w:val="00180FC5"/>
    <w:rsid w:val="001F341B"/>
    <w:rsid w:val="001F7BD1"/>
    <w:rsid w:val="002008A9"/>
    <w:rsid w:val="00205160"/>
    <w:rsid w:val="00212915"/>
    <w:rsid w:val="002430FD"/>
    <w:rsid w:val="00267340"/>
    <w:rsid w:val="00273ECC"/>
    <w:rsid w:val="00275C59"/>
    <w:rsid w:val="00275DE8"/>
    <w:rsid w:val="00337165"/>
    <w:rsid w:val="0037778C"/>
    <w:rsid w:val="003974EB"/>
    <w:rsid w:val="003C6167"/>
    <w:rsid w:val="003E34D9"/>
    <w:rsid w:val="003F0B69"/>
    <w:rsid w:val="003F1749"/>
    <w:rsid w:val="0042442A"/>
    <w:rsid w:val="00430590"/>
    <w:rsid w:val="00447D70"/>
    <w:rsid w:val="00496551"/>
    <w:rsid w:val="00512FD2"/>
    <w:rsid w:val="00523F87"/>
    <w:rsid w:val="00573409"/>
    <w:rsid w:val="00593CEB"/>
    <w:rsid w:val="005C6D38"/>
    <w:rsid w:val="005D1358"/>
    <w:rsid w:val="005D2104"/>
    <w:rsid w:val="00614C95"/>
    <w:rsid w:val="00660027"/>
    <w:rsid w:val="006734D1"/>
    <w:rsid w:val="006B230C"/>
    <w:rsid w:val="006F51B5"/>
    <w:rsid w:val="006F78B5"/>
    <w:rsid w:val="006F7905"/>
    <w:rsid w:val="00714F51"/>
    <w:rsid w:val="007213FF"/>
    <w:rsid w:val="00731F6E"/>
    <w:rsid w:val="007A2EF1"/>
    <w:rsid w:val="007B00D4"/>
    <w:rsid w:val="007D703B"/>
    <w:rsid w:val="00800261"/>
    <w:rsid w:val="0083361D"/>
    <w:rsid w:val="00841B63"/>
    <w:rsid w:val="0086736E"/>
    <w:rsid w:val="008B6B50"/>
    <w:rsid w:val="008D3AF3"/>
    <w:rsid w:val="008E0730"/>
    <w:rsid w:val="00905B28"/>
    <w:rsid w:val="0092337E"/>
    <w:rsid w:val="009513F6"/>
    <w:rsid w:val="0095231B"/>
    <w:rsid w:val="009561DA"/>
    <w:rsid w:val="0098432D"/>
    <w:rsid w:val="00997B0E"/>
    <w:rsid w:val="009A694A"/>
    <w:rsid w:val="009A7064"/>
    <w:rsid w:val="009E6359"/>
    <w:rsid w:val="009F7ECA"/>
    <w:rsid w:val="00A34EB3"/>
    <w:rsid w:val="00A57131"/>
    <w:rsid w:val="00A70EA7"/>
    <w:rsid w:val="00AA1A8A"/>
    <w:rsid w:val="00AA7F39"/>
    <w:rsid w:val="00AF7449"/>
    <w:rsid w:val="00B95D1E"/>
    <w:rsid w:val="00BD0C12"/>
    <w:rsid w:val="00BD5E3D"/>
    <w:rsid w:val="00BF64FD"/>
    <w:rsid w:val="00C07E7C"/>
    <w:rsid w:val="00C12A61"/>
    <w:rsid w:val="00C14141"/>
    <w:rsid w:val="00C2196F"/>
    <w:rsid w:val="00C23E95"/>
    <w:rsid w:val="00C43470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E4087"/>
    <w:rsid w:val="00E13592"/>
    <w:rsid w:val="00E256BD"/>
    <w:rsid w:val="00E27575"/>
    <w:rsid w:val="00E3334C"/>
    <w:rsid w:val="00E41EFD"/>
    <w:rsid w:val="00E4751B"/>
    <w:rsid w:val="00E549CE"/>
    <w:rsid w:val="00E874DC"/>
    <w:rsid w:val="00ED7A5A"/>
    <w:rsid w:val="00EE6740"/>
    <w:rsid w:val="00EF0390"/>
    <w:rsid w:val="00EF4B3A"/>
    <w:rsid w:val="00F663CD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D790A"/>
  <w15:docId w15:val="{EE25AC77-9805-4AA6-9190-A875D9DB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7BD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Tekstpodstawowy2Znak">
    <w:name w:val="Tekst podstawowy 2 Znak"/>
    <w:link w:val="Tekstpodstawowy2"/>
    <w:rsid w:val="001F7BD1"/>
  </w:style>
  <w:style w:type="character" w:customStyle="1" w:styleId="StopkaZnak">
    <w:name w:val="Stopka Znak"/>
    <w:link w:val="Stopka"/>
    <w:uiPriority w:val="99"/>
    <w:rsid w:val="001F7BD1"/>
    <w:rPr>
      <w:lang w:val="en-US"/>
    </w:rPr>
  </w:style>
  <w:style w:type="numbering" w:customStyle="1" w:styleId="Styldoumwv2">
    <w:name w:val="Styl do umów v2"/>
    <w:uiPriority w:val="99"/>
    <w:rsid w:val="00EF4B3A"/>
    <w:pPr>
      <w:numPr>
        <w:numId w:val="42"/>
      </w:numPr>
    </w:pPr>
  </w:style>
  <w:style w:type="character" w:customStyle="1" w:styleId="ZwykytekstZnak">
    <w:name w:val="Zwykły tekst Znak"/>
    <w:basedOn w:val="Domylnaczcionkaakapitu"/>
    <w:link w:val="Zwykytekst"/>
    <w:rsid w:val="00212915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3F0B6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734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6</Pages>
  <Words>2395</Words>
  <Characters>16006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Patrycja Droździel-Włodarska</cp:lastModifiedBy>
  <cp:revision>6</cp:revision>
  <cp:lastPrinted>2022-02-09T13:32:00Z</cp:lastPrinted>
  <dcterms:created xsi:type="dcterms:W3CDTF">2022-02-09T13:32:00Z</dcterms:created>
  <dcterms:modified xsi:type="dcterms:W3CDTF">2022-05-17T10:09:00Z</dcterms:modified>
</cp:coreProperties>
</file>