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421C8" w14:textId="77777777" w:rsidR="001057FE" w:rsidRPr="00016E41" w:rsidRDefault="001057FE" w:rsidP="00016E41">
      <w:pPr>
        <w:jc w:val="right"/>
        <w:rPr>
          <w:b/>
          <w:sz w:val="22"/>
          <w:szCs w:val="22"/>
          <w:lang w:val="pl-PL"/>
        </w:rPr>
      </w:pPr>
      <w:r w:rsidRPr="00016E41">
        <w:rPr>
          <w:b/>
          <w:sz w:val="22"/>
          <w:szCs w:val="22"/>
          <w:lang w:val="pl-PL"/>
        </w:rPr>
        <w:t>Załącznik nr 3</w:t>
      </w:r>
    </w:p>
    <w:p w14:paraId="7C10B711" w14:textId="77777777" w:rsidR="001057FE" w:rsidRPr="00016E41" w:rsidRDefault="001057FE" w:rsidP="00016E41">
      <w:pPr>
        <w:jc w:val="right"/>
        <w:rPr>
          <w:b/>
          <w:sz w:val="22"/>
          <w:szCs w:val="22"/>
          <w:lang w:val="pl-PL"/>
        </w:rPr>
      </w:pPr>
    </w:p>
    <w:p w14:paraId="284BF6F8" w14:textId="77777777" w:rsidR="001057FE" w:rsidRPr="00016E41" w:rsidRDefault="001057FE" w:rsidP="00016E41">
      <w:pPr>
        <w:keepNext/>
        <w:jc w:val="center"/>
        <w:outlineLvl w:val="0"/>
        <w:rPr>
          <w:rFonts w:eastAsia="Calibri"/>
          <w:b/>
          <w:sz w:val="22"/>
          <w:szCs w:val="22"/>
          <w:lang w:val="pl-PL" w:eastAsia="en-US"/>
        </w:rPr>
      </w:pPr>
      <w:r w:rsidRPr="00016E41">
        <w:rPr>
          <w:rFonts w:eastAsia="Calibri"/>
          <w:b/>
          <w:sz w:val="22"/>
          <w:szCs w:val="22"/>
          <w:lang w:val="pl-PL" w:eastAsia="en-US"/>
        </w:rPr>
        <w:t xml:space="preserve">WZÓR UMOWY </w:t>
      </w:r>
    </w:p>
    <w:p w14:paraId="2B1B5EFB" w14:textId="750EC03B" w:rsidR="001057FE" w:rsidRPr="00016E41" w:rsidRDefault="001057FE" w:rsidP="00016E41">
      <w:pPr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Zawarta w dniu …………………………………..</w:t>
      </w:r>
      <w:r w:rsidRPr="00016E41">
        <w:rPr>
          <w:rFonts w:eastAsia="Calibri"/>
          <w:b/>
          <w:sz w:val="22"/>
          <w:szCs w:val="22"/>
          <w:lang w:val="pl-PL" w:eastAsia="en-US"/>
        </w:rPr>
        <w:t xml:space="preserve"> </w:t>
      </w:r>
      <w:r w:rsidRPr="00016E41">
        <w:rPr>
          <w:rFonts w:eastAsia="Calibri"/>
          <w:sz w:val="22"/>
          <w:szCs w:val="22"/>
          <w:lang w:val="pl-PL" w:eastAsia="en-US"/>
        </w:rPr>
        <w:t>r. w Krakowie w wyniku przeprowadzonego postępowania o zamówienie publiczne w trybie podstawowym</w:t>
      </w:r>
    </w:p>
    <w:p w14:paraId="54178C17" w14:textId="77777777" w:rsidR="001057FE" w:rsidRPr="00016E41" w:rsidRDefault="001057FE" w:rsidP="00016E41">
      <w:pPr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pomiędzy:</w:t>
      </w:r>
    </w:p>
    <w:p w14:paraId="26661E15" w14:textId="66BD0956" w:rsidR="001057FE" w:rsidRPr="00016E41" w:rsidRDefault="001057FE" w:rsidP="00016E41">
      <w:pPr>
        <w:ind w:right="-47"/>
        <w:jc w:val="both"/>
        <w:rPr>
          <w:rFonts w:eastAsia="Calibri"/>
          <w:b/>
          <w:sz w:val="22"/>
          <w:szCs w:val="22"/>
          <w:lang w:val="pl-PL" w:eastAsia="en-US"/>
        </w:rPr>
      </w:pPr>
      <w:r w:rsidRPr="00016E41">
        <w:rPr>
          <w:rFonts w:eastAsia="Calibri"/>
          <w:b/>
          <w:sz w:val="22"/>
          <w:szCs w:val="22"/>
          <w:lang w:val="pl-PL" w:eastAsia="en-US"/>
        </w:rPr>
        <w:t>Akademia Górniczo – Hutnicza im. Stanisława Staszica w Krakowie</w:t>
      </w:r>
      <w:r w:rsidRPr="00016E41">
        <w:rPr>
          <w:rFonts w:eastAsia="Calibri"/>
          <w:b/>
          <w:color w:val="000000"/>
          <w:sz w:val="22"/>
          <w:szCs w:val="22"/>
          <w:lang w:val="pl-PL" w:eastAsia="en-US"/>
        </w:rPr>
        <w:t xml:space="preserve">, </w:t>
      </w:r>
      <w:r w:rsidRPr="00016E41">
        <w:rPr>
          <w:rFonts w:eastAsia="Calibri"/>
          <w:b/>
          <w:sz w:val="22"/>
          <w:szCs w:val="22"/>
          <w:lang w:val="pl-PL" w:eastAsia="en-US"/>
        </w:rPr>
        <w:t xml:space="preserve">Al. Mickiewicza 30, 30-059 Kraków, </w:t>
      </w:r>
      <w:r w:rsidRPr="00016E41">
        <w:rPr>
          <w:rFonts w:eastAsia="Calibri"/>
          <w:sz w:val="22"/>
          <w:szCs w:val="22"/>
          <w:lang w:val="pl-PL" w:eastAsia="en-US"/>
        </w:rPr>
        <w:t>Wydział /Instytut, inna jednostka/ ...............................................................................</w:t>
      </w:r>
    </w:p>
    <w:p w14:paraId="369CC94C" w14:textId="77777777" w:rsidR="001057FE" w:rsidRPr="00016E41" w:rsidRDefault="001057FE" w:rsidP="00016E4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reprezentowana przez:</w:t>
      </w:r>
    </w:p>
    <w:p w14:paraId="37E32EE5" w14:textId="77777777" w:rsidR="001057FE" w:rsidRPr="00016E41" w:rsidRDefault="001057FE" w:rsidP="00016E4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1.Dziekana Wydziału /Kierownika Jednostki/..............................................................................</w:t>
      </w:r>
    </w:p>
    <w:p w14:paraId="6455AAB4" w14:textId="77777777" w:rsidR="001057FE" w:rsidRPr="00016E41" w:rsidRDefault="001057FE" w:rsidP="00016E41">
      <w:pPr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zwaną dalej Najemcą</w:t>
      </w:r>
    </w:p>
    <w:p w14:paraId="45829AED" w14:textId="77777777" w:rsidR="001057FE" w:rsidRPr="00016E41" w:rsidRDefault="001057FE" w:rsidP="00016E41">
      <w:pPr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a</w:t>
      </w:r>
    </w:p>
    <w:p w14:paraId="3E7E4047" w14:textId="77777777" w:rsidR="001057FE" w:rsidRPr="00016E41" w:rsidRDefault="001057FE" w:rsidP="00016E4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………………………………………………………………………………………………......</w:t>
      </w:r>
    </w:p>
    <w:p w14:paraId="74990D29" w14:textId="77777777" w:rsidR="001057FE" w:rsidRPr="00016E41" w:rsidRDefault="001057FE" w:rsidP="00016E4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 xml:space="preserve">/nazwa i siedziba firmy lub osoby prowadzącej działalność gospodarczą oraz jej adres/. </w:t>
      </w:r>
    </w:p>
    <w:p w14:paraId="2E9AD0E9" w14:textId="77777777" w:rsidR="001057FE" w:rsidRPr="00016E41" w:rsidRDefault="001057FE" w:rsidP="00016E4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reprezentowaną przez:</w:t>
      </w:r>
    </w:p>
    <w:p w14:paraId="044D4D98" w14:textId="77777777" w:rsidR="001057FE" w:rsidRPr="00016E41" w:rsidRDefault="001057FE" w:rsidP="00016E4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016E41">
        <w:rPr>
          <w:rFonts w:eastAsia="Calibri"/>
          <w:sz w:val="22"/>
          <w:szCs w:val="22"/>
          <w:lang w:val="pl-PL" w:eastAsia="en-US"/>
        </w:rPr>
        <w:t>1.................................................................................................................................................</w:t>
      </w:r>
    </w:p>
    <w:p w14:paraId="2121604B" w14:textId="77777777" w:rsidR="001057FE" w:rsidRPr="00016E41" w:rsidRDefault="001057FE" w:rsidP="00016E41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zwaną/</w:t>
      </w:r>
      <w:proofErr w:type="spellStart"/>
      <w:r w:rsidRPr="00016E41">
        <w:rPr>
          <w:rFonts w:eastAsia="Calibri"/>
          <w:sz w:val="22"/>
          <w:szCs w:val="22"/>
          <w:lang w:val="pl-PL" w:eastAsia="ar-SA"/>
        </w:rPr>
        <w:t>ym</w:t>
      </w:r>
      <w:proofErr w:type="spellEnd"/>
      <w:r w:rsidRPr="00016E41">
        <w:rPr>
          <w:rFonts w:eastAsia="Calibri"/>
          <w:sz w:val="22"/>
          <w:szCs w:val="22"/>
          <w:lang w:val="pl-PL" w:eastAsia="ar-SA"/>
        </w:rPr>
        <w:t xml:space="preserve"> dalej</w:t>
      </w:r>
      <w:r w:rsidRPr="00016E41">
        <w:rPr>
          <w:rFonts w:eastAsia="Calibri"/>
          <w:b/>
          <w:sz w:val="22"/>
          <w:szCs w:val="22"/>
          <w:lang w:val="pl-PL" w:eastAsia="ar-SA"/>
        </w:rPr>
        <w:t xml:space="preserve"> WYNAJMUJĄCYM,</w:t>
      </w:r>
    </w:p>
    <w:p w14:paraId="1877EF5F" w14:textId="77777777" w:rsidR="001057FE" w:rsidRPr="00016E41" w:rsidRDefault="001057FE" w:rsidP="00016E41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zwanych w dalszej treści umowy </w:t>
      </w:r>
      <w:r w:rsidRPr="00016E41">
        <w:rPr>
          <w:rFonts w:eastAsia="Calibri"/>
          <w:b/>
          <w:sz w:val="22"/>
          <w:szCs w:val="22"/>
          <w:lang w:val="pl-PL" w:eastAsia="ar-SA"/>
        </w:rPr>
        <w:t>„Stronami”</w:t>
      </w:r>
    </w:p>
    <w:p w14:paraId="31B83AA7" w14:textId="7D1C21B3" w:rsidR="001057FE" w:rsidRPr="00016E41" w:rsidRDefault="001057FE" w:rsidP="00016E41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o następującej treści:</w:t>
      </w:r>
    </w:p>
    <w:p w14:paraId="03AEF103" w14:textId="77777777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§ 1</w:t>
      </w:r>
    </w:p>
    <w:p w14:paraId="6960B97C" w14:textId="77777777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Przedmiot umowy</w:t>
      </w:r>
    </w:p>
    <w:p w14:paraId="59E6ADAE" w14:textId="791D9BDF" w:rsidR="001057FE" w:rsidRDefault="001057FE" w:rsidP="00016E41">
      <w:pPr>
        <w:suppressAutoHyphens/>
        <w:autoSpaceDE w:val="0"/>
        <w:ind w:hanging="283"/>
        <w:jc w:val="both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     1. Na podstawie niniejszej umowy Wynajmujący oddaje Najemcy do używania w jego siedzibie </w:t>
      </w:r>
      <w:r w:rsidRPr="00016E41">
        <w:rPr>
          <w:rFonts w:eastAsia="Calibri"/>
          <w:b/>
          <w:sz w:val="22"/>
          <w:szCs w:val="22"/>
          <w:lang w:val="pl-PL" w:eastAsia="ar-SA"/>
        </w:rPr>
        <w:t xml:space="preserve"> </w:t>
      </w:r>
      <w:r w:rsidRPr="00016E41">
        <w:rPr>
          <w:rFonts w:eastAsia="Calibri"/>
          <w:b/>
          <w:sz w:val="22"/>
          <w:szCs w:val="22"/>
          <w:lang w:val="pl-PL" w:eastAsia="ar-SA"/>
        </w:rPr>
        <w:br/>
        <w:t>aparaturę badawczą (systemu wizyjnego do przestrzennych pomiarów próbek zakrzywionych), przeznaczonego do badania procesu uplastyczniania próbek pobranych z rur stalowych na potrzeby realizacji projektu WIMIR pt. „Detektor naprężeń krytycznych rurociągów stalowych</w:t>
      </w:r>
      <w:r w:rsidR="000B7534">
        <w:rPr>
          <w:rFonts w:eastAsia="Calibri"/>
          <w:b/>
          <w:sz w:val="22"/>
          <w:szCs w:val="22"/>
          <w:lang w:val="pl-PL" w:eastAsia="ar-SA"/>
        </w:rPr>
        <w:t xml:space="preserve">, </w:t>
      </w:r>
      <w:proofErr w:type="spellStart"/>
      <w:r w:rsidR="000B7534">
        <w:rPr>
          <w:rFonts w:eastAsia="Calibri"/>
          <w:b/>
          <w:sz w:val="22"/>
          <w:szCs w:val="22"/>
          <w:lang w:val="pl-PL" w:eastAsia="ar-SA"/>
        </w:rPr>
        <w:t>tj</w:t>
      </w:r>
      <w:proofErr w:type="spellEnd"/>
      <w:r w:rsidR="000B7534">
        <w:rPr>
          <w:rFonts w:eastAsia="Calibri"/>
          <w:b/>
          <w:sz w:val="22"/>
          <w:szCs w:val="22"/>
          <w:lang w:val="pl-PL" w:eastAsia="ar-SA"/>
        </w:rPr>
        <w:t>:</w:t>
      </w:r>
    </w:p>
    <w:p w14:paraId="7FF1A2FC" w14:textId="5B1CF448" w:rsidR="000B7534" w:rsidRPr="00016E41" w:rsidRDefault="000B7534" w:rsidP="00016E41">
      <w:pPr>
        <w:suppressAutoHyphens/>
        <w:autoSpaceDE w:val="0"/>
        <w:ind w:hanging="283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     …………………………………………………………………/nazwa urządzenia/</w:t>
      </w:r>
    </w:p>
    <w:p w14:paraId="01A1E41A" w14:textId="01652448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w zamian za zapłatę wynagrodzenia na zasadach określonych w § </w:t>
      </w:r>
      <w:r w:rsidR="000B7534">
        <w:rPr>
          <w:rFonts w:eastAsia="Calibri"/>
          <w:sz w:val="22"/>
          <w:szCs w:val="22"/>
          <w:lang w:val="pl-PL" w:eastAsia="ar-SA"/>
        </w:rPr>
        <w:t>5</w:t>
      </w:r>
      <w:r w:rsidRPr="00016E41">
        <w:rPr>
          <w:rFonts w:eastAsia="Calibri"/>
          <w:sz w:val="22"/>
          <w:szCs w:val="22"/>
          <w:lang w:val="pl-PL" w:eastAsia="ar-SA"/>
        </w:rPr>
        <w:t xml:space="preserve"> niniejszej umowy. Szczegółową funkcjonalność urządzenia określa załącznik nr 1 do niniejszej umowy. Urządzenie dostarczone będzie w stanie nienaruszonym i nie będzie obarczone wadami. Szczegółowy Opis przedmiotu Zamówienia stanowi załącznik nr 1 do niniejszej umowy i stanowi jej integralną część.</w:t>
      </w:r>
    </w:p>
    <w:p w14:paraId="3AB85E89" w14:textId="2CC7FE8F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2. Wynajmujący oświadcza, że jest właścicielem </w:t>
      </w:r>
      <w:r w:rsidR="002D6FD5" w:rsidRPr="00016E41">
        <w:rPr>
          <w:rFonts w:eastAsia="Calibri"/>
          <w:sz w:val="22"/>
          <w:szCs w:val="22"/>
          <w:lang w:val="pl-PL" w:eastAsia="ar-SA"/>
        </w:rPr>
        <w:t>aparatury</w:t>
      </w:r>
      <w:r w:rsidRPr="00016E41">
        <w:rPr>
          <w:rFonts w:eastAsia="Calibri"/>
          <w:sz w:val="22"/>
          <w:szCs w:val="22"/>
          <w:lang w:val="pl-PL" w:eastAsia="ar-SA"/>
        </w:rPr>
        <w:t xml:space="preserve"> wymieni</w:t>
      </w:r>
      <w:r w:rsidR="002D6FD5" w:rsidRPr="00016E41">
        <w:rPr>
          <w:rFonts w:eastAsia="Calibri"/>
          <w:sz w:val="22"/>
          <w:szCs w:val="22"/>
          <w:lang w:val="pl-PL" w:eastAsia="ar-SA"/>
        </w:rPr>
        <w:t xml:space="preserve">onej </w:t>
      </w:r>
      <w:r w:rsidRPr="00016E41">
        <w:rPr>
          <w:rFonts w:eastAsia="Calibri"/>
          <w:sz w:val="22"/>
          <w:szCs w:val="22"/>
          <w:lang w:val="pl-PL" w:eastAsia="ar-SA"/>
        </w:rPr>
        <w:t>w ust. 1 stanowiąc</w:t>
      </w:r>
      <w:r w:rsidR="002D6FD5" w:rsidRPr="00016E41">
        <w:rPr>
          <w:rFonts w:eastAsia="Calibri"/>
          <w:sz w:val="22"/>
          <w:szCs w:val="22"/>
          <w:lang w:val="pl-PL" w:eastAsia="ar-SA"/>
        </w:rPr>
        <w:t xml:space="preserve">ej </w:t>
      </w:r>
      <w:r w:rsidRPr="00016E41">
        <w:rPr>
          <w:rFonts w:eastAsia="Calibri"/>
          <w:sz w:val="22"/>
          <w:szCs w:val="22"/>
          <w:lang w:val="pl-PL" w:eastAsia="ar-SA"/>
        </w:rPr>
        <w:t>przedmiot niniejszej umowy.</w:t>
      </w:r>
    </w:p>
    <w:p w14:paraId="0F7D7810" w14:textId="67E0D47A" w:rsidR="002D6FD5" w:rsidRPr="00016E41" w:rsidRDefault="002D6FD5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3. Wynajmujący zapewni sprawność aparatury w całym okresie najmu.</w:t>
      </w:r>
    </w:p>
    <w:p w14:paraId="4E0F843D" w14:textId="58FB7B8A" w:rsidR="001057FE" w:rsidRPr="00016E41" w:rsidRDefault="002D6FD5" w:rsidP="00016E41">
      <w:pPr>
        <w:tabs>
          <w:tab w:val="left" w:pos="142"/>
        </w:tabs>
        <w:jc w:val="both"/>
        <w:rPr>
          <w:color w:val="000000"/>
          <w:sz w:val="22"/>
          <w:szCs w:val="22"/>
          <w:lang w:val="pl-PL"/>
        </w:rPr>
      </w:pPr>
      <w:r w:rsidRPr="00016E41">
        <w:rPr>
          <w:rFonts w:eastAsia="Calibri"/>
          <w:sz w:val="22"/>
          <w:szCs w:val="22"/>
          <w:lang w:val="pl-PL" w:eastAsia="ar-SA"/>
        </w:rPr>
        <w:t>4</w:t>
      </w:r>
      <w:r w:rsidR="001057FE" w:rsidRPr="00016E41">
        <w:rPr>
          <w:rFonts w:eastAsia="Calibri"/>
          <w:sz w:val="22"/>
          <w:szCs w:val="22"/>
          <w:lang w:val="pl-PL" w:eastAsia="ar-SA"/>
        </w:rPr>
        <w:t>. Wynajmujący zapewni wraz z oddan</w:t>
      </w:r>
      <w:r w:rsidR="00C619E1" w:rsidRPr="00016E41">
        <w:rPr>
          <w:rFonts w:eastAsia="Calibri"/>
          <w:sz w:val="22"/>
          <w:szCs w:val="22"/>
          <w:lang w:val="pl-PL" w:eastAsia="ar-SA"/>
        </w:rPr>
        <w:t>ą</w:t>
      </w:r>
      <w:r w:rsidR="001057FE" w:rsidRPr="00016E41">
        <w:rPr>
          <w:rFonts w:eastAsia="Calibri"/>
          <w:sz w:val="22"/>
          <w:szCs w:val="22"/>
          <w:lang w:val="pl-PL" w:eastAsia="ar-SA"/>
        </w:rPr>
        <w:t xml:space="preserve"> Najemcy </w:t>
      </w:r>
      <w:r w:rsidR="00C619E1" w:rsidRPr="00016E41">
        <w:rPr>
          <w:rFonts w:eastAsia="Calibri"/>
          <w:sz w:val="22"/>
          <w:szCs w:val="22"/>
          <w:lang w:val="pl-PL" w:eastAsia="ar-SA"/>
        </w:rPr>
        <w:t>aparaturą</w:t>
      </w:r>
      <w:r w:rsidR="001057FE" w:rsidRPr="00016E41">
        <w:rPr>
          <w:rFonts w:eastAsia="Calibri"/>
          <w:sz w:val="22"/>
          <w:szCs w:val="22"/>
          <w:lang w:val="pl-PL" w:eastAsia="ar-SA"/>
        </w:rPr>
        <w:t xml:space="preserve"> o</w:t>
      </w:r>
      <w:r w:rsidR="001057FE" w:rsidRPr="00016E41">
        <w:rPr>
          <w:color w:val="000000"/>
          <w:sz w:val="22"/>
          <w:szCs w:val="22"/>
          <w:lang w:val="pl-PL"/>
        </w:rPr>
        <w:t>programowanie (licencję) do zarządzania urządzeniem.</w:t>
      </w:r>
    </w:p>
    <w:p w14:paraId="24385222" w14:textId="553B80ED" w:rsidR="001820DD" w:rsidRPr="00016E41" w:rsidRDefault="0009351B" w:rsidP="00016E41">
      <w:pPr>
        <w:jc w:val="both"/>
        <w:rPr>
          <w:sz w:val="22"/>
          <w:szCs w:val="22"/>
          <w:lang w:val="pl-PL"/>
        </w:rPr>
      </w:pPr>
      <w:r w:rsidRPr="00016E41">
        <w:rPr>
          <w:sz w:val="22"/>
          <w:szCs w:val="22"/>
          <w:lang w:val="pl-PL"/>
        </w:rPr>
        <w:t xml:space="preserve">5. </w:t>
      </w:r>
      <w:r w:rsidR="001057FE" w:rsidRPr="00016E41">
        <w:rPr>
          <w:sz w:val="22"/>
          <w:szCs w:val="22"/>
          <w:lang w:val="pl-PL"/>
        </w:rPr>
        <w:t xml:space="preserve">Sprzedawca zapewni kompleksowe szkolenie pracowników (maksymalnie 5 osób) w pełnym zakresie obsługi aparatury (minimum 2 dni po 8 godzin dziennie), </w:t>
      </w:r>
      <w:r w:rsidR="00A3242B" w:rsidRPr="00016E41">
        <w:rPr>
          <w:sz w:val="22"/>
          <w:szCs w:val="22"/>
          <w:lang w:val="pl-PL"/>
        </w:rPr>
        <w:t xml:space="preserve">w języku polskim, </w:t>
      </w:r>
      <w:r w:rsidR="001057FE" w:rsidRPr="00016E41">
        <w:rPr>
          <w:sz w:val="22"/>
          <w:szCs w:val="22"/>
          <w:lang w:val="pl-PL"/>
        </w:rPr>
        <w:t>tj. :zasady obsługi, opis budowy i sposobu działania dostarczonej aparatury badawczej, wraz z przeprowadzeniem przykładowych pomiarów</w:t>
      </w:r>
      <w:r w:rsidR="00A3242B" w:rsidRPr="00016E41">
        <w:rPr>
          <w:sz w:val="22"/>
          <w:szCs w:val="22"/>
          <w:lang w:val="pl-PL"/>
        </w:rPr>
        <w:t xml:space="preserve">, a jego rozpoczęcie powinno nastąpić w czasie do 7 dni roboczych od dnia instalacji aparatury pomiarowej w laboratorium </w:t>
      </w:r>
      <w:r w:rsidR="00FF413F" w:rsidRPr="00016E41">
        <w:rPr>
          <w:sz w:val="22"/>
          <w:szCs w:val="22"/>
          <w:lang w:val="pl-PL"/>
        </w:rPr>
        <w:t>Najemcy.</w:t>
      </w:r>
    </w:p>
    <w:p w14:paraId="67ABF1CB" w14:textId="77777777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§ 2</w:t>
      </w:r>
    </w:p>
    <w:p w14:paraId="4A67DC7A" w14:textId="77777777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Terminy</w:t>
      </w:r>
    </w:p>
    <w:p w14:paraId="465E75DC" w14:textId="5BC395F7" w:rsidR="001C44EC" w:rsidRPr="00016E41" w:rsidRDefault="001057FE" w:rsidP="000B7534">
      <w:pPr>
        <w:numPr>
          <w:ilvl w:val="0"/>
          <w:numId w:val="19"/>
        </w:numPr>
        <w:suppressAutoHyphens/>
        <w:autoSpaceDE w:val="0"/>
        <w:ind w:left="284" w:hanging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Umowa zostaje podpisana na okres </w:t>
      </w:r>
      <w:r w:rsidR="000B7534" w:rsidRPr="000B7534">
        <w:rPr>
          <w:rFonts w:eastAsia="Calibri"/>
          <w:sz w:val="22"/>
          <w:szCs w:val="22"/>
          <w:lang w:val="pl-PL" w:eastAsia="ar-SA"/>
        </w:rPr>
        <w:t>10</w:t>
      </w:r>
      <w:r w:rsidR="00DD1A8D" w:rsidRPr="000B7534">
        <w:rPr>
          <w:rFonts w:eastAsia="Calibri"/>
          <w:sz w:val="22"/>
          <w:szCs w:val="22"/>
          <w:lang w:val="pl-PL" w:eastAsia="ar-SA"/>
        </w:rPr>
        <w:t xml:space="preserve"> miesięcy</w:t>
      </w:r>
      <w:r w:rsidR="00DD1A8D" w:rsidRPr="00016E41">
        <w:rPr>
          <w:rFonts w:eastAsia="Calibri"/>
          <w:sz w:val="22"/>
          <w:szCs w:val="22"/>
          <w:lang w:val="pl-PL" w:eastAsia="ar-SA"/>
        </w:rPr>
        <w:t xml:space="preserve"> od d</w:t>
      </w:r>
      <w:r w:rsidR="000B7534">
        <w:rPr>
          <w:rFonts w:eastAsia="Calibri"/>
          <w:sz w:val="22"/>
          <w:szCs w:val="22"/>
          <w:lang w:val="pl-PL" w:eastAsia="ar-SA"/>
        </w:rPr>
        <w:t>nia przekazania przedmiotu najmu</w:t>
      </w:r>
      <w:r w:rsidRPr="00016E41">
        <w:rPr>
          <w:rFonts w:eastAsia="Calibri"/>
          <w:sz w:val="22"/>
          <w:szCs w:val="22"/>
          <w:lang w:val="pl-PL" w:eastAsia="ar-SA"/>
        </w:rPr>
        <w:t xml:space="preserve">, </w:t>
      </w:r>
      <w:r w:rsidR="00DD1A8D" w:rsidRPr="00016E41">
        <w:rPr>
          <w:rFonts w:eastAsia="Calibri"/>
          <w:sz w:val="22"/>
          <w:szCs w:val="22"/>
          <w:lang w:val="pl-PL" w:eastAsia="ar-SA"/>
        </w:rPr>
        <w:t>w tym</w:t>
      </w:r>
      <w:r w:rsidR="00FF413F" w:rsidRPr="00016E41">
        <w:rPr>
          <w:rFonts w:eastAsia="Calibri"/>
          <w:sz w:val="22"/>
          <w:szCs w:val="22"/>
          <w:lang w:val="pl-PL" w:eastAsia="ar-SA"/>
        </w:rPr>
        <w:t xml:space="preserve"> </w:t>
      </w:r>
      <w:r w:rsidR="00DD1A8D" w:rsidRPr="00016E41">
        <w:rPr>
          <w:rFonts w:eastAsia="Calibri"/>
          <w:sz w:val="22"/>
          <w:szCs w:val="22"/>
          <w:lang w:val="pl-PL" w:eastAsia="ar-SA"/>
        </w:rPr>
        <w:t>dostarczenie, montaż, uruchomienie w zakresie użytkowania aparatury pomiarowej</w:t>
      </w:r>
      <w:r w:rsidR="000B7534">
        <w:rPr>
          <w:rFonts w:eastAsia="Calibri"/>
          <w:sz w:val="22"/>
          <w:szCs w:val="22"/>
          <w:lang w:val="pl-PL" w:eastAsia="ar-SA"/>
        </w:rPr>
        <w:t xml:space="preserve"> wraz z przeszkoleniem</w:t>
      </w:r>
      <w:r w:rsidR="00DD1A8D" w:rsidRPr="00016E41">
        <w:rPr>
          <w:rFonts w:eastAsia="Calibri"/>
          <w:sz w:val="22"/>
          <w:szCs w:val="22"/>
          <w:lang w:val="pl-PL" w:eastAsia="ar-SA"/>
        </w:rPr>
        <w:t xml:space="preserve"> do </w:t>
      </w:r>
      <w:r w:rsidR="000B7534">
        <w:rPr>
          <w:rFonts w:eastAsia="Calibri"/>
          <w:sz w:val="22"/>
          <w:szCs w:val="22"/>
          <w:lang w:val="pl-PL" w:eastAsia="ar-SA"/>
        </w:rPr>
        <w:t>56</w:t>
      </w:r>
      <w:r w:rsidR="00DD1A8D" w:rsidRPr="00016E41">
        <w:rPr>
          <w:rFonts w:eastAsia="Calibri"/>
          <w:sz w:val="22"/>
          <w:szCs w:val="22"/>
          <w:lang w:val="pl-PL" w:eastAsia="ar-SA"/>
        </w:rPr>
        <w:t xml:space="preserve"> dni od daty podpisania umowy</w:t>
      </w:r>
      <w:r w:rsidR="00FF413F" w:rsidRPr="00016E41">
        <w:rPr>
          <w:rFonts w:eastAsia="Calibri"/>
          <w:sz w:val="22"/>
          <w:szCs w:val="22"/>
          <w:lang w:val="pl-PL" w:eastAsia="ar-SA"/>
        </w:rPr>
        <w:t xml:space="preserve">, do laboratorium </w:t>
      </w:r>
      <w:r w:rsidR="000B7534">
        <w:rPr>
          <w:rFonts w:eastAsia="Calibri"/>
          <w:sz w:val="22"/>
          <w:szCs w:val="22"/>
          <w:lang w:val="pl-PL" w:eastAsia="ar-SA"/>
        </w:rPr>
        <w:t>Najemcy</w:t>
      </w:r>
      <w:r w:rsidR="00FF413F" w:rsidRPr="00016E41">
        <w:rPr>
          <w:rFonts w:eastAsia="Calibri"/>
          <w:sz w:val="22"/>
          <w:szCs w:val="22"/>
          <w:lang w:val="pl-PL" w:eastAsia="ar-SA"/>
        </w:rPr>
        <w:t xml:space="preserve"> odbywać się będzie w godzinach pomiędzy 08:00 a 16:00 w dni robocze.</w:t>
      </w:r>
    </w:p>
    <w:p w14:paraId="33B4E34C" w14:textId="0444E36D" w:rsidR="001057FE" w:rsidRPr="00016E41" w:rsidRDefault="001057FE" w:rsidP="000B7534">
      <w:pPr>
        <w:numPr>
          <w:ilvl w:val="0"/>
          <w:numId w:val="19"/>
        </w:numPr>
        <w:suppressAutoHyphens/>
        <w:autoSpaceDE w:val="0"/>
        <w:ind w:left="284" w:hanging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Transport urządzenia i jego instalacja odbywa się na koszt i ryzyko Wynajmującego. Z przekazania urządzeń zostanie sporządzony protokół po jednym egzemplarzu dla każdej strony.</w:t>
      </w:r>
    </w:p>
    <w:p w14:paraId="55B934EB" w14:textId="50D9EC28" w:rsidR="00FF413F" w:rsidRPr="00016E41" w:rsidRDefault="00A3242B" w:rsidP="000B7534">
      <w:pPr>
        <w:numPr>
          <w:ilvl w:val="0"/>
          <w:numId w:val="19"/>
        </w:numPr>
        <w:suppressAutoHyphens/>
        <w:autoSpaceDE w:val="0"/>
        <w:ind w:left="284" w:hanging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Za datę wykonania dostawy do Najemcy uznaje się datę przekazania przedmiotu umowy.</w:t>
      </w:r>
    </w:p>
    <w:p w14:paraId="2AC2EE8E" w14:textId="77777777" w:rsidR="00FF413F" w:rsidRPr="00016E41" w:rsidRDefault="00FF413F" w:rsidP="00016E41">
      <w:pPr>
        <w:suppressAutoHyphens/>
        <w:autoSpaceDE w:val="0"/>
        <w:ind w:left="72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§ 3</w:t>
      </w:r>
    </w:p>
    <w:p w14:paraId="7372B95F" w14:textId="0E4B7ADE" w:rsidR="00FF413F" w:rsidRPr="00016E41" w:rsidRDefault="00FF413F" w:rsidP="00016E41">
      <w:pPr>
        <w:numPr>
          <w:ilvl w:val="0"/>
          <w:numId w:val="22"/>
        </w:numPr>
        <w:tabs>
          <w:tab w:val="clear" w:pos="720"/>
        </w:tabs>
        <w:ind w:left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Wynajmujący oświadcza, że jest właścicielem dostarczanej Najemcy aparatury pomiarowej i pozostawać nim będzie przez cały okres obowiązywania umowy. </w:t>
      </w:r>
    </w:p>
    <w:p w14:paraId="14E72EFB" w14:textId="77777777" w:rsidR="00FF413F" w:rsidRPr="00016E41" w:rsidRDefault="00FF413F" w:rsidP="00016E41">
      <w:pPr>
        <w:numPr>
          <w:ilvl w:val="0"/>
          <w:numId w:val="22"/>
        </w:numPr>
        <w:tabs>
          <w:tab w:val="clear" w:pos="720"/>
          <w:tab w:val="num" w:pos="284"/>
        </w:tabs>
        <w:ind w:left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Wynajmujący jest zobowiązany do ubezpieczenia dostarczonej aparatury przez cały czas obowiązywania niniejszej Umowy na warunkach ubezpieczenia sprzętu elektronicznego (typu „</w:t>
      </w:r>
      <w:proofErr w:type="spellStart"/>
      <w:r w:rsidRPr="00016E41">
        <w:rPr>
          <w:rFonts w:eastAsia="Calibri"/>
          <w:sz w:val="22"/>
          <w:szCs w:val="22"/>
          <w:lang w:val="pl-PL" w:eastAsia="ar-SA"/>
        </w:rPr>
        <w:t>all</w:t>
      </w:r>
      <w:proofErr w:type="spellEnd"/>
      <w:r w:rsidRPr="00016E41">
        <w:rPr>
          <w:rFonts w:eastAsia="Calibri"/>
          <w:sz w:val="22"/>
          <w:szCs w:val="22"/>
          <w:lang w:val="pl-PL" w:eastAsia="ar-SA"/>
        </w:rPr>
        <w:t xml:space="preserve"> </w:t>
      </w:r>
      <w:proofErr w:type="spellStart"/>
      <w:r w:rsidRPr="00016E41">
        <w:rPr>
          <w:rFonts w:eastAsia="Calibri"/>
          <w:sz w:val="22"/>
          <w:szCs w:val="22"/>
          <w:lang w:val="pl-PL" w:eastAsia="ar-SA"/>
        </w:rPr>
        <w:lastRenderedPageBreak/>
        <w:t>risk</w:t>
      </w:r>
      <w:proofErr w:type="spellEnd"/>
      <w:r w:rsidRPr="00016E41">
        <w:rPr>
          <w:rFonts w:eastAsia="Calibri"/>
          <w:sz w:val="22"/>
          <w:szCs w:val="22"/>
          <w:lang w:val="pl-PL" w:eastAsia="ar-SA"/>
        </w:rPr>
        <w:t xml:space="preserve">”), w zakresie przynajmniej następujących </w:t>
      </w:r>
      <w:proofErr w:type="spellStart"/>
      <w:r w:rsidRPr="00016E41">
        <w:rPr>
          <w:rFonts w:eastAsia="Calibri"/>
          <w:sz w:val="22"/>
          <w:szCs w:val="22"/>
          <w:lang w:val="pl-PL" w:eastAsia="ar-SA"/>
        </w:rPr>
        <w:t>ryzyk</w:t>
      </w:r>
      <w:proofErr w:type="spellEnd"/>
      <w:r w:rsidRPr="00016E41">
        <w:rPr>
          <w:rFonts w:eastAsia="Calibri"/>
          <w:sz w:val="22"/>
          <w:szCs w:val="22"/>
          <w:lang w:val="pl-PL" w:eastAsia="ar-SA"/>
        </w:rPr>
        <w:t>: pożar, zalanie i inne siły przyrody, kradzież z włamaniem i rabunek, celowe uszkodzenie przez osoby trzecie, uderzenie pioruna i przepięcia, upuszczenie, przy czym polisa będzie obejmowała wypłatę odszkodowania do wartości odtworzeniowej aparatury pomiarowej z dnia jej zakupu.</w:t>
      </w:r>
    </w:p>
    <w:p w14:paraId="2FF7EB12" w14:textId="0D9E81D3" w:rsidR="00FF413F" w:rsidRPr="00016E41" w:rsidRDefault="00FF413F" w:rsidP="00016E41">
      <w:pPr>
        <w:numPr>
          <w:ilvl w:val="0"/>
          <w:numId w:val="22"/>
        </w:numPr>
        <w:tabs>
          <w:tab w:val="clear" w:pos="720"/>
          <w:tab w:val="num" w:pos="284"/>
        </w:tabs>
        <w:ind w:left="284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Po zakończeniu okresu najmu, Wynajmujący jest zobowiązany odebrać aparaturę na własny koszt i ryzyko. Odbiór aparatury strony zobowiązane są potwierdzić w Protokole odbioru aparatury od Najemcy. Potwierdzenie odbioru aparatury przez Wynajmującego jest równoznaczne z brakiem zastrzeżeń dot. jego stanu technicznego.</w:t>
      </w:r>
    </w:p>
    <w:p w14:paraId="3D80A1DE" w14:textId="59061438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 w:rsidR="00750B1D">
        <w:rPr>
          <w:rFonts w:eastAsia="Calibri"/>
          <w:b/>
          <w:sz w:val="22"/>
          <w:szCs w:val="22"/>
          <w:lang w:val="pl-PL" w:eastAsia="ar-SA"/>
        </w:rPr>
        <w:t>4</w:t>
      </w:r>
    </w:p>
    <w:p w14:paraId="0ACE9187" w14:textId="77777777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Naprawy i serwis</w:t>
      </w:r>
    </w:p>
    <w:p w14:paraId="17A7A92C" w14:textId="77777777" w:rsidR="001820DD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1. </w:t>
      </w:r>
      <w:r w:rsidR="001820DD" w:rsidRPr="00016E41">
        <w:rPr>
          <w:rFonts w:eastAsia="Calibri"/>
          <w:sz w:val="22"/>
          <w:szCs w:val="22"/>
          <w:lang w:val="pl-PL" w:eastAsia="ar-SA"/>
        </w:rPr>
        <w:t>Wynajmujący zapewni Najemcy przez cały okres trwania umowy wsparcie serwisowe i techniczne polegające w szczególności na:</w:t>
      </w:r>
    </w:p>
    <w:p w14:paraId="49272253" w14:textId="62E5EBCD" w:rsidR="001820DD" w:rsidRPr="00016E41" w:rsidRDefault="001820DD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a) przekazaniu instrukcji obsługi w języku polskim lub angielskim do aparatury i oprogramowania;</w:t>
      </w:r>
    </w:p>
    <w:p w14:paraId="31B18D49" w14:textId="0787FB8D" w:rsidR="001057FE" w:rsidRPr="00F60A6A" w:rsidRDefault="001820DD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b) </w:t>
      </w:r>
      <w:r w:rsidR="001057FE" w:rsidRPr="00016E41">
        <w:rPr>
          <w:rFonts w:eastAsia="Calibri"/>
          <w:sz w:val="22"/>
          <w:szCs w:val="22"/>
          <w:lang w:val="pl-PL" w:eastAsia="ar-SA"/>
        </w:rPr>
        <w:t>wykonywani</w:t>
      </w:r>
      <w:r w:rsidRPr="00016E41">
        <w:rPr>
          <w:rFonts w:eastAsia="Calibri"/>
          <w:sz w:val="22"/>
          <w:szCs w:val="22"/>
          <w:lang w:val="pl-PL" w:eastAsia="ar-SA"/>
        </w:rPr>
        <w:t>u</w:t>
      </w:r>
      <w:r w:rsidR="001057FE" w:rsidRPr="00016E41">
        <w:rPr>
          <w:rFonts w:eastAsia="Calibri"/>
          <w:sz w:val="22"/>
          <w:szCs w:val="22"/>
          <w:lang w:val="pl-PL" w:eastAsia="ar-SA"/>
        </w:rPr>
        <w:t xml:space="preserve"> naprawy usterek na koszt własny, w tym również wymiany zużywających się części, powstałych podczas prawidłowej eksploatacji urządzenia, tj. zgodnie z zaleceniami producenta, dokonywania przeglądów zgodnie z zaleceniami producenta (z wyłączeniem usterek powstałych w wyniku nieprawidłowej eksploatacji, użytkowania niezgodnego z instrukcją obsługi, uszkodzeń mechanicznych), </w:t>
      </w:r>
      <w:r w:rsidR="001057FE" w:rsidRPr="00F60A6A">
        <w:rPr>
          <w:rFonts w:eastAsia="Calibri"/>
          <w:sz w:val="22"/>
          <w:szCs w:val="22"/>
          <w:lang w:val="pl-PL" w:eastAsia="ar-SA"/>
        </w:rPr>
        <w:t xml:space="preserve">w terminie </w:t>
      </w:r>
      <w:r w:rsidR="00F60A6A" w:rsidRPr="00F60A6A">
        <w:rPr>
          <w:rFonts w:eastAsia="Calibri"/>
          <w:sz w:val="22"/>
          <w:szCs w:val="22"/>
          <w:lang w:val="pl-PL" w:eastAsia="ar-SA"/>
        </w:rPr>
        <w:t xml:space="preserve">14 </w:t>
      </w:r>
      <w:r w:rsidR="0042786F" w:rsidRPr="00F60A6A">
        <w:rPr>
          <w:rFonts w:eastAsia="Calibri"/>
          <w:sz w:val="22"/>
          <w:szCs w:val="22"/>
          <w:lang w:val="pl-PL" w:eastAsia="ar-SA"/>
        </w:rPr>
        <w:t>dni</w:t>
      </w:r>
      <w:r w:rsidR="001057FE" w:rsidRPr="00F60A6A">
        <w:rPr>
          <w:rFonts w:eastAsia="Calibri"/>
          <w:sz w:val="22"/>
          <w:szCs w:val="22"/>
          <w:lang w:val="pl-PL" w:eastAsia="ar-SA"/>
        </w:rPr>
        <w:t xml:space="preserve"> od zawiadomienia o takiej konieczności przez Najemcę</w:t>
      </w:r>
      <w:r w:rsidRPr="00F60A6A">
        <w:rPr>
          <w:rFonts w:eastAsia="Calibri"/>
          <w:sz w:val="22"/>
          <w:szCs w:val="22"/>
          <w:lang w:val="pl-PL" w:eastAsia="ar-SA"/>
        </w:rPr>
        <w:t>.</w:t>
      </w:r>
    </w:p>
    <w:p w14:paraId="0385E790" w14:textId="586225F0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F60A6A">
        <w:rPr>
          <w:rFonts w:eastAsia="Calibri"/>
          <w:sz w:val="22"/>
          <w:szCs w:val="22"/>
          <w:lang w:val="pl-PL" w:eastAsia="ar-SA"/>
        </w:rPr>
        <w:t xml:space="preserve">2. Czas reakcji technika serwisu określony jest w godzinach roboczych pracy serwisu (8.00 -- 16.00), oprócz sobót, niedziel i świąt i dotyczy zgłoszeń awarii. Czas reakcji serwisu od zgłoszenia awarii </w:t>
      </w:r>
      <w:r w:rsidR="00680F95" w:rsidRPr="00F60A6A">
        <w:rPr>
          <w:rFonts w:eastAsia="Calibri"/>
          <w:sz w:val="22"/>
          <w:szCs w:val="22"/>
          <w:lang w:val="pl-PL" w:eastAsia="ar-SA"/>
        </w:rPr>
        <w:t>nastąpi najpóźniej w czasie kolejnego dnia roboczego.</w:t>
      </w:r>
      <w:r w:rsidRPr="00F60A6A">
        <w:rPr>
          <w:rFonts w:eastAsia="Calibri"/>
          <w:sz w:val="22"/>
          <w:szCs w:val="22"/>
          <w:lang w:val="pl-PL" w:eastAsia="ar-SA"/>
        </w:rPr>
        <w:t xml:space="preserve"> Naprawa</w:t>
      </w:r>
      <w:r w:rsidRPr="00016E41">
        <w:rPr>
          <w:rFonts w:eastAsia="Calibri"/>
          <w:sz w:val="22"/>
          <w:szCs w:val="22"/>
          <w:lang w:val="pl-PL" w:eastAsia="ar-SA"/>
        </w:rPr>
        <w:t xml:space="preserve"> powinna być zakończona w ciągu </w:t>
      </w:r>
      <w:r w:rsidR="00680F95" w:rsidRPr="00016E41">
        <w:rPr>
          <w:rFonts w:eastAsia="Calibri"/>
          <w:sz w:val="22"/>
          <w:szCs w:val="22"/>
          <w:lang w:val="pl-PL" w:eastAsia="ar-SA"/>
        </w:rPr>
        <w:t>14 dni</w:t>
      </w:r>
      <w:r w:rsidRPr="00016E41">
        <w:rPr>
          <w:rFonts w:eastAsia="Calibri"/>
          <w:sz w:val="22"/>
          <w:szCs w:val="22"/>
          <w:lang w:val="pl-PL" w:eastAsia="ar-SA"/>
        </w:rPr>
        <w:t xml:space="preserve"> od zgłoszenia. </w:t>
      </w:r>
      <w:r w:rsidR="00680F95" w:rsidRPr="00016E41">
        <w:rPr>
          <w:rFonts w:eastAsia="Calibri"/>
          <w:sz w:val="22"/>
          <w:szCs w:val="22"/>
          <w:lang w:val="pl-PL" w:eastAsia="ar-SA"/>
        </w:rPr>
        <w:t xml:space="preserve">Usunięcie awarii ma być potwierdzone diagnostyką lub testem i ponownym uruchomieniem przedmiotu zamówienia. </w:t>
      </w:r>
      <w:r w:rsidRPr="00016E41">
        <w:rPr>
          <w:rFonts w:eastAsia="Calibri"/>
          <w:sz w:val="22"/>
          <w:szCs w:val="22"/>
          <w:lang w:val="pl-PL" w:eastAsia="ar-SA"/>
        </w:rPr>
        <w:t xml:space="preserve">Jeśli naprawa nie zostanie zakończona w przeciągu </w:t>
      </w:r>
      <w:r w:rsidR="001820DD" w:rsidRPr="00016E41">
        <w:rPr>
          <w:rFonts w:eastAsia="Calibri"/>
          <w:sz w:val="22"/>
          <w:szCs w:val="22"/>
          <w:lang w:val="pl-PL" w:eastAsia="ar-SA"/>
        </w:rPr>
        <w:t>14 dni</w:t>
      </w:r>
      <w:r w:rsidRPr="00016E41">
        <w:rPr>
          <w:rFonts w:eastAsia="Calibri"/>
          <w:sz w:val="22"/>
          <w:szCs w:val="22"/>
          <w:lang w:val="pl-PL" w:eastAsia="ar-SA"/>
        </w:rPr>
        <w:t>,</w:t>
      </w:r>
      <w:r w:rsidRPr="00016E41">
        <w:rPr>
          <w:rFonts w:eastAsia="Calibri"/>
          <w:color w:val="FF0000"/>
          <w:sz w:val="22"/>
          <w:szCs w:val="22"/>
          <w:lang w:val="pl-PL" w:eastAsia="ar-SA"/>
        </w:rPr>
        <w:t xml:space="preserve"> </w:t>
      </w:r>
      <w:r w:rsidRPr="00016E41">
        <w:rPr>
          <w:rFonts w:eastAsia="Calibri"/>
          <w:sz w:val="22"/>
          <w:szCs w:val="22"/>
          <w:lang w:val="pl-PL" w:eastAsia="ar-SA"/>
        </w:rPr>
        <w:t>Najemcy do czasu zakończenia naprawy przysługuje prawo do urządzenia zastępczego o zbliżonych parametrach technicznych. Wszelkie koszty i ryzyka związane z transportem i instalacją urządzenia ponosi Wynajmujący. Urządzenie zastępcze zostanie dostarczone w dniu następnym po dniu, w którym naprawa miała być wykonana.</w:t>
      </w:r>
    </w:p>
    <w:p w14:paraId="43114213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3. Zawiadomienia, o których mowa w ust. 1. i 2. będą przesyłane na:</w:t>
      </w:r>
    </w:p>
    <w:p w14:paraId="0820A6AD" w14:textId="77777777" w:rsidR="001057FE" w:rsidRPr="00016E41" w:rsidRDefault="001057FE" w:rsidP="00016E41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adres e-mail: ……………………</w:t>
      </w:r>
      <w:r w:rsidRPr="00016E41">
        <w:rPr>
          <w:rFonts w:eastAsia="Calibri"/>
          <w:sz w:val="22"/>
          <w:szCs w:val="22"/>
          <w:lang w:val="pl-PL" w:eastAsia="ar-SA"/>
        </w:rPr>
        <w:br/>
        <w:t>lub telefonicznie: …………………….</w:t>
      </w:r>
    </w:p>
    <w:p w14:paraId="67A6F12B" w14:textId="77777777" w:rsidR="001057FE" w:rsidRPr="00016E41" w:rsidRDefault="001057FE" w:rsidP="00016E41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Zawiadomienie przesłane w takiej formie należy uznać za skuteczne.</w:t>
      </w:r>
    </w:p>
    <w:p w14:paraId="0A7EF2EA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4. Osobą właściwą do kontaktów ze strony Wynajmującego jest: ……………………</w:t>
      </w:r>
    </w:p>
    <w:p w14:paraId="4339AAE3" w14:textId="4E56E7AE" w:rsidR="001057FE" w:rsidRPr="00016E41" w:rsidRDefault="001057FE" w:rsidP="00016E41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016E41">
        <w:rPr>
          <w:rFonts w:eastAsia="Calibri"/>
          <w:bCs/>
          <w:sz w:val="22"/>
          <w:szCs w:val="22"/>
          <w:lang w:val="pl-PL" w:eastAsia="ar-SA"/>
        </w:rPr>
        <w:t>5.</w:t>
      </w:r>
      <w:r w:rsidRPr="00016E41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016E41">
        <w:rPr>
          <w:rFonts w:eastAsia="Calibri"/>
          <w:sz w:val="22"/>
          <w:szCs w:val="22"/>
          <w:lang w:val="pl-PL" w:eastAsia="ar-SA"/>
        </w:rPr>
        <w:t>Osobą właściwą do kontaktów ze strony Najemcy w związku z realizacją niniejszej umowy jest ………………………</w:t>
      </w:r>
      <w:r w:rsidR="00680F95" w:rsidRPr="00016E41">
        <w:rPr>
          <w:rFonts w:eastAsia="Calibri"/>
          <w:sz w:val="22"/>
          <w:szCs w:val="22"/>
          <w:lang w:val="pl-PL" w:eastAsia="ar-SA"/>
        </w:rPr>
        <w:t>………….</w:t>
      </w:r>
      <w:r w:rsidRPr="00016E41">
        <w:rPr>
          <w:rFonts w:eastAsia="Calibri"/>
          <w:sz w:val="22"/>
          <w:szCs w:val="22"/>
          <w:lang w:val="pl-PL" w:eastAsia="ar-SA"/>
        </w:rPr>
        <w:t>; tel. stacjonarny: ………………</w:t>
      </w:r>
      <w:r w:rsidR="00680F95" w:rsidRPr="00016E41">
        <w:rPr>
          <w:rFonts w:eastAsia="Calibri"/>
          <w:sz w:val="22"/>
          <w:szCs w:val="22"/>
          <w:lang w:val="pl-PL" w:eastAsia="ar-SA"/>
        </w:rPr>
        <w:t>…….</w:t>
      </w:r>
      <w:r w:rsidRPr="00016E41">
        <w:rPr>
          <w:rFonts w:eastAsia="Calibri"/>
          <w:sz w:val="22"/>
          <w:szCs w:val="22"/>
          <w:lang w:val="pl-PL" w:eastAsia="ar-SA"/>
        </w:rPr>
        <w:t>, tel. kom. …………………., e-mail:</w:t>
      </w:r>
      <w:r w:rsidR="00680F95" w:rsidRPr="00016E41">
        <w:rPr>
          <w:rFonts w:eastAsia="Calibri"/>
          <w:sz w:val="22"/>
          <w:szCs w:val="22"/>
          <w:lang w:val="pl-PL" w:eastAsia="ar-SA"/>
        </w:rPr>
        <w:t> </w:t>
      </w:r>
      <w:r w:rsidRPr="00016E41">
        <w:rPr>
          <w:rFonts w:eastAsia="Calibri"/>
          <w:sz w:val="22"/>
          <w:szCs w:val="22"/>
          <w:lang w:val="pl-PL" w:eastAsia="ar-SA"/>
        </w:rPr>
        <w:t>……………………</w:t>
      </w:r>
    </w:p>
    <w:p w14:paraId="165DA2EE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6. W przypadku awaryjności urządzenia skutkującego jego wyłączeniem z eksploatacji na ponad 14 dni kalendarzowych w miesiącu Najemca może żądać wymiany urządzenia na inne spełniające wymagania określone w załączniku nr 1 w terminie 36 godzin roboczych od daty zgłoszenia pod rygorem rozwiązania umowy, o którym mowa w § 6 ust. 2.</w:t>
      </w:r>
    </w:p>
    <w:p w14:paraId="21403D7C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016E41">
        <w:rPr>
          <w:rFonts w:eastAsia="Calibri"/>
          <w:bCs/>
          <w:sz w:val="22"/>
          <w:szCs w:val="22"/>
          <w:lang w:val="pl-PL" w:eastAsia="ar-SA"/>
        </w:rPr>
        <w:t xml:space="preserve">7. </w:t>
      </w:r>
      <w:r w:rsidRPr="00016E41">
        <w:rPr>
          <w:rFonts w:eastAsia="Calibri"/>
          <w:sz w:val="22"/>
          <w:szCs w:val="22"/>
          <w:lang w:val="pl-PL" w:eastAsia="ar-SA"/>
        </w:rPr>
        <w:t>W przypadku, gdy naprawa urządzenia nie jest możliwa, Wynajmujący w ciągu 14 dni kalendarzowych od zgłoszenia Najemcy faktu niemożności naprawy, dostarczy urządzenie zamienne spełniające wymagania określone w załączniku nr 1.</w:t>
      </w:r>
    </w:p>
    <w:p w14:paraId="38837A4A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8. Najemca jest zobligowany do korzystania z urządzenia zgodnie z jego przeznaczeniem i zgodnie z opisem zawartym w instrukcji obsługi stanowiącej załącznik nr 2, w sposób nie powodujący obniżania jego wartości ponad normalne zużycie.</w:t>
      </w:r>
    </w:p>
    <w:p w14:paraId="26F74439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9. Bez zgody Wynajmującego wyrażonej na piśmie pod rygorem nieważności, Najemca nie może oddać przedmiotu najmu osobie trzeciej w podnajem albo do bezpłatnego używania.</w:t>
      </w:r>
    </w:p>
    <w:p w14:paraId="7701024A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10.Wszelkie naprawy, przeglądy i usunięcia usterek zostaną udokumentowane protokołem zawierającym.: datę naprawy, numer seryjny urządzenia, opis usterki i sposób jej usunięcia wraz z podpisem osoby wykonującej naprawę i osoby odbierającej. Protokół zostanie sporządzony w dwóch jednobrzmiących egzemplarzach, po jednym dla każdej ze Stron niniejszej Umowy. </w:t>
      </w:r>
    </w:p>
    <w:p w14:paraId="1EAE7D51" w14:textId="68D687BE" w:rsidR="001820DD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 w:rsidR="00750B1D">
        <w:rPr>
          <w:rFonts w:eastAsia="Calibri"/>
          <w:b/>
          <w:sz w:val="22"/>
          <w:szCs w:val="22"/>
          <w:lang w:val="pl-PL" w:eastAsia="ar-SA"/>
        </w:rPr>
        <w:t>5</w:t>
      </w:r>
    </w:p>
    <w:p w14:paraId="6E491A29" w14:textId="77777777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Wynagrodzenie</w:t>
      </w:r>
    </w:p>
    <w:p w14:paraId="057D9980" w14:textId="3EBDAA77" w:rsidR="001057FE" w:rsidRPr="00016E41" w:rsidRDefault="001057FE" w:rsidP="00016E41">
      <w:pPr>
        <w:numPr>
          <w:ilvl w:val="0"/>
          <w:numId w:val="20"/>
        </w:numPr>
        <w:autoSpaceDN w:val="0"/>
        <w:adjustRightInd w:val="0"/>
        <w:ind w:left="284" w:hanging="284"/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016E41">
        <w:rPr>
          <w:rFonts w:eastAsia="Calibri"/>
          <w:color w:val="000000"/>
          <w:sz w:val="22"/>
          <w:szCs w:val="22"/>
          <w:lang w:val="pl-PL" w:eastAsia="en-US"/>
        </w:rPr>
        <w:t xml:space="preserve">Całkowita wartość umowy w okresie jej obowiązywania </w:t>
      </w:r>
      <w:r w:rsidR="00345C52">
        <w:rPr>
          <w:rFonts w:eastAsia="Calibri"/>
          <w:color w:val="000000"/>
          <w:sz w:val="22"/>
          <w:szCs w:val="22"/>
          <w:lang w:val="pl-PL" w:eastAsia="en-US"/>
        </w:rPr>
        <w:t>nie przekroczy kwoty</w:t>
      </w:r>
      <w:r w:rsidR="00392179" w:rsidRPr="00016E41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 w:rsidRPr="00016E41">
        <w:rPr>
          <w:rFonts w:eastAsia="Calibri"/>
          <w:color w:val="000000"/>
          <w:sz w:val="22"/>
          <w:szCs w:val="22"/>
          <w:lang w:val="pl-PL" w:eastAsia="en-US"/>
        </w:rPr>
        <w:t>……….zł brutto (słownie: …………………………………………………….)</w:t>
      </w:r>
    </w:p>
    <w:p w14:paraId="61CC2B3B" w14:textId="1FD2B149" w:rsidR="00A962BC" w:rsidRPr="00F60A6A" w:rsidRDefault="00345C52" w:rsidP="00016E41">
      <w:pPr>
        <w:autoSpaceDN w:val="0"/>
        <w:jc w:val="both"/>
        <w:rPr>
          <w:sz w:val="22"/>
          <w:szCs w:val="22"/>
          <w:lang w:val="pl-PL"/>
        </w:rPr>
      </w:pPr>
      <w:r>
        <w:rPr>
          <w:rFonts w:eastAsia="Calibri"/>
          <w:sz w:val="22"/>
          <w:szCs w:val="22"/>
          <w:lang w:val="pl-PL" w:eastAsia="en-US"/>
        </w:rPr>
        <w:lastRenderedPageBreak/>
        <w:t>2</w:t>
      </w:r>
      <w:r w:rsidR="00A962BC" w:rsidRPr="00F60A6A">
        <w:rPr>
          <w:rFonts w:eastAsia="Calibri"/>
          <w:sz w:val="22"/>
          <w:szCs w:val="22"/>
          <w:lang w:val="pl-PL" w:eastAsia="en-US"/>
        </w:rPr>
        <w:t xml:space="preserve">. </w:t>
      </w:r>
      <w:r w:rsidR="00A962BC" w:rsidRPr="00F60A6A">
        <w:rPr>
          <w:sz w:val="22"/>
          <w:szCs w:val="22"/>
          <w:lang w:val="pl-PL"/>
        </w:rPr>
        <w:t xml:space="preserve">Wynagrodzenie, o którym mowa w ust. </w:t>
      </w:r>
      <w:r w:rsidR="00392179" w:rsidRPr="00F60A6A">
        <w:rPr>
          <w:sz w:val="22"/>
          <w:szCs w:val="22"/>
          <w:lang w:val="pl-PL"/>
        </w:rPr>
        <w:t>1</w:t>
      </w:r>
      <w:r w:rsidR="00A962BC" w:rsidRPr="00F60A6A">
        <w:rPr>
          <w:sz w:val="22"/>
          <w:szCs w:val="22"/>
          <w:lang w:val="pl-PL"/>
        </w:rPr>
        <w:t xml:space="preserve"> płatne będzie w </w:t>
      </w:r>
      <w:r>
        <w:rPr>
          <w:sz w:val="22"/>
          <w:szCs w:val="22"/>
          <w:lang w:val="pl-PL"/>
        </w:rPr>
        <w:t>10</w:t>
      </w:r>
      <w:r w:rsidR="00A962BC" w:rsidRPr="00F60A6A">
        <w:rPr>
          <w:sz w:val="22"/>
          <w:szCs w:val="22"/>
          <w:lang w:val="pl-PL"/>
        </w:rPr>
        <w:t xml:space="preserve"> miesięcznych </w:t>
      </w:r>
      <w:r w:rsidR="00392179" w:rsidRPr="00F60A6A">
        <w:rPr>
          <w:sz w:val="22"/>
          <w:szCs w:val="22"/>
          <w:lang w:val="pl-PL"/>
        </w:rPr>
        <w:t>ratach z zgodnie z harmonogramem:</w:t>
      </w:r>
    </w:p>
    <w:p w14:paraId="70A36BB2" w14:textId="6CBA5324" w:rsidR="00A962BC" w:rsidRPr="00F60A6A" w:rsidRDefault="00A962BC" w:rsidP="00016E41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  <w:lang w:val="pl-PL"/>
        </w:rPr>
      </w:pPr>
      <w:r w:rsidRPr="00F60A6A">
        <w:rPr>
          <w:sz w:val="22"/>
          <w:szCs w:val="22"/>
          <w:lang w:val="pl-PL"/>
        </w:rPr>
        <w:t>1 rata w wysokości 10% całkowitego wynagrodzenia brutto – w kwocie …, słownie:</w:t>
      </w:r>
      <w:r w:rsidR="00801B3B" w:rsidRPr="00F60A6A">
        <w:rPr>
          <w:sz w:val="22"/>
          <w:szCs w:val="22"/>
          <w:lang w:val="pl-PL"/>
        </w:rPr>
        <w:t xml:space="preserve"> </w:t>
      </w:r>
      <w:r w:rsidRPr="00F60A6A">
        <w:rPr>
          <w:sz w:val="22"/>
          <w:szCs w:val="22"/>
          <w:lang w:val="pl-PL"/>
        </w:rPr>
        <w:t>…………)</w:t>
      </w:r>
      <w:r w:rsidR="00B96458" w:rsidRPr="00F60A6A">
        <w:rPr>
          <w:sz w:val="22"/>
          <w:szCs w:val="22"/>
          <w:lang w:val="pl-PL"/>
        </w:rPr>
        <w:t>.</w:t>
      </w:r>
    </w:p>
    <w:p w14:paraId="48676FC5" w14:textId="43146D69" w:rsidR="00A962BC" w:rsidRPr="00F60A6A" w:rsidRDefault="00A962BC" w:rsidP="00016E41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  <w:lang w:val="pl-PL"/>
        </w:rPr>
      </w:pPr>
      <w:r w:rsidRPr="00F60A6A">
        <w:rPr>
          <w:sz w:val="22"/>
          <w:szCs w:val="22"/>
          <w:lang w:val="pl-PL"/>
        </w:rPr>
        <w:t>2 rata w wysokości 10% całkowitego wynagrodzenia brutto – w kwocie …, (słownie:</w:t>
      </w:r>
      <w:r w:rsidR="00801B3B" w:rsidRPr="00F60A6A">
        <w:rPr>
          <w:sz w:val="22"/>
          <w:szCs w:val="22"/>
          <w:lang w:val="pl-PL"/>
        </w:rPr>
        <w:t xml:space="preserve"> </w:t>
      </w:r>
      <w:r w:rsidRPr="00F60A6A">
        <w:rPr>
          <w:sz w:val="22"/>
          <w:szCs w:val="22"/>
          <w:lang w:val="pl-PL"/>
        </w:rPr>
        <w:t xml:space="preserve"> …………)</w:t>
      </w:r>
      <w:r w:rsidR="00B96458" w:rsidRPr="00F60A6A">
        <w:rPr>
          <w:sz w:val="22"/>
          <w:szCs w:val="22"/>
          <w:lang w:val="pl-PL"/>
        </w:rPr>
        <w:t>.</w:t>
      </w:r>
    </w:p>
    <w:p w14:paraId="56D66189" w14:textId="01B62D30" w:rsidR="001057FE" w:rsidRPr="00F60A6A" w:rsidRDefault="00801B3B" w:rsidP="00016E41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pl-PL" w:eastAsia="en-US"/>
        </w:rPr>
      </w:pPr>
      <w:r w:rsidRPr="00F60A6A">
        <w:rPr>
          <w:sz w:val="22"/>
          <w:szCs w:val="22"/>
          <w:lang w:val="pl-PL"/>
        </w:rPr>
        <w:t>3</w:t>
      </w:r>
      <w:r w:rsidR="00A962BC" w:rsidRPr="00F60A6A">
        <w:rPr>
          <w:sz w:val="22"/>
          <w:szCs w:val="22"/>
          <w:lang w:val="pl-PL"/>
        </w:rPr>
        <w:t xml:space="preserve"> rata w wysokości </w:t>
      </w:r>
      <w:r w:rsidR="0087223F" w:rsidRPr="00F60A6A">
        <w:rPr>
          <w:sz w:val="22"/>
          <w:szCs w:val="22"/>
          <w:lang w:val="pl-PL"/>
        </w:rPr>
        <w:t>1</w:t>
      </w:r>
      <w:r w:rsidR="00A962BC" w:rsidRPr="00F60A6A">
        <w:rPr>
          <w:sz w:val="22"/>
          <w:szCs w:val="22"/>
          <w:lang w:val="pl-PL"/>
        </w:rPr>
        <w:t>0% całkowitego wynagrodzenia brutto – w kwocie …, (słownie:</w:t>
      </w:r>
      <w:r w:rsidRPr="00F60A6A">
        <w:rPr>
          <w:sz w:val="22"/>
          <w:szCs w:val="22"/>
          <w:lang w:val="pl-PL"/>
        </w:rPr>
        <w:t xml:space="preserve"> </w:t>
      </w:r>
      <w:r w:rsidR="00A962BC" w:rsidRPr="00F60A6A">
        <w:rPr>
          <w:sz w:val="22"/>
          <w:szCs w:val="22"/>
          <w:lang w:val="pl-PL"/>
        </w:rPr>
        <w:t xml:space="preserve"> …………)</w:t>
      </w:r>
      <w:r w:rsidR="00B96458" w:rsidRPr="00F60A6A">
        <w:rPr>
          <w:sz w:val="22"/>
          <w:szCs w:val="22"/>
          <w:lang w:val="pl-PL"/>
        </w:rPr>
        <w:t>.</w:t>
      </w:r>
    </w:p>
    <w:p w14:paraId="5C727098" w14:textId="78E4E0A8" w:rsidR="00392179" w:rsidRPr="000B7534" w:rsidRDefault="00392179" w:rsidP="00016E41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pl-PL" w:eastAsia="en-US"/>
        </w:rPr>
      </w:pPr>
      <w:r w:rsidRPr="00F60A6A">
        <w:rPr>
          <w:sz w:val="22"/>
          <w:szCs w:val="22"/>
          <w:lang w:val="pl-PL"/>
        </w:rPr>
        <w:t>4</w:t>
      </w:r>
      <w:r w:rsidR="00F60A6A" w:rsidRPr="00F60A6A">
        <w:rPr>
          <w:sz w:val="22"/>
          <w:szCs w:val="22"/>
          <w:lang w:val="pl-PL"/>
        </w:rPr>
        <w:t xml:space="preserve"> </w:t>
      </w:r>
      <w:r w:rsidR="00B96458" w:rsidRPr="00F60A6A">
        <w:rPr>
          <w:sz w:val="22"/>
          <w:szCs w:val="22"/>
          <w:lang w:val="pl-PL"/>
        </w:rPr>
        <w:t xml:space="preserve">…..rata w wysokości </w:t>
      </w:r>
      <w:r w:rsidR="00345C52" w:rsidRPr="00F60A6A">
        <w:rPr>
          <w:sz w:val="22"/>
          <w:szCs w:val="22"/>
          <w:lang w:val="pl-PL"/>
        </w:rPr>
        <w:t>10%</w:t>
      </w:r>
      <w:r w:rsidR="00B96458" w:rsidRPr="00F60A6A">
        <w:rPr>
          <w:sz w:val="22"/>
          <w:szCs w:val="22"/>
          <w:lang w:val="pl-PL"/>
        </w:rPr>
        <w:t xml:space="preserve"> całkowitego wynagrodzenia brutto – w kwocie …, (słownie:  …………).</w:t>
      </w:r>
    </w:p>
    <w:p w14:paraId="449F9B20" w14:textId="2734AE71" w:rsidR="000B7534" w:rsidRPr="000B7534" w:rsidRDefault="00345C52" w:rsidP="000B7534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pl-PL" w:eastAsia="en-US"/>
        </w:rPr>
      </w:pPr>
      <w:r>
        <w:rPr>
          <w:sz w:val="22"/>
          <w:szCs w:val="22"/>
          <w:lang w:val="pl-PL"/>
        </w:rPr>
        <w:t>5</w:t>
      </w:r>
      <w:r w:rsidR="000B7534" w:rsidRPr="00F60A6A">
        <w:rPr>
          <w:sz w:val="22"/>
          <w:szCs w:val="22"/>
          <w:lang w:val="pl-PL"/>
        </w:rPr>
        <w:t xml:space="preserve"> …..rata w wysokości </w:t>
      </w:r>
      <w:r w:rsidRPr="00F60A6A">
        <w:rPr>
          <w:sz w:val="22"/>
          <w:szCs w:val="22"/>
          <w:lang w:val="pl-PL"/>
        </w:rPr>
        <w:t>10%</w:t>
      </w:r>
      <w:r w:rsidR="000B7534" w:rsidRPr="00F60A6A">
        <w:rPr>
          <w:sz w:val="22"/>
          <w:szCs w:val="22"/>
          <w:lang w:val="pl-PL"/>
        </w:rPr>
        <w:t xml:space="preserve"> całkowitego wynagrodzenia brutto – w kwocie …, (słownie:  …………).</w:t>
      </w:r>
    </w:p>
    <w:p w14:paraId="3A0F0553" w14:textId="5AD7784C" w:rsidR="000B7534" w:rsidRPr="000B7534" w:rsidRDefault="00345C52" w:rsidP="000B7534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pl-PL" w:eastAsia="en-US"/>
        </w:rPr>
      </w:pPr>
      <w:r>
        <w:rPr>
          <w:sz w:val="22"/>
          <w:szCs w:val="22"/>
          <w:lang w:val="pl-PL"/>
        </w:rPr>
        <w:t>6</w:t>
      </w:r>
      <w:r w:rsidR="000B7534" w:rsidRPr="00F60A6A">
        <w:rPr>
          <w:sz w:val="22"/>
          <w:szCs w:val="22"/>
          <w:lang w:val="pl-PL"/>
        </w:rPr>
        <w:t xml:space="preserve"> …..rata w wysokości </w:t>
      </w:r>
      <w:r w:rsidRPr="00F60A6A">
        <w:rPr>
          <w:sz w:val="22"/>
          <w:szCs w:val="22"/>
          <w:lang w:val="pl-PL"/>
        </w:rPr>
        <w:t>10%</w:t>
      </w:r>
      <w:r w:rsidR="000B7534" w:rsidRPr="00F60A6A">
        <w:rPr>
          <w:sz w:val="22"/>
          <w:szCs w:val="22"/>
          <w:lang w:val="pl-PL"/>
        </w:rPr>
        <w:t xml:space="preserve"> całkowitego wynagrodzenia brutto – w kwocie …, (słownie:  …………).</w:t>
      </w:r>
    </w:p>
    <w:p w14:paraId="7DD2CC28" w14:textId="7EA201B3" w:rsidR="00345C52" w:rsidRPr="000B7534" w:rsidRDefault="00345C52" w:rsidP="00345C52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pl-PL" w:eastAsia="en-US"/>
        </w:rPr>
      </w:pPr>
      <w:r>
        <w:rPr>
          <w:sz w:val="22"/>
          <w:szCs w:val="22"/>
          <w:lang w:val="pl-PL"/>
        </w:rPr>
        <w:t>7</w:t>
      </w:r>
      <w:r w:rsidRPr="00F60A6A">
        <w:rPr>
          <w:sz w:val="22"/>
          <w:szCs w:val="22"/>
          <w:lang w:val="pl-PL"/>
        </w:rPr>
        <w:t xml:space="preserve"> …..rata w wysokości 10% całkowitego wynagrodzenia brutto – w kwocie …, (słownie:  …………).</w:t>
      </w:r>
    </w:p>
    <w:p w14:paraId="1AEF11F8" w14:textId="27C6A515" w:rsidR="00345C52" w:rsidRPr="000B7534" w:rsidRDefault="00345C52" w:rsidP="00345C52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pl-PL" w:eastAsia="en-US"/>
        </w:rPr>
      </w:pPr>
      <w:r>
        <w:rPr>
          <w:sz w:val="22"/>
          <w:szCs w:val="22"/>
          <w:lang w:val="pl-PL"/>
        </w:rPr>
        <w:t>8</w:t>
      </w:r>
      <w:r w:rsidRPr="00F60A6A">
        <w:rPr>
          <w:sz w:val="22"/>
          <w:szCs w:val="22"/>
          <w:lang w:val="pl-PL"/>
        </w:rPr>
        <w:t xml:space="preserve"> …..rata w wysokości 10% całkowitego wynagrodzenia brutto – w kwocie …, (słownie:  …………).</w:t>
      </w:r>
    </w:p>
    <w:p w14:paraId="60911F3F" w14:textId="481EDBFD" w:rsidR="00345C52" w:rsidRPr="000B7534" w:rsidRDefault="00345C52" w:rsidP="00345C52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pl-PL" w:eastAsia="en-US"/>
        </w:rPr>
      </w:pPr>
      <w:r>
        <w:rPr>
          <w:sz w:val="22"/>
          <w:szCs w:val="22"/>
          <w:lang w:val="pl-PL"/>
        </w:rPr>
        <w:t>9</w:t>
      </w:r>
      <w:r w:rsidRPr="00F60A6A">
        <w:rPr>
          <w:sz w:val="22"/>
          <w:szCs w:val="22"/>
          <w:lang w:val="pl-PL"/>
        </w:rPr>
        <w:t xml:space="preserve"> …..rata w wysokości 10% całkowitego wynagrodzenia brutto – w kwocie …, (słownie:  …………).</w:t>
      </w:r>
    </w:p>
    <w:p w14:paraId="0F4FC47E" w14:textId="18739CB3" w:rsidR="000B7534" w:rsidRPr="00345C52" w:rsidRDefault="00345C52" w:rsidP="00345C52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eastAsia="Calibri"/>
          <w:sz w:val="22"/>
          <w:szCs w:val="22"/>
          <w:lang w:val="pl-PL" w:eastAsia="en-US"/>
        </w:rPr>
      </w:pPr>
      <w:r>
        <w:rPr>
          <w:sz w:val="22"/>
          <w:szCs w:val="22"/>
          <w:lang w:val="pl-PL"/>
        </w:rPr>
        <w:t>10</w:t>
      </w:r>
      <w:r w:rsidRPr="00F60A6A">
        <w:rPr>
          <w:sz w:val="22"/>
          <w:szCs w:val="22"/>
          <w:lang w:val="pl-PL"/>
        </w:rPr>
        <w:t xml:space="preserve"> …..rata w wysokości 10% całkowitego wynagrodzenia brutto – w kwocie …, (słownie:  …………).</w:t>
      </w:r>
    </w:p>
    <w:p w14:paraId="3EE1499A" w14:textId="10B2CEAB" w:rsidR="001057FE" w:rsidRPr="00016E41" w:rsidRDefault="00345C52" w:rsidP="00016E41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color w:val="000000"/>
          <w:sz w:val="22"/>
          <w:szCs w:val="22"/>
          <w:lang w:val="pl-PL" w:eastAsia="en-US"/>
        </w:rPr>
        <w:t>3</w:t>
      </w:r>
      <w:r w:rsidR="001057FE" w:rsidRPr="00016E41">
        <w:rPr>
          <w:rFonts w:eastAsia="Calibri"/>
          <w:color w:val="000000"/>
          <w:sz w:val="22"/>
          <w:szCs w:val="22"/>
          <w:lang w:val="pl-PL" w:eastAsia="en-US"/>
        </w:rPr>
        <w:t>. Wymieniona</w:t>
      </w:r>
      <w:r w:rsidR="00B96458" w:rsidRPr="00016E41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 w:rsidR="001057FE" w:rsidRPr="00016E41">
        <w:rPr>
          <w:rFonts w:eastAsia="Calibri"/>
          <w:color w:val="000000"/>
          <w:sz w:val="22"/>
          <w:szCs w:val="22"/>
          <w:lang w:val="pl-PL" w:eastAsia="en-US"/>
        </w:rPr>
        <w:t xml:space="preserve">w § </w:t>
      </w:r>
      <w:r>
        <w:rPr>
          <w:rFonts w:eastAsia="Calibri"/>
          <w:color w:val="000000"/>
          <w:sz w:val="22"/>
          <w:szCs w:val="22"/>
          <w:lang w:val="pl-PL" w:eastAsia="en-US"/>
        </w:rPr>
        <w:t>5</w:t>
      </w:r>
      <w:r w:rsidR="001057FE" w:rsidRPr="00016E41">
        <w:rPr>
          <w:rFonts w:eastAsia="Calibri"/>
          <w:color w:val="000000"/>
          <w:sz w:val="22"/>
          <w:szCs w:val="22"/>
          <w:lang w:val="pl-PL" w:eastAsia="en-US"/>
        </w:rPr>
        <w:t xml:space="preserve"> ust.1 </w:t>
      </w:r>
      <w:r w:rsidR="001809EB" w:rsidRPr="00016E41">
        <w:rPr>
          <w:rFonts w:eastAsia="Calibri"/>
          <w:color w:val="000000"/>
          <w:sz w:val="22"/>
          <w:szCs w:val="22"/>
          <w:lang w:val="pl-PL" w:eastAsia="en-US"/>
        </w:rPr>
        <w:t>wartość umowy</w:t>
      </w:r>
      <w:r w:rsidR="001057FE" w:rsidRPr="00016E41">
        <w:rPr>
          <w:rFonts w:eastAsia="Calibri"/>
          <w:color w:val="000000"/>
          <w:sz w:val="22"/>
          <w:szCs w:val="22"/>
          <w:lang w:val="pl-PL" w:eastAsia="en-US"/>
        </w:rPr>
        <w:t xml:space="preserve"> obejmuje wynagrodzenie za: </w:t>
      </w:r>
      <w:r w:rsidR="00392179" w:rsidRPr="00016E41">
        <w:rPr>
          <w:rFonts w:eastAsia="Calibri"/>
          <w:color w:val="000000"/>
          <w:sz w:val="22"/>
          <w:szCs w:val="22"/>
          <w:lang w:val="pl-PL" w:eastAsia="en-US"/>
        </w:rPr>
        <w:t xml:space="preserve">dostawę, uruchomienie, szkolenie w zakresie obsługi urządzenia, </w:t>
      </w:r>
      <w:r w:rsidR="001057FE" w:rsidRPr="00016E41">
        <w:rPr>
          <w:rFonts w:eastAsia="Calibri"/>
          <w:color w:val="000000"/>
          <w:sz w:val="22"/>
          <w:szCs w:val="22"/>
          <w:lang w:val="pl-PL" w:eastAsia="en-US"/>
        </w:rPr>
        <w:t>używanie przedmiotu najmu, amortyzację urządzeń, ich naprawy, konserwacje i części zamienne</w:t>
      </w:r>
      <w:r w:rsidR="00392179" w:rsidRPr="00016E41">
        <w:rPr>
          <w:rFonts w:eastAsia="Calibri"/>
          <w:color w:val="000000"/>
          <w:sz w:val="22"/>
          <w:szCs w:val="22"/>
          <w:lang w:val="pl-PL" w:eastAsia="en-US"/>
        </w:rPr>
        <w:t>.</w:t>
      </w:r>
    </w:p>
    <w:p w14:paraId="63D168E4" w14:textId="7B2609DE" w:rsidR="001057FE" w:rsidRPr="00016E41" w:rsidRDefault="00345C52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4</w:t>
      </w:r>
      <w:r w:rsidR="001057FE" w:rsidRPr="00016E41">
        <w:rPr>
          <w:rFonts w:eastAsia="Calibri"/>
          <w:sz w:val="22"/>
          <w:szCs w:val="22"/>
          <w:lang w:val="pl-PL" w:eastAsia="ar-SA"/>
        </w:rPr>
        <w:t>. Rozliczenie odbywa się miesięcznie, na ostatni dzień każdego miesiąca kalendarzowego</w:t>
      </w:r>
      <w:r w:rsidR="0087223F" w:rsidRPr="00016E41">
        <w:rPr>
          <w:rFonts w:eastAsia="Calibri"/>
          <w:sz w:val="22"/>
          <w:szCs w:val="22"/>
          <w:lang w:val="pl-PL" w:eastAsia="ar-SA"/>
        </w:rPr>
        <w:t xml:space="preserve">. </w:t>
      </w:r>
      <w:r w:rsidR="001057FE" w:rsidRPr="00016E41">
        <w:rPr>
          <w:rFonts w:eastAsia="Calibri"/>
          <w:sz w:val="22"/>
          <w:szCs w:val="22"/>
          <w:lang w:val="pl-PL" w:eastAsia="ar-SA"/>
        </w:rPr>
        <w:t>W</w:t>
      </w:r>
      <w:r w:rsidR="001809EB" w:rsidRPr="00016E41">
        <w:rPr>
          <w:rFonts w:eastAsia="Calibri"/>
          <w:sz w:val="22"/>
          <w:szCs w:val="22"/>
          <w:lang w:val="pl-PL" w:eastAsia="ar-SA"/>
        </w:rPr>
        <w:t> </w:t>
      </w:r>
      <w:r w:rsidR="001057FE" w:rsidRPr="00016E41">
        <w:rPr>
          <w:rFonts w:eastAsia="Calibri"/>
          <w:sz w:val="22"/>
          <w:szCs w:val="22"/>
          <w:lang w:val="pl-PL" w:eastAsia="ar-SA"/>
        </w:rPr>
        <w:t xml:space="preserve">przypadku, gdy wynajem </w:t>
      </w:r>
      <w:r w:rsidR="00A962BC" w:rsidRPr="00016E41">
        <w:rPr>
          <w:rFonts w:eastAsia="Calibri"/>
          <w:sz w:val="22"/>
          <w:szCs w:val="22"/>
          <w:lang w:val="pl-PL" w:eastAsia="ar-SA"/>
        </w:rPr>
        <w:t>aparatury</w:t>
      </w:r>
      <w:r w:rsidR="001057FE" w:rsidRPr="00016E41">
        <w:rPr>
          <w:rFonts w:eastAsia="Calibri"/>
          <w:sz w:val="22"/>
          <w:szCs w:val="22"/>
          <w:lang w:val="pl-PL" w:eastAsia="ar-SA"/>
        </w:rPr>
        <w:t xml:space="preserve"> nie będzie świadczony przez pełny miesiąc, Wynajmujący otrzyma wynagrodzenie (w części dotyczącej wysokość stawki czynszu) proporcjonalne do liczby dni, kiedy najem był świadczony.</w:t>
      </w:r>
    </w:p>
    <w:p w14:paraId="0BAE7820" w14:textId="56037D07" w:rsidR="001057FE" w:rsidRPr="00016E41" w:rsidRDefault="00345C52" w:rsidP="00016E4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Calibri" w:hAnsi="Times New Roman"/>
          <w:sz w:val="22"/>
          <w:szCs w:val="22"/>
          <w:lang w:eastAsia="ar-SA"/>
        </w:rPr>
        <w:t>5</w:t>
      </w:r>
      <w:r w:rsidR="001057FE" w:rsidRPr="00016E41">
        <w:rPr>
          <w:rFonts w:ascii="Times New Roman" w:eastAsia="Calibri" w:hAnsi="Times New Roman"/>
          <w:sz w:val="22"/>
          <w:szCs w:val="22"/>
          <w:lang w:eastAsia="ar-SA"/>
        </w:rPr>
        <w:t xml:space="preserve">. Opłaty za używanie sprzętu obliczone w sposób określony w ust. 1. będą uiszczane przez Najemcę </w:t>
      </w:r>
      <w:r w:rsidR="001057FE" w:rsidRPr="00016E41">
        <w:rPr>
          <w:rFonts w:ascii="Times New Roman" w:hAnsi="Times New Roman"/>
          <w:sz w:val="22"/>
          <w:szCs w:val="22"/>
        </w:rPr>
        <w:t>w terminie do 21 dni od dnia otrzymania faktury wystawionej przez Sprzedawcę po dokonaniu odbioru przedmiotu umowy potwierdzonego protokołem zdawczo - odbiorczym.</w:t>
      </w:r>
    </w:p>
    <w:p w14:paraId="3F4326D6" w14:textId="5ED66E53" w:rsidR="001057FE" w:rsidRPr="00016E41" w:rsidRDefault="00345C52" w:rsidP="00016E4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1057FE" w:rsidRPr="00016E41">
        <w:rPr>
          <w:rFonts w:ascii="Times New Roman" w:hAnsi="Times New Roman"/>
          <w:sz w:val="22"/>
          <w:szCs w:val="22"/>
        </w:rPr>
        <w:t>. Zapłata wynagrodzenia nastąpi przelewem na rachunek Wynajmującego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§ 6 ust. 1, pkt 1.</w:t>
      </w:r>
    </w:p>
    <w:p w14:paraId="0E35B6F6" w14:textId="0C0FC1D8" w:rsidR="001057FE" w:rsidRPr="00016E41" w:rsidRDefault="00345C52" w:rsidP="00016E4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1057FE" w:rsidRPr="00016E41">
        <w:rPr>
          <w:rFonts w:ascii="Times New Roman" w:hAnsi="Times New Roman"/>
          <w:sz w:val="22"/>
          <w:szCs w:val="22"/>
        </w:rPr>
        <w:t>. Strony postanawiają, że zapłata następuje w dniu obciążenia rachunku bankowego  Kupującego. W</w:t>
      </w:r>
      <w:r w:rsidR="00CC0AAA" w:rsidRPr="00016E41">
        <w:rPr>
          <w:rFonts w:ascii="Times New Roman" w:hAnsi="Times New Roman"/>
          <w:sz w:val="22"/>
          <w:szCs w:val="22"/>
        </w:rPr>
        <w:t> </w:t>
      </w:r>
      <w:r w:rsidR="001057FE" w:rsidRPr="00016E41">
        <w:rPr>
          <w:rFonts w:ascii="Times New Roman" w:hAnsi="Times New Roman"/>
          <w:sz w:val="22"/>
          <w:szCs w:val="22"/>
        </w:rPr>
        <w:t>przypadku nieterminowej płatności należności Sprzedawca ma prawo naliczyć</w:t>
      </w:r>
      <w:r w:rsidR="0087223F" w:rsidRPr="00016E41">
        <w:rPr>
          <w:rFonts w:ascii="Times New Roman" w:hAnsi="Times New Roman"/>
          <w:sz w:val="22"/>
          <w:szCs w:val="22"/>
        </w:rPr>
        <w:t xml:space="preserve"> </w:t>
      </w:r>
      <w:r w:rsidR="001057FE" w:rsidRPr="00016E41">
        <w:rPr>
          <w:rFonts w:ascii="Times New Roman" w:hAnsi="Times New Roman"/>
          <w:sz w:val="22"/>
          <w:szCs w:val="22"/>
        </w:rPr>
        <w:t>Kupującemu odsetki  ustawowe za każdy dzień zwłoki.</w:t>
      </w:r>
    </w:p>
    <w:p w14:paraId="3DB8BF54" w14:textId="464D706D" w:rsidR="001057FE" w:rsidRPr="00016E41" w:rsidRDefault="00345C52" w:rsidP="00016E41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>
        <w:rPr>
          <w:rFonts w:eastAsia="Arial Unicode MS"/>
          <w:sz w:val="22"/>
          <w:szCs w:val="22"/>
          <w:lang w:val="pl-PL" w:eastAsia="ar-SA"/>
        </w:rPr>
        <w:t>8</w:t>
      </w:r>
      <w:r w:rsidR="00392179" w:rsidRPr="00016E41">
        <w:rPr>
          <w:rFonts w:eastAsia="Arial Unicode MS"/>
          <w:sz w:val="22"/>
          <w:szCs w:val="22"/>
          <w:lang w:val="pl-PL" w:eastAsia="ar-SA"/>
        </w:rPr>
        <w:t>.</w:t>
      </w:r>
      <w:r w:rsidR="001057FE" w:rsidRPr="00016E41">
        <w:rPr>
          <w:rFonts w:eastAsia="Arial Unicode MS"/>
          <w:sz w:val="22"/>
          <w:szCs w:val="22"/>
          <w:lang w:val="pl-PL" w:eastAsia="ar-SA"/>
        </w:rPr>
        <w:t xml:space="preserve"> Wynajmujący nie może dokonać przelewu należnych mu z tytułu niniejszej umowy wierzytelności na rzecz osoby trzeciej.</w:t>
      </w:r>
    </w:p>
    <w:p w14:paraId="4F871084" w14:textId="097FD60B" w:rsidR="00B96458" w:rsidRPr="00016E41" w:rsidRDefault="00B96458" w:rsidP="00016E41">
      <w:pPr>
        <w:suppressAutoHyphens/>
        <w:autoSpaceDE w:val="0"/>
        <w:jc w:val="center"/>
        <w:rPr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 w:rsidR="00750B1D">
        <w:rPr>
          <w:rFonts w:eastAsia="Calibri"/>
          <w:b/>
          <w:sz w:val="22"/>
          <w:szCs w:val="22"/>
          <w:lang w:val="pl-PL" w:eastAsia="ar-SA"/>
        </w:rPr>
        <w:t>6</w:t>
      </w:r>
    </w:p>
    <w:p w14:paraId="57CC312B" w14:textId="3F4A03A0" w:rsidR="00B96458" w:rsidRPr="00016E41" w:rsidRDefault="00B96458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Oprogramowanie</w:t>
      </w:r>
    </w:p>
    <w:p w14:paraId="6149212E" w14:textId="58C20375" w:rsidR="00B96458" w:rsidRPr="00016E41" w:rsidRDefault="00B96458" w:rsidP="00016E41">
      <w:pPr>
        <w:numPr>
          <w:ilvl w:val="0"/>
          <w:numId w:val="21"/>
        </w:numPr>
        <w:tabs>
          <w:tab w:val="clear" w:pos="360"/>
          <w:tab w:val="num" w:pos="0"/>
        </w:tabs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 xml:space="preserve">Wszystkie elementy aparatury powinny zawierać niezbędne oprogramowanie pozwalające na realizację przez nie wszystkich opisanych w Załączniku nr </w:t>
      </w:r>
      <w:r w:rsidR="00A3242B" w:rsidRPr="00016E41">
        <w:rPr>
          <w:rFonts w:eastAsia="Arial Unicode MS"/>
          <w:sz w:val="22"/>
          <w:szCs w:val="22"/>
          <w:lang w:val="pl-PL" w:eastAsia="ar-SA"/>
        </w:rPr>
        <w:t>1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 do umowy zadań.</w:t>
      </w:r>
    </w:p>
    <w:p w14:paraId="1579D803" w14:textId="3C7BAFE1" w:rsidR="00B96458" w:rsidRPr="00016E41" w:rsidRDefault="00B96458" w:rsidP="00016E41">
      <w:pPr>
        <w:numPr>
          <w:ilvl w:val="0"/>
          <w:numId w:val="21"/>
        </w:numPr>
        <w:tabs>
          <w:tab w:val="clear" w:pos="360"/>
          <w:tab w:val="num" w:pos="0"/>
        </w:tabs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 xml:space="preserve">Wraz z dostarczeniem oprogramowania </w:t>
      </w:r>
      <w:r w:rsidR="00A3242B" w:rsidRPr="00016E41">
        <w:rPr>
          <w:rFonts w:eastAsia="Arial Unicode MS"/>
          <w:sz w:val="22"/>
          <w:szCs w:val="22"/>
          <w:lang w:val="pl-PL" w:eastAsia="ar-SA"/>
        </w:rPr>
        <w:t xml:space="preserve">Wynajmujący 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udziela </w:t>
      </w:r>
      <w:r w:rsidR="00A3242B" w:rsidRPr="00016E41">
        <w:rPr>
          <w:rFonts w:eastAsia="Arial Unicode MS"/>
          <w:sz w:val="22"/>
          <w:szCs w:val="22"/>
          <w:lang w:val="pl-PL" w:eastAsia="ar-SA"/>
        </w:rPr>
        <w:t>Najemcy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 licencji na korzystanie z oprogramowania</w:t>
      </w:r>
      <w:r w:rsidR="00A3242B" w:rsidRPr="00016E41">
        <w:rPr>
          <w:rFonts w:eastAsia="Arial Unicode MS"/>
          <w:sz w:val="22"/>
          <w:szCs w:val="22"/>
          <w:lang w:val="pl-PL" w:eastAsia="ar-SA"/>
        </w:rPr>
        <w:t>.</w:t>
      </w:r>
    </w:p>
    <w:p w14:paraId="74249FB9" w14:textId="10D14FAB" w:rsidR="001057FE" w:rsidRPr="00016E41" w:rsidRDefault="001057FE" w:rsidP="00016E41">
      <w:pPr>
        <w:suppressAutoHyphens/>
        <w:autoSpaceDE w:val="0"/>
        <w:jc w:val="center"/>
        <w:rPr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 w:rsidR="00750B1D">
        <w:rPr>
          <w:rFonts w:eastAsia="Calibri"/>
          <w:b/>
          <w:sz w:val="22"/>
          <w:szCs w:val="22"/>
          <w:lang w:val="pl-PL" w:eastAsia="ar-SA"/>
        </w:rPr>
        <w:t>7</w:t>
      </w:r>
    </w:p>
    <w:p w14:paraId="3C107871" w14:textId="77777777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Kary umowne</w:t>
      </w:r>
    </w:p>
    <w:p w14:paraId="188CA2F9" w14:textId="77777777" w:rsidR="00E359EF" w:rsidRPr="00016E41" w:rsidRDefault="001057FE" w:rsidP="00016E41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1. Najemca obciąży Wynajmującego karą umowną za odstąpienie od umowy z przyczyn leżących po stronie Wynajmującego w wysokości 10% wynagrodzenia umownego brutto, o którym mowa w § 4 ust 1.</w:t>
      </w:r>
    </w:p>
    <w:p w14:paraId="2D255AE0" w14:textId="536AE78A" w:rsidR="00E359EF" w:rsidRPr="00016E41" w:rsidRDefault="00E359EF" w:rsidP="00016E41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 xml:space="preserve">2. </w:t>
      </w:r>
      <w:r w:rsidRPr="00016E41">
        <w:rPr>
          <w:sz w:val="22"/>
          <w:szCs w:val="22"/>
          <w:lang w:val="pl-PL"/>
        </w:rPr>
        <w:t>Wynajmujący zobowiązuje się zapłacić na rzecz Najemcy kary umowne liczone od wynagrodzenia netto wynoszące:</w:t>
      </w:r>
    </w:p>
    <w:p w14:paraId="0D1C0FA8" w14:textId="4671C2E4" w:rsidR="00E359EF" w:rsidRPr="00016E41" w:rsidRDefault="00E359EF" w:rsidP="00016E41">
      <w:pPr>
        <w:pStyle w:val="Akapitzlist"/>
        <w:widowControl w:val="0"/>
        <w:numPr>
          <w:ilvl w:val="0"/>
          <w:numId w:val="24"/>
        </w:numPr>
        <w:autoSpaceDE w:val="0"/>
        <w:autoSpaceDN w:val="0"/>
        <w:ind w:left="426"/>
        <w:contextualSpacing w:val="0"/>
        <w:jc w:val="both"/>
        <w:rPr>
          <w:sz w:val="22"/>
          <w:szCs w:val="22"/>
          <w:lang w:val="pl-PL"/>
        </w:rPr>
      </w:pPr>
      <w:r w:rsidRPr="00016E41">
        <w:rPr>
          <w:sz w:val="22"/>
          <w:szCs w:val="22"/>
          <w:lang w:val="pl-PL"/>
        </w:rPr>
        <w:lastRenderedPageBreak/>
        <w:t>0,2 % wynagrodzenia netto, określonego w § 4 ust. 1 niniejszej Umowy za każdy dzień opóźnienia w dostarczeniu aparatury w stosunku do terminu, o którym mowa w § 2 ust. 1,</w:t>
      </w:r>
    </w:p>
    <w:p w14:paraId="08915010" w14:textId="5765FC5D" w:rsidR="00E359EF" w:rsidRPr="00016E41" w:rsidRDefault="00E359EF" w:rsidP="00016E41">
      <w:pPr>
        <w:pStyle w:val="Akapitzlist"/>
        <w:widowControl w:val="0"/>
        <w:numPr>
          <w:ilvl w:val="0"/>
          <w:numId w:val="24"/>
        </w:numPr>
        <w:autoSpaceDE w:val="0"/>
        <w:autoSpaceDN w:val="0"/>
        <w:ind w:left="426"/>
        <w:contextualSpacing w:val="0"/>
        <w:jc w:val="both"/>
        <w:rPr>
          <w:sz w:val="22"/>
          <w:szCs w:val="22"/>
          <w:lang w:val="pl-PL"/>
        </w:rPr>
      </w:pPr>
      <w:r w:rsidRPr="00016E41">
        <w:rPr>
          <w:sz w:val="22"/>
          <w:szCs w:val="22"/>
          <w:lang w:val="pl-PL"/>
        </w:rPr>
        <w:t xml:space="preserve">0,2 % wynagrodzenia netto, określonego w § 4 ust. 1 niniejszej Umowy za każdy dzień opóźnienia w reakcji serwisu o której mowa w § 3 ust. </w:t>
      </w:r>
      <w:r w:rsidR="0001727C" w:rsidRPr="00016E41">
        <w:rPr>
          <w:sz w:val="22"/>
          <w:szCs w:val="22"/>
          <w:lang w:val="pl-PL"/>
        </w:rPr>
        <w:t>2</w:t>
      </w:r>
      <w:r w:rsidRPr="00016E41">
        <w:rPr>
          <w:sz w:val="22"/>
          <w:szCs w:val="22"/>
          <w:lang w:val="pl-PL"/>
        </w:rPr>
        <w:t>.</w:t>
      </w:r>
    </w:p>
    <w:p w14:paraId="49B939D9" w14:textId="604F9932" w:rsidR="00E359EF" w:rsidRPr="00016E41" w:rsidRDefault="00E359EF" w:rsidP="00016E41">
      <w:pPr>
        <w:numPr>
          <w:ilvl w:val="0"/>
          <w:numId w:val="24"/>
        </w:numPr>
        <w:ind w:left="426"/>
        <w:jc w:val="both"/>
        <w:rPr>
          <w:sz w:val="22"/>
          <w:szCs w:val="22"/>
          <w:lang w:val="pl-PL"/>
        </w:rPr>
      </w:pPr>
      <w:r w:rsidRPr="00016E41">
        <w:rPr>
          <w:sz w:val="22"/>
          <w:szCs w:val="22"/>
          <w:lang w:val="pl-PL"/>
        </w:rPr>
        <w:t xml:space="preserve">0,2 % wynagrodzenia netto, określonego w § 4 ust. 1 niniejszej Umowy za każdy dzień opóźnienia w dostarczeniu </w:t>
      </w:r>
      <w:r w:rsidRPr="00016E41">
        <w:rPr>
          <w:bCs/>
          <w:sz w:val="22"/>
          <w:szCs w:val="22"/>
          <w:lang w:val="pl-PL"/>
        </w:rPr>
        <w:t xml:space="preserve">urządzenia zastępczego w stosunku do terminu, o którym mowa w </w:t>
      </w:r>
      <w:r w:rsidRPr="00016E41">
        <w:rPr>
          <w:sz w:val="22"/>
          <w:szCs w:val="22"/>
          <w:lang w:val="pl-PL"/>
        </w:rPr>
        <w:t xml:space="preserve">§ 3 ust. </w:t>
      </w:r>
      <w:r w:rsidR="0001727C" w:rsidRPr="00016E41">
        <w:rPr>
          <w:sz w:val="22"/>
          <w:szCs w:val="22"/>
          <w:lang w:val="pl-PL"/>
        </w:rPr>
        <w:t>2</w:t>
      </w:r>
      <w:r w:rsidRPr="00016E41">
        <w:rPr>
          <w:sz w:val="22"/>
          <w:szCs w:val="22"/>
          <w:lang w:val="pl-PL"/>
        </w:rPr>
        <w:t>.</w:t>
      </w:r>
    </w:p>
    <w:p w14:paraId="603F81E9" w14:textId="77777777" w:rsidR="001057FE" w:rsidRPr="00016E41" w:rsidRDefault="001057FE" w:rsidP="00016E41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3. Najemca ma prawo do sumowania ww. kar umownych i obciążenia Wynajmującego w ich łącznym wymiarze, przy czym suma kar umownych wynikających z ust. 2 nie może przekraczać 10 % wynagrodzenia umownego brutto, o którym mowa w § 4 ust 1  umowy.</w:t>
      </w:r>
    </w:p>
    <w:p w14:paraId="7F67AFCB" w14:textId="77777777" w:rsidR="001057FE" w:rsidRPr="00016E41" w:rsidRDefault="001057FE" w:rsidP="00016E41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4. Najemca zastrzega sobie prawo dochodzenia odszkodowania uzupełniającego do wysokości faktycznie poniesionej szkody, w tym utraconych korzyści.</w:t>
      </w:r>
    </w:p>
    <w:p w14:paraId="47CFEB04" w14:textId="77777777" w:rsidR="001057FE" w:rsidRPr="00016E41" w:rsidRDefault="001057FE" w:rsidP="00016E41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5. 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14:paraId="2882F99F" w14:textId="542BB757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 w:rsidR="00750B1D">
        <w:rPr>
          <w:rFonts w:eastAsia="Calibri"/>
          <w:b/>
          <w:sz w:val="22"/>
          <w:szCs w:val="22"/>
          <w:lang w:val="pl-PL" w:eastAsia="ar-SA"/>
        </w:rPr>
        <w:t>8</w:t>
      </w:r>
    </w:p>
    <w:p w14:paraId="1E9E4538" w14:textId="6276C41D" w:rsidR="0001727C" w:rsidRPr="00016E41" w:rsidRDefault="0001727C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Obowiązki Najemcy</w:t>
      </w:r>
    </w:p>
    <w:p w14:paraId="01A4041B" w14:textId="4504DBA7" w:rsidR="0001727C" w:rsidRPr="00016E41" w:rsidRDefault="0001727C" w:rsidP="00016E41">
      <w:pPr>
        <w:pStyle w:val="Akapitzlist"/>
        <w:numPr>
          <w:ilvl w:val="0"/>
          <w:numId w:val="25"/>
        </w:numPr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N</w:t>
      </w:r>
      <w:r w:rsidR="00D816DF" w:rsidRPr="00016E41">
        <w:rPr>
          <w:rFonts w:eastAsia="Arial Unicode MS"/>
          <w:sz w:val="22"/>
          <w:szCs w:val="22"/>
          <w:lang w:val="pl-PL" w:eastAsia="ar-SA"/>
        </w:rPr>
        <w:t>ajemca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 nie ma obowiązku dokonywania ani pokrywania kosztów żadnych napraw, w tym niezbędnych do zachowania przedmiotu umowy w stanie niepogorszonym, chyba że naprawa wynika z uszkodzenia aparatury z winy </w:t>
      </w:r>
      <w:r w:rsidR="00D816DF" w:rsidRPr="00016E41">
        <w:rPr>
          <w:rFonts w:eastAsia="Arial Unicode MS"/>
          <w:sz w:val="22"/>
          <w:szCs w:val="22"/>
          <w:lang w:val="pl-PL" w:eastAsia="ar-SA"/>
        </w:rPr>
        <w:t>Najemcy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. </w:t>
      </w:r>
    </w:p>
    <w:p w14:paraId="0C3E33E3" w14:textId="59CBAC0F" w:rsidR="0001727C" w:rsidRPr="00016E41" w:rsidRDefault="0001727C" w:rsidP="00016E41">
      <w:pPr>
        <w:pStyle w:val="Akapitzlist"/>
        <w:numPr>
          <w:ilvl w:val="0"/>
          <w:numId w:val="25"/>
        </w:numPr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N</w:t>
      </w:r>
      <w:r w:rsidR="00D816DF" w:rsidRPr="00016E41">
        <w:rPr>
          <w:rFonts w:eastAsia="Arial Unicode MS"/>
          <w:sz w:val="22"/>
          <w:szCs w:val="22"/>
          <w:lang w:val="pl-PL" w:eastAsia="ar-SA"/>
        </w:rPr>
        <w:t>ajemca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 nie może używać wynajmowanej mu aparatury do innych celów niż wskazane w dokumentacji technicznej dostarczonej mu przez W</w:t>
      </w:r>
      <w:r w:rsidR="00D816DF" w:rsidRPr="00016E41">
        <w:rPr>
          <w:rFonts w:eastAsia="Arial Unicode MS"/>
          <w:sz w:val="22"/>
          <w:szCs w:val="22"/>
          <w:lang w:val="pl-PL" w:eastAsia="ar-SA"/>
        </w:rPr>
        <w:t>ynajmującego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. </w:t>
      </w:r>
      <w:r w:rsidR="00D816DF" w:rsidRPr="00016E41">
        <w:rPr>
          <w:rFonts w:eastAsia="Arial Unicode MS"/>
          <w:sz w:val="22"/>
          <w:szCs w:val="22"/>
          <w:lang w:val="pl-PL" w:eastAsia="ar-SA"/>
        </w:rPr>
        <w:t>Najemca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 zobowiązuje się nie korzystać z aparatury niezgodnie z w/w dokumentacją techniczną. </w:t>
      </w:r>
    </w:p>
    <w:p w14:paraId="49594828" w14:textId="62ED40FA" w:rsidR="0001727C" w:rsidRPr="00016E41" w:rsidRDefault="00D816DF" w:rsidP="00016E41">
      <w:pPr>
        <w:pStyle w:val="Akapitzlist"/>
        <w:numPr>
          <w:ilvl w:val="0"/>
          <w:numId w:val="25"/>
        </w:numPr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>Najemca</w:t>
      </w:r>
      <w:r w:rsidR="0001727C" w:rsidRPr="00016E41">
        <w:rPr>
          <w:rFonts w:eastAsia="Arial Unicode MS"/>
          <w:sz w:val="22"/>
          <w:szCs w:val="22"/>
          <w:lang w:val="pl-PL" w:eastAsia="ar-SA"/>
        </w:rPr>
        <w:t xml:space="preserve"> nie może, bez zgody </w:t>
      </w:r>
      <w:r w:rsidRPr="00016E41">
        <w:rPr>
          <w:rFonts w:eastAsia="Arial Unicode MS"/>
          <w:sz w:val="22"/>
          <w:szCs w:val="22"/>
          <w:lang w:val="pl-PL" w:eastAsia="ar-SA"/>
        </w:rPr>
        <w:t>Wynajmującego</w:t>
      </w:r>
      <w:r w:rsidR="0001727C" w:rsidRPr="00016E41">
        <w:rPr>
          <w:rFonts w:eastAsia="Arial Unicode MS"/>
          <w:sz w:val="22"/>
          <w:szCs w:val="22"/>
          <w:lang w:val="pl-PL" w:eastAsia="ar-SA"/>
        </w:rPr>
        <w:t>, podnajmować przedmiotu umowy osobom trzecim.</w:t>
      </w:r>
    </w:p>
    <w:p w14:paraId="013210D2" w14:textId="7D176D50" w:rsidR="0001727C" w:rsidRPr="00016E41" w:rsidRDefault="0001727C" w:rsidP="00016E41">
      <w:pPr>
        <w:pStyle w:val="Akapitzlist"/>
        <w:numPr>
          <w:ilvl w:val="0"/>
          <w:numId w:val="25"/>
        </w:numPr>
        <w:ind w:left="284" w:hanging="284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Arial Unicode MS"/>
          <w:sz w:val="22"/>
          <w:szCs w:val="22"/>
          <w:lang w:val="pl-PL" w:eastAsia="ar-SA"/>
        </w:rPr>
        <w:t xml:space="preserve">Jeżeli na skutek korzystania przez </w:t>
      </w:r>
      <w:r w:rsidR="00D816DF" w:rsidRPr="00016E41">
        <w:rPr>
          <w:rFonts w:eastAsia="Arial Unicode MS"/>
          <w:sz w:val="22"/>
          <w:szCs w:val="22"/>
          <w:lang w:val="pl-PL" w:eastAsia="ar-SA"/>
        </w:rPr>
        <w:t>Najemca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 z aparatury niezgodnie z dostarczoną przez </w:t>
      </w:r>
      <w:r w:rsidR="00D816DF" w:rsidRPr="00016E41">
        <w:rPr>
          <w:rFonts w:eastAsia="Arial Unicode MS"/>
          <w:sz w:val="22"/>
          <w:szCs w:val="22"/>
          <w:lang w:val="pl-PL" w:eastAsia="ar-SA"/>
        </w:rPr>
        <w:t>Wynajmującego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 dokumentacją techniczną dojdzie do jej uszkodzenia, </w:t>
      </w:r>
      <w:r w:rsidR="00D816DF" w:rsidRPr="00016E41">
        <w:rPr>
          <w:rFonts w:eastAsia="Arial Unicode MS"/>
          <w:sz w:val="22"/>
          <w:szCs w:val="22"/>
          <w:lang w:val="pl-PL" w:eastAsia="ar-SA"/>
        </w:rPr>
        <w:t>Najemca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 ponosi koszty naprawy aparatury w pełnej wysokości, chyba, że taki sposób korzystania z aparatury został potwierdzony na piśmie przez </w:t>
      </w:r>
      <w:r w:rsidR="00D816DF" w:rsidRPr="00016E41">
        <w:rPr>
          <w:rFonts w:eastAsia="Arial Unicode MS"/>
          <w:sz w:val="22"/>
          <w:szCs w:val="22"/>
          <w:lang w:val="pl-PL" w:eastAsia="ar-SA"/>
        </w:rPr>
        <w:t>Najemcę</w:t>
      </w:r>
      <w:r w:rsidRPr="00016E41">
        <w:rPr>
          <w:rFonts w:eastAsia="Arial Unicode MS"/>
          <w:sz w:val="22"/>
          <w:szCs w:val="22"/>
          <w:lang w:val="pl-PL" w:eastAsia="ar-SA"/>
        </w:rPr>
        <w:t xml:space="preserve"> lub przez producenta aparatury w ramach wsparcia serwisowego lub technicznego.  </w:t>
      </w:r>
    </w:p>
    <w:p w14:paraId="2EAB271F" w14:textId="32C174C6" w:rsidR="0001727C" w:rsidRPr="00016E41" w:rsidRDefault="0001727C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 w:rsidR="00750B1D">
        <w:rPr>
          <w:rFonts w:eastAsia="Calibri"/>
          <w:b/>
          <w:sz w:val="22"/>
          <w:szCs w:val="22"/>
          <w:lang w:val="pl-PL" w:eastAsia="ar-SA"/>
        </w:rPr>
        <w:t>9</w:t>
      </w:r>
    </w:p>
    <w:p w14:paraId="43AF224D" w14:textId="77777777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Rozwiązanie umowy</w:t>
      </w:r>
    </w:p>
    <w:p w14:paraId="30C3C023" w14:textId="77777777" w:rsidR="001057FE" w:rsidRPr="00016E41" w:rsidRDefault="001057FE" w:rsidP="00016E4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1. Wynajmującemu przysługuje prawo rozwiązania niniejszej umowy przed upływem okresu, na jaki została zawarta, w następujących przypadkach:</w:t>
      </w:r>
    </w:p>
    <w:p w14:paraId="60AEC239" w14:textId="77777777" w:rsidR="001057FE" w:rsidRPr="00016E41" w:rsidRDefault="001057FE" w:rsidP="00016E4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1) gdy opóźnienie Najemcy w zapłacie należności na rzecz Wynajmującego wynosi co najmniej 21 dni,</w:t>
      </w:r>
    </w:p>
    <w:p w14:paraId="4EF826F3" w14:textId="75D5CA74" w:rsidR="001057FE" w:rsidRPr="00016E41" w:rsidRDefault="0087223F" w:rsidP="00016E4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2</w:t>
      </w:r>
      <w:r w:rsidR="001057FE" w:rsidRPr="00016E41">
        <w:rPr>
          <w:rFonts w:eastAsia="Calibri"/>
          <w:sz w:val="22"/>
          <w:szCs w:val="22"/>
          <w:lang w:val="pl-PL" w:eastAsia="ar-SA"/>
        </w:rPr>
        <w:t>) gdy Najemca nie przestrzega zasad prawidłowej eksploatacji przedmiotu najmu,</w:t>
      </w:r>
    </w:p>
    <w:p w14:paraId="20FB09F4" w14:textId="41CC5715" w:rsidR="001057FE" w:rsidRPr="00016E41" w:rsidRDefault="0087223F" w:rsidP="00016E4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3</w:t>
      </w:r>
      <w:r w:rsidR="001057FE" w:rsidRPr="00016E41">
        <w:rPr>
          <w:rFonts w:eastAsia="Calibri"/>
          <w:sz w:val="22"/>
          <w:szCs w:val="22"/>
          <w:lang w:val="pl-PL" w:eastAsia="ar-SA"/>
        </w:rPr>
        <w:t xml:space="preserve">) w razie naruszenia przez Najemcę § </w:t>
      </w:r>
      <w:r w:rsidR="00244483" w:rsidRPr="00244483">
        <w:rPr>
          <w:rFonts w:eastAsia="Calibri"/>
          <w:sz w:val="22"/>
          <w:szCs w:val="22"/>
          <w:lang w:val="pl-PL" w:eastAsia="ar-SA"/>
        </w:rPr>
        <w:t>8</w:t>
      </w:r>
      <w:r w:rsidR="001057FE" w:rsidRPr="00016E41">
        <w:rPr>
          <w:rFonts w:eastAsia="Calibri"/>
          <w:sz w:val="22"/>
          <w:szCs w:val="22"/>
          <w:lang w:val="pl-PL" w:eastAsia="ar-SA"/>
        </w:rPr>
        <w:t xml:space="preserve"> niniejszej umowy.</w:t>
      </w:r>
    </w:p>
    <w:p w14:paraId="59B988AA" w14:textId="77777777" w:rsidR="001057FE" w:rsidRPr="00016E41" w:rsidRDefault="001057FE" w:rsidP="00016E4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2. Najemca zastrzega sobie prawo wypowiedzenia umowy przed upływem okresu, na jaki została zawarta, w następujących przypadkach:</w:t>
      </w:r>
    </w:p>
    <w:p w14:paraId="3DBCD659" w14:textId="6F9AF183" w:rsidR="001057FE" w:rsidRPr="00BC4927" w:rsidRDefault="001057FE" w:rsidP="00016E4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1) gdy awaryjność urządzenia skutkować będzie jego wyłączeniem z eksploatacji </w:t>
      </w:r>
      <w:r w:rsidRPr="00BC4927">
        <w:rPr>
          <w:rFonts w:eastAsia="Calibri"/>
          <w:sz w:val="22"/>
          <w:szCs w:val="22"/>
          <w:lang w:val="pl-PL" w:eastAsia="ar-SA"/>
        </w:rPr>
        <w:t xml:space="preserve">ponad </w:t>
      </w:r>
      <w:r w:rsidR="00BC4927" w:rsidRPr="00BC4927">
        <w:rPr>
          <w:rFonts w:eastAsia="Calibri"/>
          <w:sz w:val="22"/>
          <w:szCs w:val="22"/>
          <w:lang w:val="pl-PL" w:eastAsia="ar-SA"/>
        </w:rPr>
        <w:t>20</w:t>
      </w:r>
      <w:r w:rsidRPr="00BC4927">
        <w:rPr>
          <w:rFonts w:eastAsia="Calibri"/>
          <w:sz w:val="22"/>
          <w:szCs w:val="22"/>
          <w:lang w:val="pl-PL" w:eastAsia="ar-SA"/>
        </w:rPr>
        <w:t xml:space="preserve"> dni w miesiącu,</w:t>
      </w:r>
    </w:p>
    <w:p w14:paraId="1077E016" w14:textId="3AA700E9" w:rsidR="001057FE" w:rsidRPr="00016E41" w:rsidRDefault="001057FE" w:rsidP="00016E4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2) gdy Wynajmujący nie dostarczył urządzeń w terminie określonym w § 2 ust. </w:t>
      </w:r>
      <w:r w:rsidR="00345C52">
        <w:rPr>
          <w:rFonts w:eastAsia="Calibri"/>
          <w:sz w:val="22"/>
          <w:szCs w:val="22"/>
          <w:lang w:val="pl-PL" w:eastAsia="ar-SA"/>
        </w:rPr>
        <w:t>1</w:t>
      </w:r>
      <w:r w:rsidRPr="00016E41">
        <w:rPr>
          <w:rFonts w:eastAsia="Calibri"/>
          <w:sz w:val="22"/>
          <w:szCs w:val="22"/>
          <w:lang w:val="pl-PL" w:eastAsia="ar-SA"/>
        </w:rPr>
        <w:t>,</w:t>
      </w:r>
    </w:p>
    <w:p w14:paraId="61DC77F8" w14:textId="7ADD098D" w:rsidR="001057FE" w:rsidRPr="00016E41" w:rsidRDefault="001057FE" w:rsidP="00016E4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3) gdy Wynajmujący nie dostarczył urządzenia zastępczego w terminie określonym w § </w:t>
      </w:r>
      <w:r w:rsidR="00244483">
        <w:rPr>
          <w:rFonts w:eastAsia="Calibri"/>
          <w:sz w:val="22"/>
          <w:szCs w:val="22"/>
          <w:lang w:val="pl-PL" w:eastAsia="ar-SA"/>
        </w:rPr>
        <w:t>4</w:t>
      </w:r>
      <w:r w:rsidRPr="00016E41">
        <w:rPr>
          <w:rFonts w:eastAsia="Calibri"/>
          <w:sz w:val="22"/>
          <w:szCs w:val="22"/>
          <w:lang w:val="pl-PL" w:eastAsia="ar-SA"/>
        </w:rPr>
        <w:t xml:space="preserve"> ust. </w:t>
      </w:r>
      <w:r w:rsidR="00AD17CF">
        <w:rPr>
          <w:rFonts w:eastAsia="Calibri"/>
          <w:sz w:val="22"/>
          <w:szCs w:val="22"/>
          <w:lang w:val="pl-PL" w:eastAsia="ar-SA"/>
        </w:rPr>
        <w:t xml:space="preserve">6 i </w:t>
      </w:r>
      <w:r w:rsidR="00244483">
        <w:rPr>
          <w:rFonts w:eastAsia="Calibri"/>
          <w:sz w:val="22"/>
          <w:szCs w:val="22"/>
          <w:lang w:val="pl-PL" w:eastAsia="ar-SA"/>
        </w:rPr>
        <w:t>7</w:t>
      </w:r>
      <w:r w:rsidRPr="00016E41">
        <w:rPr>
          <w:rFonts w:eastAsia="Calibri"/>
          <w:sz w:val="22"/>
          <w:szCs w:val="22"/>
          <w:lang w:val="pl-PL" w:eastAsia="ar-SA"/>
        </w:rPr>
        <w:t>,</w:t>
      </w:r>
    </w:p>
    <w:p w14:paraId="61F345F9" w14:textId="77777777" w:rsidR="001057FE" w:rsidRPr="00016E41" w:rsidRDefault="001057FE" w:rsidP="00016E4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4) dostarczył urządzenia niespełniające wymagań określonych w załączniku nr 1 do umowy.</w:t>
      </w:r>
    </w:p>
    <w:p w14:paraId="4CD05C57" w14:textId="214F0CF6" w:rsidR="001057FE" w:rsidRPr="00016E41" w:rsidRDefault="001057FE" w:rsidP="00016E4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3. Oświadczenie o rozwiązaniu umowy w trybie opisanym w ust. 1 i 2</w:t>
      </w:r>
      <w:r w:rsidR="00544452" w:rsidRPr="00016E41">
        <w:rPr>
          <w:rFonts w:eastAsia="Calibri"/>
          <w:sz w:val="22"/>
          <w:szCs w:val="22"/>
          <w:lang w:val="pl-PL" w:eastAsia="ar-SA"/>
        </w:rPr>
        <w:t xml:space="preserve"> </w:t>
      </w:r>
      <w:r w:rsidRPr="00016E41">
        <w:rPr>
          <w:rFonts w:eastAsia="Calibri"/>
          <w:sz w:val="22"/>
          <w:szCs w:val="22"/>
          <w:lang w:val="pl-PL" w:eastAsia="ar-SA"/>
        </w:rPr>
        <w:t>wraz z podaniem przyczyn winno zostać dokonane w formie pisemnej, pod rygorem nieważności.</w:t>
      </w:r>
    </w:p>
    <w:p w14:paraId="121AA155" w14:textId="49347124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 w:rsidR="00750B1D">
        <w:rPr>
          <w:rFonts w:eastAsia="Calibri"/>
          <w:b/>
          <w:sz w:val="22"/>
          <w:szCs w:val="22"/>
          <w:lang w:val="pl-PL" w:eastAsia="ar-SA"/>
        </w:rPr>
        <w:t>10</w:t>
      </w:r>
    </w:p>
    <w:p w14:paraId="22ABEDA8" w14:textId="77777777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Zwrot urządzeń</w:t>
      </w:r>
    </w:p>
    <w:p w14:paraId="38C90D37" w14:textId="3B2A94D0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1. W przypadku upływu terminu, na jaki niniejsza umowa została zawarta lub rozwiązania umowy, urządzenie powinno być </w:t>
      </w:r>
      <w:r w:rsidR="001809EB" w:rsidRPr="00016E41">
        <w:rPr>
          <w:rFonts w:eastAsia="Calibri"/>
          <w:sz w:val="22"/>
          <w:szCs w:val="22"/>
          <w:lang w:val="pl-PL" w:eastAsia="ar-SA"/>
        </w:rPr>
        <w:t>odebrane przez Wynajmującego</w:t>
      </w:r>
      <w:r w:rsidR="0026569A" w:rsidRPr="00016E41">
        <w:rPr>
          <w:rFonts w:eastAsia="Calibri"/>
          <w:sz w:val="22"/>
          <w:szCs w:val="22"/>
          <w:lang w:val="pl-PL" w:eastAsia="ar-SA"/>
        </w:rPr>
        <w:t xml:space="preserve"> na własny koszt i ryzyko </w:t>
      </w:r>
      <w:r w:rsidRPr="00BC4927">
        <w:rPr>
          <w:rFonts w:eastAsia="Calibri"/>
          <w:sz w:val="22"/>
          <w:szCs w:val="22"/>
          <w:lang w:val="pl-PL" w:eastAsia="ar-SA"/>
        </w:rPr>
        <w:t xml:space="preserve">w ciągu </w:t>
      </w:r>
      <w:r w:rsidR="00BC4927" w:rsidRPr="00BC4927">
        <w:rPr>
          <w:rFonts w:eastAsia="Calibri"/>
          <w:sz w:val="22"/>
          <w:szCs w:val="22"/>
          <w:lang w:val="pl-PL" w:eastAsia="ar-SA"/>
        </w:rPr>
        <w:t>60</w:t>
      </w:r>
      <w:r w:rsidRPr="00BC4927">
        <w:rPr>
          <w:rFonts w:eastAsia="Calibri"/>
          <w:sz w:val="22"/>
          <w:szCs w:val="22"/>
          <w:lang w:val="pl-PL" w:eastAsia="ar-SA"/>
        </w:rPr>
        <w:t xml:space="preserve"> dni,</w:t>
      </w:r>
      <w:r w:rsidRPr="00016E41">
        <w:rPr>
          <w:rFonts w:eastAsia="Calibri"/>
          <w:sz w:val="22"/>
          <w:szCs w:val="22"/>
          <w:lang w:val="pl-PL" w:eastAsia="ar-SA"/>
        </w:rPr>
        <w:t xml:space="preserve"> po upływie okresu obowiązywania umowy. Przez zwrot urządzenia rozumie się umożliwienie Wynajmującemu jego odbioru. </w:t>
      </w:r>
    </w:p>
    <w:p w14:paraId="140CBFE4" w14:textId="7E407328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 xml:space="preserve">2. W przypadku rozwiązania umowy z przyczyn określonych powyżej w § </w:t>
      </w:r>
      <w:r w:rsidR="00244483">
        <w:rPr>
          <w:rFonts w:eastAsia="Calibri"/>
          <w:sz w:val="22"/>
          <w:szCs w:val="22"/>
          <w:lang w:val="pl-PL" w:eastAsia="ar-SA"/>
        </w:rPr>
        <w:t>9</w:t>
      </w:r>
      <w:r w:rsidRPr="00016E41">
        <w:rPr>
          <w:rFonts w:eastAsia="Calibri"/>
          <w:sz w:val="22"/>
          <w:szCs w:val="22"/>
          <w:lang w:val="pl-PL" w:eastAsia="ar-SA"/>
        </w:rPr>
        <w:t xml:space="preserve"> ust. 1, Najemca zostanie obciążony rzeczywistymi kosztami deinstalacji oraz transportu urządzenia.</w:t>
      </w:r>
    </w:p>
    <w:p w14:paraId="482A3730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lastRenderedPageBreak/>
        <w:t>3. Urządzenie musi być zwrócone w stanie odpowiadającym normalnemu zużyciu.</w:t>
      </w:r>
    </w:p>
    <w:p w14:paraId="5D95E26E" w14:textId="77777777" w:rsidR="0026569A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4. W przypadku zmiany siedziby Najemcy, Wynajmujący zapewni transport i eksploatację urządzeń do nowej lokalizacji na koszt Wynajmującego.</w:t>
      </w:r>
    </w:p>
    <w:p w14:paraId="16941078" w14:textId="0FA37434" w:rsidR="001057FE" w:rsidRPr="00016E41" w:rsidRDefault="0026569A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Odbiór aparatury strony zobowiązane s</w:t>
      </w:r>
      <w:r w:rsidR="00F60A6A">
        <w:rPr>
          <w:rFonts w:eastAsia="Calibri"/>
          <w:sz w:val="22"/>
          <w:szCs w:val="22"/>
          <w:lang w:val="pl-PL" w:eastAsia="ar-SA"/>
        </w:rPr>
        <w:t>ą</w:t>
      </w:r>
      <w:r w:rsidRPr="00016E41">
        <w:rPr>
          <w:rFonts w:eastAsia="Calibri"/>
          <w:sz w:val="22"/>
          <w:szCs w:val="22"/>
          <w:lang w:val="pl-PL" w:eastAsia="ar-SA"/>
        </w:rPr>
        <w:t xml:space="preserve"> potwierdzić w protokole odbioru aparatury od Najemcy. Potwierdzenie odbioru aparatury przez Wynajmującego jest równoznaczne z brakiem zastrzeżeń dotyczących jego stanu technicznego.</w:t>
      </w:r>
      <w:r w:rsidR="001057FE" w:rsidRPr="00016E41">
        <w:rPr>
          <w:rFonts w:eastAsia="Calibri"/>
          <w:sz w:val="22"/>
          <w:szCs w:val="22"/>
          <w:lang w:val="pl-PL" w:eastAsia="ar-SA"/>
        </w:rPr>
        <w:t xml:space="preserve"> </w:t>
      </w:r>
    </w:p>
    <w:p w14:paraId="79EEFAE5" w14:textId="1D60E4AB" w:rsidR="00016E41" w:rsidRPr="00016E41" w:rsidRDefault="00486008" w:rsidP="00016E4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sz w:val="22"/>
          <w:szCs w:val="22"/>
          <w:lang w:val="pl-PL"/>
        </w:rPr>
      </w:pPr>
      <w:r w:rsidRPr="00016E41">
        <w:rPr>
          <w:rFonts w:eastAsia="Arial Unicode MS"/>
          <w:b/>
          <w:sz w:val="22"/>
          <w:szCs w:val="22"/>
          <w:lang w:val="pl-PL"/>
        </w:rPr>
        <w:t xml:space="preserve">§ </w:t>
      </w:r>
      <w:r w:rsidR="00750B1D">
        <w:rPr>
          <w:rFonts w:eastAsia="Arial Unicode MS"/>
          <w:b/>
          <w:sz w:val="22"/>
          <w:szCs w:val="22"/>
          <w:lang w:val="pl-PL"/>
        </w:rPr>
        <w:t>11</w:t>
      </w:r>
      <w:r w:rsidRPr="00016E41">
        <w:rPr>
          <w:rFonts w:eastAsia="Arial Unicode MS"/>
          <w:sz w:val="22"/>
          <w:szCs w:val="22"/>
          <w:lang w:val="pl-PL"/>
        </w:rPr>
        <w:t xml:space="preserve"> </w:t>
      </w:r>
    </w:p>
    <w:p w14:paraId="73D1E13E" w14:textId="2577A483" w:rsidR="00486008" w:rsidRPr="00016E41" w:rsidRDefault="00486008" w:rsidP="00016E4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  <w:lang w:val="pl-PL"/>
        </w:rPr>
      </w:pPr>
      <w:r w:rsidRPr="00016E41">
        <w:rPr>
          <w:b/>
          <w:bCs/>
          <w:sz w:val="22"/>
          <w:szCs w:val="22"/>
          <w:lang w:val="pl-PL"/>
        </w:rPr>
        <w:t>Odstąpienie i wypowiedzenie Umowy</w:t>
      </w:r>
    </w:p>
    <w:p w14:paraId="55BB05B4" w14:textId="6882BA58" w:rsidR="00486008" w:rsidRPr="00016E41" w:rsidRDefault="00486008" w:rsidP="00016E4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  <w:lang w:val="pl-PL"/>
        </w:rPr>
      </w:pPr>
      <w:r w:rsidRPr="00016E41">
        <w:rPr>
          <w:rFonts w:eastAsia="Arial Unicode MS"/>
          <w:sz w:val="22"/>
          <w:szCs w:val="22"/>
          <w:lang w:val="pl-PL"/>
        </w:rPr>
        <w:t>1. Zamawiający może odstąpić od Umowy w przypadku wystąpienia okoliczności, o których mowa w art. 456 ustawy z dnia 11 września 2019 r. Prawo zamówień publicznych (Dz.U. 20</w:t>
      </w:r>
      <w:r w:rsidR="00AD17CF">
        <w:rPr>
          <w:rFonts w:eastAsia="Arial Unicode MS"/>
          <w:sz w:val="22"/>
          <w:szCs w:val="22"/>
          <w:lang w:val="pl-PL"/>
        </w:rPr>
        <w:t>21</w:t>
      </w:r>
      <w:r w:rsidRPr="00016E41">
        <w:rPr>
          <w:rFonts w:eastAsia="Arial Unicode MS"/>
          <w:sz w:val="22"/>
          <w:szCs w:val="22"/>
          <w:lang w:val="pl-PL"/>
        </w:rPr>
        <w:t xml:space="preserve"> ze zm.).</w:t>
      </w:r>
    </w:p>
    <w:p w14:paraId="02D69FBD" w14:textId="77777777" w:rsidR="00486008" w:rsidRPr="00016E41" w:rsidRDefault="00486008" w:rsidP="00016E4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  <w:lang w:val="pl-PL"/>
        </w:rPr>
      </w:pPr>
      <w:r w:rsidRPr="00016E41">
        <w:rPr>
          <w:rFonts w:eastAsia="Arial Unicode MS"/>
          <w:sz w:val="22"/>
          <w:szCs w:val="22"/>
          <w:lang w:val="pl-PL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EBAC4DD" w14:textId="77777777" w:rsidR="00486008" w:rsidRPr="00016E41" w:rsidRDefault="00486008" w:rsidP="00016E4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  <w:lang w:val="pl-PL"/>
        </w:rPr>
      </w:pPr>
      <w:r w:rsidRPr="00016E41">
        <w:rPr>
          <w:rFonts w:eastAsia="Arial Unicode MS"/>
          <w:sz w:val="22"/>
          <w:szCs w:val="22"/>
          <w:lang w:val="pl-PL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17B8B87D" w14:textId="48BBF29C" w:rsidR="001057FE" w:rsidRPr="00016E41" w:rsidRDefault="001057FE" w:rsidP="00016E41">
      <w:pPr>
        <w:ind w:right="-47"/>
        <w:jc w:val="center"/>
        <w:rPr>
          <w:b/>
          <w:bCs/>
          <w:sz w:val="22"/>
          <w:szCs w:val="22"/>
          <w:lang w:val="pl-PL"/>
        </w:rPr>
      </w:pPr>
      <w:r w:rsidRPr="00016E41">
        <w:rPr>
          <w:b/>
          <w:bCs/>
          <w:sz w:val="22"/>
          <w:szCs w:val="22"/>
          <w:lang w:val="pl-PL"/>
        </w:rPr>
        <w:t xml:space="preserve">§ </w:t>
      </w:r>
      <w:r w:rsidR="00750B1D">
        <w:rPr>
          <w:b/>
          <w:bCs/>
          <w:sz w:val="22"/>
          <w:szCs w:val="22"/>
          <w:lang w:val="pl-PL"/>
        </w:rPr>
        <w:t>12</w:t>
      </w:r>
    </w:p>
    <w:p w14:paraId="3C52697A" w14:textId="40A53FAB" w:rsidR="00016E41" w:rsidRPr="00016E41" w:rsidRDefault="00016E41" w:rsidP="00016E41">
      <w:pPr>
        <w:ind w:right="-47"/>
        <w:jc w:val="center"/>
        <w:rPr>
          <w:b/>
          <w:bCs/>
          <w:sz w:val="22"/>
          <w:szCs w:val="22"/>
          <w:lang w:val="pl-PL"/>
        </w:rPr>
      </w:pPr>
      <w:r w:rsidRPr="00016E41">
        <w:rPr>
          <w:b/>
          <w:bCs/>
          <w:sz w:val="22"/>
          <w:szCs w:val="22"/>
          <w:lang w:val="pl-PL"/>
        </w:rPr>
        <w:t>Zmiany umowy</w:t>
      </w:r>
    </w:p>
    <w:p w14:paraId="2FB32770" w14:textId="77777777" w:rsidR="00801B3B" w:rsidRPr="00016E41" w:rsidRDefault="00801B3B" w:rsidP="00016E41">
      <w:pPr>
        <w:tabs>
          <w:tab w:val="left" w:pos="360"/>
        </w:tabs>
        <w:suppressAutoHyphens/>
        <w:ind w:right="-189"/>
        <w:jc w:val="both"/>
        <w:rPr>
          <w:kern w:val="2"/>
          <w:sz w:val="22"/>
          <w:szCs w:val="22"/>
          <w:lang w:val="pl-PL"/>
        </w:rPr>
      </w:pPr>
      <w:r w:rsidRPr="00016E41">
        <w:rPr>
          <w:kern w:val="2"/>
          <w:sz w:val="22"/>
          <w:szCs w:val="22"/>
          <w:lang w:val="pl-PL"/>
        </w:rPr>
        <w:t>1. Wszelkie zmiany umowy wymagają zgody obu Stron i zachowania formy pisemnej pod rygorem nieważności.</w:t>
      </w:r>
    </w:p>
    <w:p w14:paraId="06FCCB95" w14:textId="77777777" w:rsidR="00801B3B" w:rsidRPr="00016E41" w:rsidRDefault="00801B3B" w:rsidP="00016E41">
      <w:pPr>
        <w:tabs>
          <w:tab w:val="left" w:pos="360"/>
        </w:tabs>
        <w:suppressAutoHyphens/>
        <w:ind w:right="-189"/>
        <w:jc w:val="both"/>
        <w:rPr>
          <w:kern w:val="2"/>
          <w:sz w:val="22"/>
          <w:szCs w:val="22"/>
          <w:lang w:val="pl-PL"/>
        </w:rPr>
      </w:pPr>
      <w:r w:rsidRPr="00016E41">
        <w:rPr>
          <w:kern w:val="2"/>
          <w:sz w:val="22"/>
          <w:szCs w:val="22"/>
          <w:lang w:val="pl-PL"/>
        </w:rPr>
        <w:t xml:space="preserve">2. Zmiany Umowy, o których mowa w ust. 1 muszą być dokonywane z zachowaniem przepisu art. 454 oraz 455 ustawy Prawo zamówień publicznych.  </w:t>
      </w:r>
    </w:p>
    <w:p w14:paraId="2B1AC914" w14:textId="77777777" w:rsidR="00801B3B" w:rsidRPr="00016E41" w:rsidRDefault="00801B3B" w:rsidP="00016E41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  <w:lang w:val="pl-PL"/>
        </w:rPr>
      </w:pPr>
      <w:r w:rsidRPr="00016E41">
        <w:rPr>
          <w:kern w:val="2"/>
          <w:sz w:val="22"/>
          <w:szCs w:val="22"/>
          <w:lang w:val="pl-PL"/>
        </w:rPr>
        <w:t xml:space="preserve">3. Dopuszcza się możliwość zmiany ustaleń niniejszej umowy w stosunku do treści oferty </w:t>
      </w:r>
      <w:r w:rsidRPr="00016E41">
        <w:rPr>
          <w:sz w:val="22"/>
          <w:szCs w:val="22"/>
          <w:lang w:val="pl-PL"/>
        </w:rPr>
        <w:t>Wykonaw</w:t>
      </w:r>
      <w:r w:rsidRPr="00016E41">
        <w:rPr>
          <w:kern w:val="2"/>
          <w:sz w:val="22"/>
          <w:szCs w:val="22"/>
          <w:lang w:val="pl-PL"/>
        </w:rPr>
        <w:t>cy w następującym zakresie</w:t>
      </w:r>
      <w:r w:rsidRPr="00016E41">
        <w:rPr>
          <w:color w:val="000000"/>
          <w:kern w:val="2"/>
          <w:sz w:val="22"/>
          <w:szCs w:val="22"/>
          <w:lang w:val="pl-PL"/>
        </w:rPr>
        <w:t xml:space="preserve">: </w:t>
      </w:r>
    </w:p>
    <w:p w14:paraId="3DA0D5B7" w14:textId="77777777" w:rsidR="00801B3B" w:rsidRPr="00016E41" w:rsidRDefault="00801B3B" w:rsidP="00016E41">
      <w:pPr>
        <w:numPr>
          <w:ilvl w:val="0"/>
          <w:numId w:val="17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b/>
          <w:color w:val="000000"/>
          <w:kern w:val="2"/>
          <w:sz w:val="22"/>
          <w:szCs w:val="22"/>
          <w:lang w:val="pl-PL"/>
        </w:rPr>
        <w:t>terminu realizacji przedmiotu zamówienia</w:t>
      </w:r>
      <w:r w:rsidRPr="00016E41">
        <w:rPr>
          <w:color w:val="000000"/>
          <w:kern w:val="2"/>
          <w:sz w:val="22"/>
          <w:szCs w:val="22"/>
          <w:lang w:val="pl-PL"/>
        </w:rPr>
        <w:t>, gdy jest ona spowodowana:</w:t>
      </w:r>
    </w:p>
    <w:p w14:paraId="5E3391F7" w14:textId="77777777" w:rsidR="00801B3B" w:rsidRPr="00016E41" w:rsidRDefault="00801B3B" w:rsidP="00016E41">
      <w:pPr>
        <w:numPr>
          <w:ilvl w:val="0"/>
          <w:numId w:val="1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 xml:space="preserve"> epidemią stwierdzona przez uprawnione do tego organy lokalne lub państwowe, klęską żywiołową, strajkiem, stanem wyjątkowym, stanem wojennym, wojną.</w:t>
      </w:r>
    </w:p>
    <w:p w14:paraId="7B738B51" w14:textId="77777777" w:rsidR="00801B3B" w:rsidRPr="00016E41" w:rsidRDefault="00801B3B" w:rsidP="00016E41">
      <w:pPr>
        <w:numPr>
          <w:ilvl w:val="0"/>
          <w:numId w:val="1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>następstwem okoliczności leżących po stronie Zamawiającego lub przeszkodami dającymi się przypisać Zamawiającemu, takimi jak choroba osoby skierowanej na studia lub inne zdarzenia losowe</w:t>
      </w:r>
    </w:p>
    <w:p w14:paraId="1AB4936C" w14:textId="77777777" w:rsidR="00801B3B" w:rsidRPr="00016E41" w:rsidRDefault="00801B3B" w:rsidP="00016E41">
      <w:pPr>
        <w:numPr>
          <w:ilvl w:val="0"/>
          <w:numId w:val="1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 xml:space="preserve"> następstwem wprowadzania zmian w obowiązujących przepisach prawnych mających wpływ na realizację przedmiotu zamówienia. </w:t>
      </w:r>
    </w:p>
    <w:p w14:paraId="1C88466A" w14:textId="77777777" w:rsidR="00801B3B" w:rsidRPr="00016E41" w:rsidRDefault="00801B3B" w:rsidP="00016E41">
      <w:pPr>
        <w:numPr>
          <w:ilvl w:val="0"/>
          <w:numId w:val="17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b/>
          <w:color w:val="000000"/>
          <w:kern w:val="2"/>
          <w:sz w:val="22"/>
          <w:szCs w:val="22"/>
          <w:lang w:val="pl-PL"/>
        </w:rPr>
        <w:t xml:space="preserve">osób przewidzianych do realizacji zamówienia przez Strony </w:t>
      </w:r>
      <w:r w:rsidRPr="00016E41">
        <w:rPr>
          <w:color w:val="000000"/>
          <w:kern w:val="2"/>
          <w:sz w:val="22"/>
          <w:szCs w:val="22"/>
          <w:lang w:val="pl-PL"/>
        </w:rPr>
        <w:t>pod warunkiem, że osoby zaproponowane będą posiadały co najmniej takie uprawnienia i doświadczenie jak osoby wskazane w ofercie</w:t>
      </w:r>
    </w:p>
    <w:p w14:paraId="3302227B" w14:textId="77777777" w:rsidR="00801B3B" w:rsidRPr="00016E41" w:rsidRDefault="00801B3B" w:rsidP="00016E41">
      <w:pPr>
        <w:numPr>
          <w:ilvl w:val="0"/>
          <w:numId w:val="17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>powierzenie określonego zakresu podwykonawcy lub zmiany zakresu części prac powierzonych podwykonawcy w przypadku gdy:</w:t>
      </w:r>
    </w:p>
    <w:p w14:paraId="73F19795" w14:textId="77777777" w:rsidR="00801B3B" w:rsidRPr="00016E41" w:rsidRDefault="00801B3B" w:rsidP="00016E41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>− wprowadzenie nowego podwykonawcy zapewni lepszą realizację danej części zamówienia,</w:t>
      </w:r>
    </w:p>
    <w:p w14:paraId="1651133C" w14:textId="77777777" w:rsidR="00801B3B" w:rsidRPr="00016E41" w:rsidRDefault="00801B3B" w:rsidP="00016E41">
      <w:pPr>
        <w:numPr>
          <w:ilvl w:val="0"/>
          <w:numId w:val="17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sz w:val="22"/>
          <w:szCs w:val="22"/>
          <w:lang w:val="pl-PL"/>
        </w:rPr>
        <w:t xml:space="preserve">zmiany albo rezygnacji z podwykonawcy jeżeli dotyczy podmiotu, na którego zasoby Wykonawca powoływał się, na zasadach określonych w art. 118 ust.1 ustawy </w:t>
      </w:r>
      <w:proofErr w:type="spellStart"/>
      <w:r w:rsidRPr="00016E41">
        <w:rPr>
          <w:sz w:val="22"/>
          <w:szCs w:val="22"/>
          <w:lang w:val="pl-PL"/>
        </w:rPr>
        <w:t>Pzp</w:t>
      </w:r>
      <w:proofErr w:type="spellEnd"/>
      <w:r w:rsidRPr="00016E41">
        <w:rPr>
          <w:sz w:val="22"/>
          <w:szCs w:val="22"/>
          <w:lang w:val="pl-PL"/>
        </w:rPr>
        <w:t>, w celu wykazania spełniania 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3F5BB20C" w14:textId="77777777" w:rsidR="00801B3B" w:rsidRPr="00016E41" w:rsidRDefault="00801B3B" w:rsidP="00016E41">
      <w:pPr>
        <w:numPr>
          <w:ilvl w:val="0"/>
          <w:numId w:val="17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  <w:lang w:val="pl-PL"/>
        </w:rPr>
      </w:pPr>
      <w:r w:rsidRPr="00016E41">
        <w:rPr>
          <w:color w:val="000000"/>
          <w:kern w:val="2"/>
          <w:sz w:val="22"/>
          <w:szCs w:val="22"/>
          <w:lang w:val="pl-PL"/>
        </w:rPr>
        <w:t>ograniczenia zakresu prac objętych niniejszą umową w przypadku stwierdzenia braku  konieczności wykonywania części zamówienia.</w:t>
      </w:r>
    </w:p>
    <w:p w14:paraId="3BCA5A9D" w14:textId="77777777" w:rsidR="00801B3B" w:rsidRPr="00016E41" w:rsidRDefault="00801B3B" w:rsidP="00016E41">
      <w:pPr>
        <w:suppressAutoHyphens/>
        <w:ind w:right="-189"/>
        <w:jc w:val="both"/>
        <w:rPr>
          <w:rFonts w:eastAsia="Calibri"/>
          <w:color w:val="000000"/>
          <w:kern w:val="2"/>
          <w:sz w:val="22"/>
          <w:szCs w:val="22"/>
          <w:lang w:val="pl-PL" w:eastAsia="en-US"/>
        </w:rPr>
      </w:pPr>
      <w:r w:rsidRPr="00016E41">
        <w:rPr>
          <w:color w:val="000000"/>
          <w:kern w:val="2"/>
          <w:sz w:val="22"/>
          <w:szCs w:val="22"/>
          <w:lang w:val="pl-PL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016E41">
        <w:rPr>
          <w:sz w:val="22"/>
          <w:szCs w:val="22"/>
          <w:lang w:val="pl-PL"/>
        </w:rPr>
        <w:t>Wykonaw</w:t>
      </w:r>
      <w:r w:rsidRPr="00016E41">
        <w:rPr>
          <w:color w:val="000000"/>
          <w:kern w:val="2"/>
          <w:sz w:val="22"/>
          <w:szCs w:val="22"/>
          <w:lang w:val="pl-PL"/>
        </w:rPr>
        <w:t xml:space="preserve">cy.  </w:t>
      </w:r>
    </w:p>
    <w:p w14:paraId="3EFA15B9" w14:textId="45486E6E" w:rsidR="001057FE" w:rsidRPr="00016E41" w:rsidRDefault="001057FE" w:rsidP="00F60A6A">
      <w:pPr>
        <w:suppressAutoHyphens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color w:val="000000"/>
          <w:kern w:val="2"/>
          <w:sz w:val="22"/>
          <w:szCs w:val="22"/>
          <w:lang w:val="pl-PL" w:eastAsia="en-US"/>
        </w:rPr>
        <w:t xml:space="preserve">.  </w:t>
      </w:r>
      <w:r w:rsidRPr="00016E41">
        <w:rPr>
          <w:rFonts w:eastAsia="Calibri"/>
          <w:b/>
          <w:sz w:val="22"/>
          <w:szCs w:val="22"/>
          <w:lang w:val="pl-PL" w:eastAsia="ar-SA"/>
        </w:rPr>
        <w:t xml:space="preserve">§ </w:t>
      </w:r>
      <w:r w:rsidR="00801B3B" w:rsidRPr="00016E41">
        <w:rPr>
          <w:rFonts w:eastAsia="Calibri"/>
          <w:b/>
          <w:sz w:val="22"/>
          <w:szCs w:val="22"/>
          <w:lang w:val="pl-PL" w:eastAsia="ar-SA"/>
        </w:rPr>
        <w:t>1</w:t>
      </w:r>
      <w:r w:rsidR="00750B1D">
        <w:rPr>
          <w:rFonts w:eastAsia="Calibri"/>
          <w:b/>
          <w:sz w:val="22"/>
          <w:szCs w:val="22"/>
          <w:lang w:val="pl-PL" w:eastAsia="ar-SA"/>
        </w:rPr>
        <w:t>3</w:t>
      </w:r>
    </w:p>
    <w:p w14:paraId="1B203087" w14:textId="77777777" w:rsidR="001057FE" w:rsidRPr="00016E41" w:rsidRDefault="001057FE" w:rsidP="00016E4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016E41">
        <w:rPr>
          <w:rFonts w:eastAsia="Calibri"/>
          <w:b/>
          <w:sz w:val="22"/>
          <w:szCs w:val="22"/>
          <w:lang w:val="pl-PL" w:eastAsia="ar-SA"/>
        </w:rPr>
        <w:t>Postanowienia końcowe</w:t>
      </w:r>
    </w:p>
    <w:p w14:paraId="3CF2681C" w14:textId="77777777" w:rsidR="001057FE" w:rsidRPr="00016E41" w:rsidRDefault="001057FE" w:rsidP="00016E41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1. W razie zaistnienia sporów związanych z realizacją postanowień niniejszej umowy Sądem właściwym do ich rozstrzygnięcia będzie Sąd właściwy dla Najemcy.</w:t>
      </w:r>
    </w:p>
    <w:p w14:paraId="3A90D56F" w14:textId="77777777" w:rsidR="001057FE" w:rsidRPr="00016E41" w:rsidRDefault="001057FE" w:rsidP="00016E41">
      <w:pPr>
        <w:suppressAutoHyphens/>
        <w:autoSpaceDE w:val="0"/>
        <w:jc w:val="both"/>
        <w:rPr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2. W sprawach nieuregulowanych niniejszą umową mają zastosowanie przepisy Kodeksu cywilnego oraz przepisy ustawy Prawo zamówień publicznych.</w:t>
      </w:r>
    </w:p>
    <w:p w14:paraId="6158E64E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lastRenderedPageBreak/>
        <w:t>3. Umowę sporządzono w dwóch jednobrzmiących egzemplarzach, po jednym dla każdej ze stron.</w:t>
      </w:r>
    </w:p>
    <w:p w14:paraId="2A881627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4. Wszelkie zmiany niniejszej umowy wymagają formy pisemnej pod rygorem nieważności.</w:t>
      </w:r>
    </w:p>
    <w:p w14:paraId="41C6AB83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7DAE9628" w14:textId="77777777" w:rsidR="001057FE" w:rsidRPr="00016E41" w:rsidRDefault="001057FE" w:rsidP="00016E4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016E41">
        <w:rPr>
          <w:rFonts w:eastAsia="Calibri"/>
          <w:sz w:val="22"/>
          <w:szCs w:val="22"/>
          <w:lang w:val="pl-PL" w:eastAsia="ar-SA"/>
        </w:rPr>
        <w:t>WYNAJMUJĄCY</w:t>
      </w:r>
      <w:r w:rsidRPr="00016E41">
        <w:rPr>
          <w:rFonts w:eastAsia="Calibri"/>
          <w:sz w:val="22"/>
          <w:szCs w:val="22"/>
          <w:lang w:val="pl-PL" w:eastAsia="ar-SA"/>
        </w:rPr>
        <w:tab/>
      </w:r>
      <w:r w:rsidRPr="00016E41">
        <w:rPr>
          <w:rFonts w:eastAsia="Calibri"/>
          <w:sz w:val="22"/>
          <w:szCs w:val="22"/>
          <w:lang w:val="pl-PL" w:eastAsia="ar-SA"/>
        </w:rPr>
        <w:tab/>
      </w:r>
      <w:r w:rsidRPr="00016E41">
        <w:rPr>
          <w:rFonts w:eastAsia="Calibri"/>
          <w:sz w:val="22"/>
          <w:szCs w:val="22"/>
          <w:lang w:val="pl-PL" w:eastAsia="ar-SA"/>
        </w:rPr>
        <w:tab/>
      </w:r>
      <w:r w:rsidRPr="00016E41">
        <w:rPr>
          <w:rFonts w:eastAsia="Calibri"/>
          <w:sz w:val="22"/>
          <w:szCs w:val="22"/>
          <w:lang w:val="pl-PL" w:eastAsia="ar-SA"/>
        </w:rPr>
        <w:tab/>
        <w:t xml:space="preserve">                          </w:t>
      </w:r>
      <w:r w:rsidRPr="00016E41">
        <w:rPr>
          <w:rFonts w:eastAsia="Calibri"/>
          <w:sz w:val="22"/>
          <w:szCs w:val="22"/>
          <w:lang w:val="pl-PL" w:eastAsia="ar-SA"/>
        </w:rPr>
        <w:tab/>
      </w:r>
      <w:r w:rsidRPr="00016E41">
        <w:rPr>
          <w:rFonts w:eastAsia="Calibri"/>
          <w:sz w:val="22"/>
          <w:szCs w:val="22"/>
          <w:lang w:val="pl-PL" w:eastAsia="ar-SA"/>
        </w:rPr>
        <w:tab/>
        <w:t xml:space="preserve">             NAJEMCA</w:t>
      </w:r>
    </w:p>
    <w:p w14:paraId="2DC36701" w14:textId="77777777" w:rsidR="001057FE" w:rsidRPr="00016E41" w:rsidRDefault="001057FE" w:rsidP="00016E41">
      <w:pPr>
        <w:rPr>
          <w:sz w:val="22"/>
          <w:szCs w:val="22"/>
          <w:lang w:val="pl-PL"/>
        </w:rPr>
      </w:pPr>
    </w:p>
    <w:p w14:paraId="3C536F8C" w14:textId="77777777" w:rsidR="001057FE" w:rsidRPr="00016E41" w:rsidRDefault="001057FE" w:rsidP="00016E41">
      <w:pPr>
        <w:rPr>
          <w:sz w:val="22"/>
          <w:szCs w:val="22"/>
          <w:lang w:val="pl-PL"/>
        </w:rPr>
      </w:pPr>
    </w:p>
    <w:p w14:paraId="45391A5C" w14:textId="77777777" w:rsidR="001057FE" w:rsidRPr="00016E41" w:rsidRDefault="001057FE" w:rsidP="00016E41">
      <w:pPr>
        <w:rPr>
          <w:sz w:val="22"/>
          <w:szCs w:val="22"/>
        </w:rPr>
      </w:pPr>
    </w:p>
    <w:p w14:paraId="51818B8D" w14:textId="687FF070" w:rsidR="001057FE" w:rsidRPr="00016E41" w:rsidRDefault="001057FE" w:rsidP="00016E41">
      <w:pPr>
        <w:jc w:val="center"/>
        <w:rPr>
          <w:sz w:val="22"/>
          <w:szCs w:val="22"/>
        </w:rPr>
      </w:pPr>
      <w:r w:rsidRPr="00016E41">
        <w:rPr>
          <w:sz w:val="22"/>
          <w:szCs w:val="22"/>
        </w:rPr>
        <w:t>KONTRASYGNATA FINANSOWA</w:t>
      </w:r>
    </w:p>
    <w:p w14:paraId="745CBB23" w14:textId="77777777" w:rsidR="001057FE" w:rsidRPr="00016E41" w:rsidRDefault="001057FE" w:rsidP="00016E41">
      <w:pPr>
        <w:rPr>
          <w:b/>
          <w:sz w:val="22"/>
          <w:szCs w:val="22"/>
          <w:lang w:val="pl-PL"/>
        </w:rPr>
      </w:pPr>
    </w:p>
    <w:p w14:paraId="284010BD" w14:textId="2C70EBC8" w:rsidR="00496551" w:rsidRDefault="00496551" w:rsidP="00016E41">
      <w:pPr>
        <w:rPr>
          <w:sz w:val="22"/>
          <w:szCs w:val="22"/>
          <w:lang w:val="pl-PL"/>
        </w:rPr>
      </w:pPr>
    </w:p>
    <w:p w14:paraId="0312146D" w14:textId="67A658FC" w:rsidR="00AD17CF" w:rsidRDefault="00AD17CF" w:rsidP="00016E41">
      <w:pPr>
        <w:rPr>
          <w:sz w:val="22"/>
          <w:szCs w:val="22"/>
          <w:lang w:val="pl-PL"/>
        </w:rPr>
      </w:pPr>
    </w:p>
    <w:p w14:paraId="73B0AF03" w14:textId="5C36F369" w:rsidR="00AD17CF" w:rsidRDefault="00AD17CF" w:rsidP="00016E41">
      <w:pPr>
        <w:rPr>
          <w:sz w:val="22"/>
          <w:szCs w:val="22"/>
          <w:lang w:val="pl-PL"/>
        </w:rPr>
      </w:pPr>
    </w:p>
    <w:p w14:paraId="4324DD95" w14:textId="7855802E" w:rsidR="00AD17CF" w:rsidRDefault="00AD17CF" w:rsidP="00016E41">
      <w:pPr>
        <w:rPr>
          <w:sz w:val="22"/>
          <w:szCs w:val="22"/>
          <w:lang w:val="pl-PL"/>
        </w:rPr>
      </w:pPr>
    </w:p>
    <w:p w14:paraId="032369DD" w14:textId="00A0EE39" w:rsidR="00AD17CF" w:rsidRDefault="00AD17CF" w:rsidP="00016E41">
      <w:pPr>
        <w:rPr>
          <w:sz w:val="22"/>
          <w:szCs w:val="22"/>
          <w:lang w:val="pl-PL"/>
        </w:rPr>
      </w:pPr>
    </w:p>
    <w:p w14:paraId="38DFB742" w14:textId="79863270" w:rsidR="00AD17CF" w:rsidRDefault="00AD17CF" w:rsidP="00016E41">
      <w:pPr>
        <w:rPr>
          <w:sz w:val="22"/>
          <w:szCs w:val="22"/>
          <w:lang w:val="pl-PL"/>
        </w:rPr>
      </w:pPr>
    </w:p>
    <w:p w14:paraId="2C49ED1F" w14:textId="2B1A909C" w:rsidR="00AD17CF" w:rsidRDefault="00AD17CF" w:rsidP="00016E41">
      <w:pPr>
        <w:rPr>
          <w:sz w:val="22"/>
          <w:szCs w:val="22"/>
          <w:lang w:val="pl-PL"/>
        </w:rPr>
      </w:pPr>
    </w:p>
    <w:p w14:paraId="352A7C0D" w14:textId="39E5CE39" w:rsidR="00AD17CF" w:rsidRDefault="00AD17CF" w:rsidP="00016E41">
      <w:pPr>
        <w:rPr>
          <w:sz w:val="22"/>
          <w:szCs w:val="22"/>
          <w:lang w:val="pl-PL"/>
        </w:rPr>
      </w:pPr>
    </w:p>
    <w:p w14:paraId="40252FD5" w14:textId="6DA8D106" w:rsidR="00AD17CF" w:rsidRDefault="00AD17CF" w:rsidP="00016E41">
      <w:pPr>
        <w:rPr>
          <w:sz w:val="22"/>
          <w:szCs w:val="22"/>
          <w:lang w:val="pl-PL"/>
        </w:rPr>
      </w:pPr>
    </w:p>
    <w:p w14:paraId="0067BA6F" w14:textId="2667F37E" w:rsidR="00AD17CF" w:rsidRDefault="00AD17CF" w:rsidP="00016E41">
      <w:pPr>
        <w:rPr>
          <w:sz w:val="22"/>
          <w:szCs w:val="22"/>
          <w:lang w:val="pl-PL"/>
        </w:rPr>
      </w:pPr>
    </w:p>
    <w:p w14:paraId="7CF4E0F8" w14:textId="59677B29" w:rsidR="00AD17CF" w:rsidRDefault="00AD17CF" w:rsidP="00016E41">
      <w:pPr>
        <w:rPr>
          <w:sz w:val="22"/>
          <w:szCs w:val="22"/>
          <w:lang w:val="pl-PL"/>
        </w:rPr>
      </w:pPr>
    </w:p>
    <w:p w14:paraId="71ECB17A" w14:textId="20619081" w:rsidR="00AD17CF" w:rsidRDefault="00AD17CF" w:rsidP="00016E41">
      <w:pPr>
        <w:rPr>
          <w:sz w:val="22"/>
          <w:szCs w:val="22"/>
          <w:lang w:val="pl-PL"/>
        </w:rPr>
      </w:pPr>
    </w:p>
    <w:p w14:paraId="59F17004" w14:textId="1E632A6A" w:rsidR="00AD17CF" w:rsidRDefault="00AD17CF" w:rsidP="00016E41">
      <w:pPr>
        <w:rPr>
          <w:sz w:val="22"/>
          <w:szCs w:val="22"/>
          <w:lang w:val="pl-PL"/>
        </w:rPr>
      </w:pPr>
    </w:p>
    <w:p w14:paraId="5D5ED9A1" w14:textId="1ACFED60" w:rsidR="00AD17CF" w:rsidRDefault="00AD17CF" w:rsidP="00016E41">
      <w:pPr>
        <w:rPr>
          <w:sz w:val="22"/>
          <w:szCs w:val="22"/>
          <w:lang w:val="pl-PL"/>
        </w:rPr>
      </w:pPr>
    </w:p>
    <w:p w14:paraId="35D24754" w14:textId="5F0737FB" w:rsidR="00AD17CF" w:rsidRDefault="00AD17CF" w:rsidP="00016E41">
      <w:pPr>
        <w:rPr>
          <w:sz w:val="22"/>
          <w:szCs w:val="22"/>
          <w:lang w:val="pl-PL"/>
        </w:rPr>
      </w:pPr>
    </w:p>
    <w:p w14:paraId="32FB898D" w14:textId="76D8B93D" w:rsidR="00AD17CF" w:rsidRDefault="00AD17CF" w:rsidP="00016E41">
      <w:pPr>
        <w:rPr>
          <w:sz w:val="22"/>
          <w:szCs w:val="22"/>
          <w:lang w:val="pl-PL"/>
        </w:rPr>
      </w:pPr>
    </w:p>
    <w:p w14:paraId="73476340" w14:textId="14B78577" w:rsidR="00AD17CF" w:rsidRDefault="00AD17CF" w:rsidP="00016E41">
      <w:pPr>
        <w:rPr>
          <w:sz w:val="22"/>
          <w:szCs w:val="22"/>
          <w:lang w:val="pl-PL"/>
        </w:rPr>
      </w:pPr>
    </w:p>
    <w:p w14:paraId="5F87D968" w14:textId="79AC46F1" w:rsidR="00AD17CF" w:rsidRDefault="00AD17CF" w:rsidP="00016E41">
      <w:pPr>
        <w:rPr>
          <w:sz w:val="22"/>
          <w:szCs w:val="22"/>
          <w:lang w:val="pl-PL"/>
        </w:rPr>
      </w:pPr>
    </w:p>
    <w:p w14:paraId="612A756C" w14:textId="34E7A366" w:rsidR="00AD17CF" w:rsidRDefault="00AD17CF" w:rsidP="00016E41">
      <w:pPr>
        <w:rPr>
          <w:sz w:val="22"/>
          <w:szCs w:val="22"/>
          <w:lang w:val="pl-PL"/>
        </w:rPr>
      </w:pPr>
    </w:p>
    <w:p w14:paraId="357460DD" w14:textId="4CB4CBD6" w:rsidR="00AD17CF" w:rsidRDefault="00AD17CF" w:rsidP="00016E41">
      <w:pPr>
        <w:rPr>
          <w:sz w:val="22"/>
          <w:szCs w:val="22"/>
          <w:lang w:val="pl-PL"/>
        </w:rPr>
      </w:pPr>
    </w:p>
    <w:p w14:paraId="4EFCAA81" w14:textId="4E2607EE" w:rsidR="00AD17CF" w:rsidRDefault="00AD17CF" w:rsidP="00016E41">
      <w:pPr>
        <w:rPr>
          <w:sz w:val="22"/>
          <w:szCs w:val="22"/>
          <w:lang w:val="pl-PL"/>
        </w:rPr>
      </w:pPr>
    </w:p>
    <w:p w14:paraId="240B12F9" w14:textId="57E3A84E" w:rsidR="00AD17CF" w:rsidRDefault="00AD17CF" w:rsidP="00016E41">
      <w:pPr>
        <w:rPr>
          <w:sz w:val="22"/>
          <w:szCs w:val="22"/>
          <w:lang w:val="pl-PL"/>
        </w:rPr>
      </w:pPr>
    </w:p>
    <w:p w14:paraId="53BCADF9" w14:textId="086B0A0B" w:rsidR="00AD17CF" w:rsidRDefault="00AD17CF" w:rsidP="00016E41">
      <w:pPr>
        <w:rPr>
          <w:sz w:val="22"/>
          <w:szCs w:val="22"/>
          <w:lang w:val="pl-PL"/>
        </w:rPr>
      </w:pPr>
    </w:p>
    <w:p w14:paraId="0D6D00A5" w14:textId="29BE79B5" w:rsidR="00AD17CF" w:rsidRDefault="00AD17CF" w:rsidP="00016E41">
      <w:pPr>
        <w:rPr>
          <w:sz w:val="22"/>
          <w:szCs w:val="22"/>
          <w:lang w:val="pl-PL"/>
        </w:rPr>
      </w:pPr>
    </w:p>
    <w:p w14:paraId="0B4FDE56" w14:textId="12114AF5" w:rsidR="00AD17CF" w:rsidRDefault="00AD17CF" w:rsidP="00016E41">
      <w:pPr>
        <w:rPr>
          <w:sz w:val="22"/>
          <w:szCs w:val="22"/>
          <w:lang w:val="pl-PL"/>
        </w:rPr>
      </w:pPr>
    </w:p>
    <w:p w14:paraId="3C7557F2" w14:textId="7CBBA891" w:rsidR="00AD17CF" w:rsidRDefault="00AD17CF" w:rsidP="00016E41">
      <w:pPr>
        <w:rPr>
          <w:sz w:val="22"/>
          <w:szCs w:val="22"/>
          <w:lang w:val="pl-PL"/>
        </w:rPr>
      </w:pPr>
    </w:p>
    <w:p w14:paraId="463EB1B8" w14:textId="6E34C12C" w:rsidR="00AD17CF" w:rsidRDefault="00AD17CF" w:rsidP="00016E41">
      <w:pPr>
        <w:rPr>
          <w:sz w:val="22"/>
          <w:szCs w:val="22"/>
          <w:lang w:val="pl-PL"/>
        </w:rPr>
      </w:pPr>
    </w:p>
    <w:p w14:paraId="78E3B34F" w14:textId="5262E77E" w:rsidR="00AD17CF" w:rsidRDefault="00AD17CF" w:rsidP="00016E41">
      <w:pPr>
        <w:rPr>
          <w:sz w:val="22"/>
          <w:szCs w:val="22"/>
          <w:lang w:val="pl-PL"/>
        </w:rPr>
      </w:pPr>
    </w:p>
    <w:p w14:paraId="3757A81D" w14:textId="38D9241F" w:rsidR="00AD17CF" w:rsidRDefault="00AD17CF" w:rsidP="00016E41">
      <w:pPr>
        <w:rPr>
          <w:sz w:val="22"/>
          <w:szCs w:val="22"/>
          <w:lang w:val="pl-PL"/>
        </w:rPr>
      </w:pPr>
    </w:p>
    <w:p w14:paraId="7D4B8CF4" w14:textId="566B68B9" w:rsidR="00AD17CF" w:rsidRDefault="00AD17CF" w:rsidP="00016E41">
      <w:pPr>
        <w:rPr>
          <w:sz w:val="22"/>
          <w:szCs w:val="22"/>
          <w:lang w:val="pl-PL"/>
        </w:rPr>
      </w:pPr>
    </w:p>
    <w:p w14:paraId="719D5340" w14:textId="3B8FBA7B" w:rsidR="00AD17CF" w:rsidRDefault="00AD17CF" w:rsidP="00016E41">
      <w:pPr>
        <w:rPr>
          <w:sz w:val="22"/>
          <w:szCs w:val="22"/>
          <w:lang w:val="pl-PL"/>
        </w:rPr>
      </w:pPr>
    </w:p>
    <w:p w14:paraId="13F1E0D2" w14:textId="414A8D7D" w:rsidR="00AD17CF" w:rsidRDefault="00AD17CF" w:rsidP="00016E41">
      <w:pPr>
        <w:rPr>
          <w:sz w:val="22"/>
          <w:szCs w:val="22"/>
          <w:lang w:val="pl-PL"/>
        </w:rPr>
      </w:pPr>
    </w:p>
    <w:p w14:paraId="6422CCE6" w14:textId="261B8140" w:rsidR="00AD17CF" w:rsidRDefault="00AD17CF" w:rsidP="00016E41">
      <w:pPr>
        <w:rPr>
          <w:sz w:val="22"/>
          <w:szCs w:val="22"/>
          <w:lang w:val="pl-PL"/>
        </w:rPr>
      </w:pPr>
    </w:p>
    <w:p w14:paraId="083A4B18" w14:textId="3F5F9F33" w:rsidR="00AD17CF" w:rsidRDefault="00AD17CF" w:rsidP="00016E41">
      <w:pPr>
        <w:rPr>
          <w:sz w:val="22"/>
          <w:szCs w:val="22"/>
          <w:lang w:val="pl-PL"/>
        </w:rPr>
      </w:pPr>
    </w:p>
    <w:p w14:paraId="526B4C4E" w14:textId="795B31EF" w:rsidR="00AD17CF" w:rsidRDefault="00AD17CF" w:rsidP="00016E41">
      <w:pPr>
        <w:rPr>
          <w:sz w:val="22"/>
          <w:szCs w:val="22"/>
          <w:lang w:val="pl-PL"/>
        </w:rPr>
      </w:pPr>
    </w:p>
    <w:p w14:paraId="3A97A9B7" w14:textId="6756B01D" w:rsidR="00AD17CF" w:rsidRDefault="00AD17CF" w:rsidP="00016E41">
      <w:pPr>
        <w:rPr>
          <w:sz w:val="22"/>
          <w:szCs w:val="22"/>
          <w:lang w:val="pl-PL"/>
        </w:rPr>
      </w:pPr>
    </w:p>
    <w:p w14:paraId="03AF3230" w14:textId="73251342" w:rsidR="00AD17CF" w:rsidRDefault="00AD17CF" w:rsidP="00016E41">
      <w:pPr>
        <w:rPr>
          <w:sz w:val="22"/>
          <w:szCs w:val="22"/>
          <w:lang w:val="pl-PL"/>
        </w:rPr>
      </w:pPr>
    </w:p>
    <w:p w14:paraId="7060B12D" w14:textId="487A0242" w:rsidR="00AD17CF" w:rsidRDefault="00AD17CF" w:rsidP="00016E41">
      <w:pPr>
        <w:rPr>
          <w:sz w:val="22"/>
          <w:szCs w:val="22"/>
          <w:lang w:val="pl-PL"/>
        </w:rPr>
      </w:pPr>
    </w:p>
    <w:p w14:paraId="0BB58202" w14:textId="4D494D02" w:rsidR="00AD17CF" w:rsidRDefault="00AD17CF" w:rsidP="00016E41">
      <w:pPr>
        <w:rPr>
          <w:sz w:val="22"/>
          <w:szCs w:val="22"/>
          <w:lang w:val="pl-PL"/>
        </w:rPr>
      </w:pPr>
    </w:p>
    <w:p w14:paraId="101C2E1B" w14:textId="24217643" w:rsidR="00AD17CF" w:rsidRDefault="00AD17CF" w:rsidP="00016E41">
      <w:pPr>
        <w:rPr>
          <w:sz w:val="22"/>
          <w:szCs w:val="22"/>
          <w:lang w:val="pl-PL"/>
        </w:rPr>
      </w:pPr>
    </w:p>
    <w:p w14:paraId="32C2A183" w14:textId="6FBAE8C4" w:rsidR="00AD17CF" w:rsidRDefault="00AD17CF" w:rsidP="00016E41">
      <w:pPr>
        <w:rPr>
          <w:sz w:val="22"/>
          <w:szCs w:val="22"/>
          <w:lang w:val="pl-PL"/>
        </w:rPr>
      </w:pPr>
    </w:p>
    <w:p w14:paraId="7080A0A9" w14:textId="11A05E2C" w:rsidR="00AD17CF" w:rsidRDefault="00AD17CF" w:rsidP="00016E41">
      <w:pPr>
        <w:rPr>
          <w:sz w:val="22"/>
          <w:szCs w:val="22"/>
          <w:lang w:val="pl-PL"/>
        </w:rPr>
      </w:pPr>
    </w:p>
    <w:p w14:paraId="50496B51" w14:textId="2BA6D825" w:rsidR="00AD17CF" w:rsidRDefault="00AD17CF" w:rsidP="00016E41">
      <w:pPr>
        <w:rPr>
          <w:sz w:val="22"/>
          <w:szCs w:val="22"/>
          <w:lang w:val="pl-PL"/>
        </w:rPr>
      </w:pPr>
    </w:p>
    <w:p w14:paraId="3ABED57D" w14:textId="4610F247" w:rsidR="00AD17CF" w:rsidRDefault="00AD17CF" w:rsidP="00016E41">
      <w:pPr>
        <w:rPr>
          <w:sz w:val="22"/>
          <w:szCs w:val="22"/>
          <w:lang w:val="pl-PL"/>
        </w:rPr>
      </w:pPr>
    </w:p>
    <w:p w14:paraId="132B6DC7" w14:textId="041F38EC" w:rsidR="00AD17CF" w:rsidRDefault="00AD17CF" w:rsidP="00016E41">
      <w:pPr>
        <w:rPr>
          <w:sz w:val="22"/>
          <w:szCs w:val="22"/>
          <w:lang w:val="pl-PL"/>
        </w:rPr>
      </w:pPr>
    </w:p>
    <w:p w14:paraId="3CD7701B" w14:textId="2FF48264" w:rsidR="00AD17CF" w:rsidRDefault="00AD17CF" w:rsidP="00016E41">
      <w:pPr>
        <w:rPr>
          <w:sz w:val="22"/>
          <w:szCs w:val="22"/>
          <w:lang w:val="pl-PL"/>
        </w:rPr>
      </w:pPr>
    </w:p>
    <w:p w14:paraId="165C857B" w14:textId="77777777" w:rsidR="00AD17CF" w:rsidRDefault="00AD17CF" w:rsidP="00AD17C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76797A47" w14:textId="77777777" w:rsidR="00AD17CF" w:rsidRDefault="00AD17CF" w:rsidP="00AD17C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Załącznik nr 2 do umowy</w:t>
      </w:r>
    </w:p>
    <w:p w14:paraId="2D54E849" w14:textId="77777777" w:rsidR="00AD17CF" w:rsidRDefault="00AD17CF" w:rsidP="00AD17C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2D6000FA" w14:textId="77777777" w:rsidR="00AD17CF" w:rsidRDefault="00AD17CF" w:rsidP="00AD17C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57124319" w14:textId="77777777" w:rsidR="00AD17CF" w:rsidRDefault="00AD17CF" w:rsidP="00AD17C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.....................................… </w:t>
      </w:r>
    </w:p>
    <w:p w14:paraId="72A4EC79" w14:textId="77777777" w:rsidR="00AD17CF" w:rsidRDefault="00AD17CF" w:rsidP="00AD17C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Nazwa Wykonawcy</w:t>
      </w:r>
    </w:p>
    <w:p w14:paraId="3C10C85B" w14:textId="77777777" w:rsidR="00AD17CF" w:rsidRDefault="00AD17CF" w:rsidP="00AD17CF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6AE32233" w14:textId="77777777" w:rsidR="00AD17CF" w:rsidRDefault="00AD17CF" w:rsidP="00AD17C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.....................................…</w:t>
      </w:r>
    </w:p>
    <w:p w14:paraId="26A3E1E2" w14:textId="77777777" w:rsidR="00AD17CF" w:rsidRDefault="00AD17CF" w:rsidP="00AD17C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NIP</w:t>
      </w:r>
      <w:r>
        <w:rPr>
          <w:rFonts w:ascii="Verdana" w:hAnsi="Verdana" w:cs="Calibri"/>
          <w:lang w:val="pl-PL"/>
        </w:rPr>
        <w:tab/>
      </w:r>
      <w:r>
        <w:rPr>
          <w:rFonts w:ascii="Verdana" w:hAnsi="Verdana" w:cs="Arial"/>
          <w:lang w:val="pl-PL"/>
        </w:rPr>
        <w:t> </w:t>
      </w:r>
    </w:p>
    <w:p w14:paraId="781D6F8B" w14:textId="77777777" w:rsidR="00AD17CF" w:rsidRDefault="00AD17CF" w:rsidP="00AD17C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C4D1C89" w14:textId="77777777" w:rsidR="00AD17CF" w:rsidRDefault="00AD17CF" w:rsidP="00AD17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554C831E" w14:textId="77777777" w:rsidR="00AD17CF" w:rsidRDefault="00AD17CF" w:rsidP="00AD17C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34EFD72" w14:textId="77777777" w:rsidR="00AD17CF" w:rsidRDefault="00AD17CF" w:rsidP="00AD17C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385DFFAB" w14:textId="77777777" w:rsidR="00AD17CF" w:rsidRDefault="00AD17CF" w:rsidP="00AD17C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>OŚWIADCZENIE DLA CELÓW PODATKOWYCH</w:t>
      </w:r>
    </w:p>
    <w:p w14:paraId="09260357" w14:textId="77777777" w:rsidR="00AD17CF" w:rsidRDefault="00AD17CF" w:rsidP="00AD17C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125AC746" w14:textId="77777777" w:rsidR="00AD17CF" w:rsidRDefault="00AD17CF" w:rsidP="00AD17C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3F9B716A" w14:textId="77777777" w:rsidR="00AD17CF" w:rsidRDefault="00AD17CF" w:rsidP="00AD17CF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Działając w imieniu ………………………………, (dalej jako: „</w:t>
      </w:r>
      <w:r>
        <w:rPr>
          <w:rFonts w:ascii="Verdana" w:hAnsi="Verdana" w:cs="Arial"/>
          <w:b/>
          <w:bCs/>
          <w:lang w:val="pl-PL"/>
        </w:rPr>
        <w:t>Podmiot</w:t>
      </w:r>
      <w:r>
        <w:rPr>
          <w:rFonts w:ascii="Verdana" w:hAnsi="Verdana" w:cs="Arial"/>
          <w:lang w:val="pl-PL"/>
        </w:rPr>
        <w:t>”) niniejszym oświadcza, że Podmiot:</w:t>
      </w:r>
    </w:p>
    <w:p w14:paraId="495AD70F" w14:textId="77777777" w:rsidR="00AD17CF" w:rsidRDefault="00AD17CF" w:rsidP="00AD17CF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b/>
          <w:bCs/>
          <w:lang w:val="pl-PL"/>
        </w:rPr>
        <w:t>jest / nie jest</w:t>
      </w:r>
      <w:r>
        <w:rPr>
          <w:rFonts w:ascii="Verdana" w:hAnsi="Verdana" w:cs="Arial"/>
          <w:vertAlign w:val="superscript"/>
          <w:lang w:val="pl-PL"/>
        </w:rPr>
        <w:footnoteReference w:id="1"/>
      </w:r>
      <w:r>
        <w:rPr>
          <w:rFonts w:ascii="Verdana" w:hAnsi="Verdana" w:cs="Arial"/>
          <w:lang w:val="pl-PL"/>
        </w:rPr>
        <w:t xml:space="preserve"> podmiotem powiązanym z Akademią Górniczo-Hutniczą </w:t>
      </w:r>
      <w:r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  <w:lang w:val="pl-PL"/>
        </w:rPr>
        <w:footnoteReference w:id="2"/>
      </w:r>
      <w:r>
        <w:rPr>
          <w:rFonts w:ascii="Verdana" w:hAnsi="Verdana" w:cs="Arial"/>
          <w:lang w:val="pl-PL"/>
        </w:rPr>
        <w:t>;</w:t>
      </w:r>
    </w:p>
    <w:p w14:paraId="3CF93556" w14:textId="77777777" w:rsidR="00AD17CF" w:rsidRDefault="00AD17CF" w:rsidP="00AD17CF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b/>
          <w:bCs/>
          <w:lang w:val="pl-PL" w:eastAsia="en-US"/>
        </w:rPr>
        <w:t>jest / nie</w:t>
      </w:r>
      <w:r>
        <w:rPr>
          <w:rFonts w:ascii="Verdana" w:eastAsia="Calibri" w:hAnsi="Verdana" w:cs="Arial"/>
          <w:lang w:val="pl-PL" w:eastAsia="en-US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>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3F800ABF" w14:textId="77777777" w:rsidR="00AD17CF" w:rsidRDefault="00AD17CF" w:rsidP="00AD17CF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lang w:val="pl-PL"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>
        <w:rPr>
          <w:rFonts w:ascii="Verdana" w:eastAsia="Calibri" w:hAnsi="Verdana" w:cs="Arial"/>
          <w:lang w:val="pl-PL" w:eastAsia="en-US"/>
        </w:rPr>
        <w:t xml:space="preserve"> Podmiotu </w:t>
      </w:r>
      <w:r>
        <w:rPr>
          <w:rFonts w:ascii="Verdana" w:eastAsia="Calibri" w:hAnsi="Verdana" w:cs="Arial"/>
          <w:b/>
          <w:bCs/>
          <w:lang w:val="pl-PL" w:eastAsia="en-US"/>
        </w:rPr>
        <w:t>jest / nie 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>
        <w:rPr>
          <w:rFonts w:ascii="Verdana" w:eastAsia="Calibri" w:hAnsi="Verdana" w:cs="Arial"/>
          <w:lang w:val="pl-PL" w:eastAsia="en-US"/>
        </w:rPr>
        <w:t xml:space="preserve"> podmiotem mającym miejsce </w:t>
      </w:r>
      <w:r>
        <w:rPr>
          <w:rFonts w:ascii="Verdana" w:eastAsia="Calibri" w:hAnsi="Verdana" w:cs="Arial"/>
          <w:lang w:val="pl-PL" w:eastAsia="en-US"/>
        </w:rPr>
        <w:lastRenderedPageBreak/>
        <w:t>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t>4</w:t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2E290772" w14:textId="77777777" w:rsidR="00AD17CF" w:rsidRDefault="00AD17CF" w:rsidP="00AD17CF">
      <w:pPr>
        <w:widowControl w:val="0"/>
        <w:numPr>
          <w:ilvl w:val="0"/>
          <w:numId w:val="2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Podmiot </w:t>
      </w:r>
      <w:r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>
        <w:rPr>
          <w:rFonts w:ascii="Verdana" w:hAnsi="Verdana" w:cs="Arial"/>
          <w:vertAlign w:val="superscript"/>
          <w:lang w:val="pl-PL"/>
        </w:rPr>
        <w:footnoteReference w:id="7"/>
      </w:r>
      <w:r>
        <w:rPr>
          <w:rFonts w:ascii="Verdana" w:hAnsi="Verdana" w:cs="Arial"/>
          <w:lang w:val="pl-PL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14:paraId="770F73E2" w14:textId="77777777" w:rsidR="00AD17CF" w:rsidRDefault="00AD17CF" w:rsidP="00AD17CF">
      <w:pPr>
        <w:spacing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26DD8C48" w14:textId="77777777" w:rsidR="00AD17CF" w:rsidRDefault="00AD17CF" w:rsidP="00AD17CF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1C5B5E48" w14:textId="77777777" w:rsidR="00AD17CF" w:rsidRDefault="00AD17CF" w:rsidP="00AD17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83CA581" w14:textId="77777777" w:rsidR="00AD17CF" w:rsidRDefault="00AD17CF" w:rsidP="00AD17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9A62C4A" w14:textId="77777777" w:rsidR="00AD17CF" w:rsidRDefault="00AD17CF" w:rsidP="00AD17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6FDF86A" w14:textId="77777777" w:rsidR="00AD17CF" w:rsidRDefault="00AD17CF" w:rsidP="00AD17CF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AD17CF" w14:paraId="250F42D9" w14:textId="77777777" w:rsidTr="00AD17CF">
        <w:tc>
          <w:tcPr>
            <w:tcW w:w="4105" w:type="dxa"/>
            <w:hideMark/>
          </w:tcPr>
          <w:p w14:paraId="582FB2B4" w14:textId="77777777" w:rsidR="00AD17CF" w:rsidRDefault="00AD17CF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38E78612" w14:textId="77777777" w:rsidR="00AD17CF" w:rsidRDefault="00AD17CF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55843E4C" w14:textId="77777777" w:rsidR="00AD17CF" w:rsidRDefault="00AD17CF" w:rsidP="00AD17CF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4D56BDAE" w14:textId="77777777" w:rsidR="00AD17CF" w:rsidRDefault="00AD17CF" w:rsidP="00AD17CF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13B78E69" w14:textId="77777777" w:rsidR="00AD17CF" w:rsidRDefault="00AD17CF" w:rsidP="00AD17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3DF0F97" w14:textId="77777777" w:rsidR="00AD17CF" w:rsidRDefault="00AD17CF" w:rsidP="00AD17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F65C53C" w14:textId="77777777" w:rsidR="00AD17CF" w:rsidRDefault="00AD17CF" w:rsidP="00AD17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E4C5D2D" w14:textId="77777777" w:rsidR="00AD17CF" w:rsidRDefault="00AD17CF" w:rsidP="00AD17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29F3AAC" w14:textId="77777777" w:rsidR="00AD17CF" w:rsidRDefault="00AD17CF" w:rsidP="00AD17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19AC295" w14:textId="77777777" w:rsidR="00AD17CF" w:rsidRDefault="00AD17CF" w:rsidP="00AD17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927AFC4" w14:textId="77777777" w:rsidR="00AD17CF" w:rsidRDefault="00AD17CF" w:rsidP="00AD17C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528E9951" w14:textId="77777777" w:rsidR="00AD17CF" w:rsidRDefault="00AD17CF" w:rsidP="00AD17CF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65AA9058" w14:textId="77777777" w:rsidR="00AD17CF" w:rsidRPr="00016E41" w:rsidRDefault="00AD17CF" w:rsidP="00016E41">
      <w:pPr>
        <w:rPr>
          <w:sz w:val="22"/>
          <w:szCs w:val="22"/>
          <w:lang w:val="pl-PL"/>
        </w:rPr>
      </w:pPr>
    </w:p>
    <w:sectPr w:rsidR="00AD17CF" w:rsidRPr="00016E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8CFED" w14:textId="77777777" w:rsidR="00B27340" w:rsidRDefault="00B27340">
      <w:r>
        <w:separator/>
      </w:r>
    </w:p>
  </w:endnote>
  <w:endnote w:type="continuationSeparator" w:id="0">
    <w:p w14:paraId="4C629520" w14:textId="77777777" w:rsidR="00B27340" w:rsidRDefault="00B27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0FC81" w14:textId="77777777" w:rsidR="0069068D" w:rsidRDefault="006906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832F4" w14:textId="77777777" w:rsidR="007E4604" w:rsidRDefault="007E460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748FC180" w14:textId="77777777" w:rsidR="009634B7" w:rsidRDefault="009634B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FA8CE" w14:textId="77777777" w:rsidR="0069068D" w:rsidRDefault="006906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FC40A" w14:textId="77777777" w:rsidR="00B27340" w:rsidRDefault="00B27340">
      <w:r>
        <w:separator/>
      </w:r>
    </w:p>
  </w:footnote>
  <w:footnote w:type="continuationSeparator" w:id="0">
    <w:p w14:paraId="4834D281" w14:textId="77777777" w:rsidR="00B27340" w:rsidRDefault="00B27340">
      <w:r>
        <w:continuationSeparator/>
      </w:r>
    </w:p>
  </w:footnote>
  <w:footnote w:id="1">
    <w:p w14:paraId="439C8B39" w14:textId="77777777" w:rsidR="00AD17CF" w:rsidRDefault="00AD17CF" w:rsidP="00AD17C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795D888" w14:textId="77777777" w:rsidR="00AD17CF" w:rsidRDefault="00AD17CF" w:rsidP="00AD17C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A0B68A" w14:textId="77777777" w:rsidR="00AD17CF" w:rsidRDefault="00AD17CF" w:rsidP="00AD17CF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287C3DF" w14:textId="77777777" w:rsidR="00AD17CF" w:rsidRDefault="00AD17CF" w:rsidP="00AD17CF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71FFAE" w14:textId="77777777" w:rsidR="00AD17CF" w:rsidRDefault="00AD17CF" w:rsidP="00AD17CF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6A7C80" w14:textId="77777777" w:rsidR="00AD17CF" w:rsidRDefault="00AD17CF" w:rsidP="00AD17CF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36ED27" w14:textId="77777777" w:rsidR="00AD17CF" w:rsidRDefault="00AD17CF" w:rsidP="00AD17C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34C2EA" w14:textId="77777777" w:rsidR="00AD17CF" w:rsidRDefault="00AD17CF" w:rsidP="00AD17CF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E266B5D" w14:textId="77777777" w:rsidR="00AD17CF" w:rsidRDefault="00AD17CF" w:rsidP="00AD17C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F1BF41" w14:textId="77777777" w:rsidR="00AD17CF" w:rsidRDefault="00AD17CF" w:rsidP="00AD17C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42ECD1" w14:textId="77777777" w:rsidR="00AD17CF" w:rsidRDefault="00AD17CF" w:rsidP="00AD17C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83DD5A" w14:textId="77777777" w:rsidR="00AD17CF" w:rsidRDefault="00AD17CF" w:rsidP="00AD17CF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CF8DDB" w14:textId="77777777" w:rsidR="00AD17CF" w:rsidRDefault="00AD17CF" w:rsidP="00AD17C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B81BAF7" w14:textId="77777777" w:rsidR="00AD17CF" w:rsidRDefault="00AD17CF" w:rsidP="00AD17C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AEE563E" w14:textId="77777777" w:rsidR="00AD17CF" w:rsidRDefault="00AD17CF" w:rsidP="00AD17C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46F716D" w14:textId="77777777" w:rsidR="00AD17CF" w:rsidRDefault="00AD17CF" w:rsidP="00AD17C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25F2176" w14:textId="77777777" w:rsidR="00AD17CF" w:rsidRDefault="00AD17CF" w:rsidP="00AD17CF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69394EA" w14:textId="77777777" w:rsidR="00AD17CF" w:rsidRDefault="00AD17CF" w:rsidP="00AD17CF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6C4C82B" w14:textId="77777777" w:rsidR="00AD17CF" w:rsidRDefault="00AD17CF" w:rsidP="00AD17CF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64020CA" w14:textId="77777777" w:rsidR="00AD17CF" w:rsidRDefault="00AD17CF" w:rsidP="00AD17C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536D94D" w14:textId="77777777" w:rsidR="00AD17CF" w:rsidRDefault="00AD17CF" w:rsidP="00AD17C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43B1272" w14:textId="77777777" w:rsidR="00AD17CF" w:rsidRDefault="00AD17CF" w:rsidP="00AD17C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93F9774" w14:textId="77777777" w:rsidR="00AD17CF" w:rsidRDefault="00AD17CF" w:rsidP="00AD17C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7A1F051" w14:textId="77777777" w:rsidR="00AD17CF" w:rsidRDefault="00AD17CF" w:rsidP="00AD17C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A8D2F96" w14:textId="77777777" w:rsidR="00AD17CF" w:rsidRDefault="00AD17CF" w:rsidP="00AD17C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567775D" w14:textId="77777777" w:rsidR="00AD17CF" w:rsidRDefault="00AD17CF" w:rsidP="00AD17C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D5B1DE1" w14:textId="77777777" w:rsidR="00AD17CF" w:rsidRDefault="00AD17CF" w:rsidP="00AD17C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B95F437" w14:textId="77777777" w:rsidR="00AD17CF" w:rsidRDefault="00AD17CF" w:rsidP="00AD17C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2C6B3A7" w14:textId="77777777" w:rsidR="00AD17CF" w:rsidRDefault="00AD17CF" w:rsidP="00AD17C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BE6E70F" w14:textId="77777777" w:rsidR="00AD17CF" w:rsidRDefault="00AD17CF" w:rsidP="00AD17C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47054" w14:textId="77777777" w:rsidR="0069068D" w:rsidRDefault="00690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82DC0" w14:textId="39C3BD7E" w:rsidR="0069068D" w:rsidRDefault="00AD17CF">
    <w:pPr>
      <w:pStyle w:val="Nagwek"/>
    </w:pPr>
    <w:r>
      <w:rPr>
        <w:noProof/>
      </w:rPr>
      <w:pict w14:anchorId="0B7211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5" o:spid="_x0000_s2049" type="#_x0000_t75" style="position:absolute;margin-left:-28.5pt;margin-top:-11.4pt;width:511.5pt;height:30.45pt;z-index:-251658752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8825D" w14:textId="77777777" w:rsidR="0069068D" w:rsidRDefault="006906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755A0C"/>
    <w:multiLevelType w:val="hybridMultilevel"/>
    <w:tmpl w:val="42B450C6"/>
    <w:lvl w:ilvl="0" w:tplc="83F00E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A74D82"/>
    <w:multiLevelType w:val="hybridMultilevel"/>
    <w:tmpl w:val="4F1AF93A"/>
    <w:lvl w:ilvl="0" w:tplc="64A8F7D2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005080"/>
    <w:multiLevelType w:val="hybridMultilevel"/>
    <w:tmpl w:val="4658183C"/>
    <w:lvl w:ilvl="0" w:tplc="92C4D9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1042D1"/>
    <w:multiLevelType w:val="hybridMultilevel"/>
    <w:tmpl w:val="1D849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D0871"/>
    <w:multiLevelType w:val="hybridMultilevel"/>
    <w:tmpl w:val="42B450C6"/>
    <w:lvl w:ilvl="0" w:tplc="83F00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5730F2E"/>
    <w:multiLevelType w:val="hybridMultilevel"/>
    <w:tmpl w:val="8C16AF5C"/>
    <w:lvl w:ilvl="0" w:tplc="D0D4ED8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615D055D"/>
    <w:multiLevelType w:val="hybridMultilevel"/>
    <w:tmpl w:val="23AE23E8"/>
    <w:lvl w:ilvl="0" w:tplc="1E1A2B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6C6840"/>
    <w:multiLevelType w:val="hybridMultilevel"/>
    <w:tmpl w:val="1D84972E"/>
    <w:lvl w:ilvl="0" w:tplc="0415000F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9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499730752">
    <w:abstractNumId w:val="12"/>
  </w:num>
  <w:num w:numId="2" w16cid:durableId="684093694">
    <w:abstractNumId w:val="24"/>
  </w:num>
  <w:num w:numId="3" w16cid:durableId="1936982668">
    <w:abstractNumId w:val="7"/>
  </w:num>
  <w:num w:numId="4" w16cid:durableId="427237295">
    <w:abstractNumId w:val="27"/>
  </w:num>
  <w:num w:numId="5" w16cid:durableId="1587616977">
    <w:abstractNumId w:val="21"/>
  </w:num>
  <w:num w:numId="6" w16cid:durableId="1958833396">
    <w:abstractNumId w:val="20"/>
  </w:num>
  <w:num w:numId="7" w16cid:durableId="1932426802">
    <w:abstractNumId w:val="23"/>
  </w:num>
  <w:num w:numId="8" w16cid:durableId="1822118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467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6572428">
    <w:abstractNumId w:val="5"/>
  </w:num>
  <w:num w:numId="11" w16cid:durableId="623537078">
    <w:abstractNumId w:val="26"/>
  </w:num>
  <w:num w:numId="12" w16cid:durableId="1539854613">
    <w:abstractNumId w:val="11"/>
  </w:num>
  <w:num w:numId="13" w16cid:durableId="1005015461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48357606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05749695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91892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1387627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49468670">
    <w:abstractNumId w:val="17"/>
  </w:num>
  <w:num w:numId="19" w16cid:durableId="215553542">
    <w:abstractNumId w:val="25"/>
  </w:num>
  <w:num w:numId="20" w16cid:durableId="1915049260">
    <w:abstractNumId w:val="13"/>
  </w:num>
  <w:num w:numId="21" w16cid:durableId="1658725612">
    <w:abstractNumId w:val="4"/>
  </w:num>
  <w:num w:numId="22" w16cid:durableId="1215460718">
    <w:abstractNumId w:val="15"/>
  </w:num>
  <w:num w:numId="23" w16cid:durableId="131931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82002102">
    <w:abstractNumId w:val="9"/>
  </w:num>
  <w:num w:numId="25" w16cid:durableId="1070418990">
    <w:abstractNumId w:val="28"/>
  </w:num>
  <w:num w:numId="26" w16cid:durableId="1499074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625213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814476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046219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340"/>
    <w:rsid w:val="000033EA"/>
    <w:rsid w:val="00016E41"/>
    <w:rsid w:val="0001727C"/>
    <w:rsid w:val="0002467C"/>
    <w:rsid w:val="00040A7A"/>
    <w:rsid w:val="0009351B"/>
    <w:rsid w:val="000936CA"/>
    <w:rsid w:val="00097182"/>
    <w:rsid w:val="000B1A00"/>
    <w:rsid w:val="000B7534"/>
    <w:rsid w:val="000C0F66"/>
    <w:rsid w:val="001057FE"/>
    <w:rsid w:val="00105CE2"/>
    <w:rsid w:val="00106FD8"/>
    <w:rsid w:val="00130BF0"/>
    <w:rsid w:val="001764D4"/>
    <w:rsid w:val="001809EB"/>
    <w:rsid w:val="001820DD"/>
    <w:rsid w:val="001C44EC"/>
    <w:rsid w:val="001F341B"/>
    <w:rsid w:val="002430FD"/>
    <w:rsid w:val="00244483"/>
    <w:rsid w:val="0026569A"/>
    <w:rsid w:val="00267340"/>
    <w:rsid w:val="00275C59"/>
    <w:rsid w:val="002B0AB7"/>
    <w:rsid w:val="002D6FD5"/>
    <w:rsid w:val="00337165"/>
    <w:rsid w:val="00345C52"/>
    <w:rsid w:val="00392179"/>
    <w:rsid w:val="003974EB"/>
    <w:rsid w:val="003C6167"/>
    <w:rsid w:val="003F1749"/>
    <w:rsid w:val="0042786F"/>
    <w:rsid w:val="00486008"/>
    <w:rsid w:val="00496551"/>
    <w:rsid w:val="004C4EC3"/>
    <w:rsid w:val="00506FD5"/>
    <w:rsid w:val="00512FD2"/>
    <w:rsid w:val="00523F87"/>
    <w:rsid w:val="00544452"/>
    <w:rsid w:val="00593CEB"/>
    <w:rsid w:val="005C6D38"/>
    <w:rsid w:val="005D2104"/>
    <w:rsid w:val="00614C95"/>
    <w:rsid w:val="00660027"/>
    <w:rsid w:val="00666E34"/>
    <w:rsid w:val="00680F95"/>
    <w:rsid w:val="0069068D"/>
    <w:rsid w:val="0069339E"/>
    <w:rsid w:val="006F51B5"/>
    <w:rsid w:val="006F7905"/>
    <w:rsid w:val="00714F51"/>
    <w:rsid w:val="00731F6E"/>
    <w:rsid w:val="0073503C"/>
    <w:rsid w:val="00750B1D"/>
    <w:rsid w:val="00782F11"/>
    <w:rsid w:val="007A2EF1"/>
    <w:rsid w:val="007B00D4"/>
    <w:rsid w:val="007D703B"/>
    <w:rsid w:val="007E4604"/>
    <w:rsid w:val="00800261"/>
    <w:rsid w:val="00801B3B"/>
    <w:rsid w:val="00841B63"/>
    <w:rsid w:val="0086736E"/>
    <w:rsid w:val="0087223F"/>
    <w:rsid w:val="008D3AF3"/>
    <w:rsid w:val="008E0730"/>
    <w:rsid w:val="0092337E"/>
    <w:rsid w:val="0092730E"/>
    <w:rsid w:val="009561DA"/>
    <w:rsid w:val="009634B7"/>
    <w:rsid w:val="0098432D"/>
    <w:rsid w:val="00997B0E"/>
    <w:rsid w:val="009A694A"/>
    <w:rsid w:val="009A7064"/>
    <w:rsid w:val="009F7ECA"/>
    <w:rsid w:val="00A3242B"/>
    <w:rsid w:val="00A57131"/>
    <w:rsid w:val="00A601F8"/>
    <w:rsid w:val="00A677EB"/>
    <w:rsid w:val="00A701A7"/>
    <w:rsid w:val="00A70EA7"/>
    <w:rsid w:val="00A962BC"/>
    <w:rsid w:val="00AA7F39"/>
    <w:rsid w:val="00AD17CF"/>
    <w:rsid w:val="00AF7449"/>
    <w:rsid w:val="00B27340"/>
    <w:rsid w:val="00B54484"/>
    <w:rsid w:val="00B96458"/>
    <w:rsid w:val="00BA1B11"/>
    <w:rsid w:val="00BA5498"/>
    <w:rsid w:val="00BC4927"/>
    <w:rsid w:val="00BD0C12"/>
    <w:rsid w:val="00BD5E3D"/>
    <w:rsid w:val="00C07E7C"/>
    <w:rsid w:val="00C12A61"/>
    <w:rsid w:val="00C14141"/>
    <w:rsid w:val="00C2196F"/>
    <w:rsid w:val="00C23E95"/>
    <w:rsid w:val="00C619E1"/>
    <w:rsid w:val="00C74D2A"/>
    <w:rsid w:val="00C923E8"/>
    <w:rsid w:val="00C93478"/>
    <w:rsid w:val="00CC0AAA"/>
    <w:rsid w:val="00D03706"/>
    <w:rsid w:val="00D432AD"/>
    <w:rsid w:val="00D43BA1"/>
    <w:rsid w:val="00D46DCD"/>
    <w:rsid w:val="00D70657"/>
    <w:rsid w:val="00D816DF"/>
    <w:rsid w:val="00D90ED3"/>
    <w:rsid w:val="00D9696A"/>
    <w:rsid w:val="00D97E9A"/>
    <w:rsid w:val="00DD0EDB"/>
    <w:rsid w:val="00DD1A8D"/>
    <w:rsid w:val="00DE2464"/>
    <w:rsid w:val="00E13592"/>
    <w:rsid w:val="00E256BD"/>
    <w:rsid w:val="00E27575"/>
    <w:rsid w:val="00E3334C"/>
    <w:rsid w:val="00E359EF"/>
    <w:rsid w:val="00E41EFD"/>
    <w:rsid w:val="00E4751B"/>
    <w:rsid w:val="00E874DC"/>
    <w:rsid w:val="00ED7A5A"/>
    <w:rsid w:val="00EE6740"/>
    <w:rsid w:val="00EF0390"/>
    <w:rsid w:val="00F60A6A"/>
    <w:rsid w:val="00F735E6"/>
    <w:rsid w:val="00FB4F4A"/>
    <w:rsid w:val="00FF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30E5F7"/>
  <w15:chartTrackingRefBased/>
  <w15:docId w15:val="{DFC5BD2F-8CC0-45AA-9241-359795BF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4604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ist Paragraph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7E4604"/>
    <w:rPr>
      <w:lang w:val="en-US"/>
    </w:rPr>
  </w:style>
  <w:style w:type="character" w:customStyle="1" w:styleId="AkapitzlistZnak">
    <w:name w:val="Akapit z listą Znak"/>
    <w:aliases w:val="CW_Lista Znak,List Paragraph Znak"/>
    <w:link w:val="Akapitzlist"/>
    <w:uiPriority w:val="34"/>
    <w:qFormat/>
    <w:locked/>
    <w:rsid w:val="00A962B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2641</Words>
  <Characters>16794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19397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2</cp:revision>
  <cp:lastPrinted>2022-06-14T07:42:00Z</cp:lastPrinted>
  <dcterms:created xsi:type="dcterms:W3CDTF">2022-06-14T07:42:00Z</dcterms:created>
  <dcterms:modified xsi:type="dcterms:W3CDTF">2022-06-14T07:42:00Z</dcterms:modified>
</cp:coreProperties>
</file>