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18652" w14:textId="77777777" w:rsidR="000D7DE8" w:rsidRPr="002A16E2" w:rsidRDefault="00FC3569" w:rsidP="000D7DE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699F5A5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sz w:val="22"/>
          <w:szCs w:val="22"/>
        </w:rPr>
        <w:t>Załącznik nr 1</w:t>
      </w:r>
    </w:p>
    <w:p w14:paraId="5D3AC749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2FC3102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FF0EC60" w14:textId="77777777" w:rsidR="000D7DE8" w:rsidRPr="002A16E2" w:rsidRDefault="000D7DE8" w:rsidP="000D7DE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8A8DFC4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19D2137" w14:textId="77777777" w:rsidR="000D7DE8" w:rsidRPr="00FA50AF" w:rsidRDefault="000D7DE8" w:rsidP="000D7DE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41031F8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C59BBA7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980D739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ECD92BA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F82CE6C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835F1F5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8900CFD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94EF63E" w14:textId="77777777" w:rsidR="000D7DE8" w:rsidRPr="002A16E2" w:rsidRDefault="000D7DE8" w:rsidP="000D7DE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5496213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B441332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DA14A05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FA1682D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E264F55" w14:textId="77777777" w:rsidR="000D7DE8" w:rsidRPr="002A16E2" w:rsidRDefault="000D7DE8" w:rsidP="000D7DE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EBE2035" w14:textId="77777777" w:rsidR="000D7DE8" w:rsidRPr="002A16E2" w:rsidRDefault="000D7DE8" w:rsidP="000D7DE8">
      <w:pPr>
        <w:ind w:firstLine="3969"/>
        <w:rPr>
          <w:b/>
          <w:sz w:val="22"/>
          <w:szCs w:val="22"/>
        </w:rPr>
      </w:pPr>
    </w:p>
    <w:p w14:paraId="0EE6712A" w14:textId="6600303D" w:rsidR="000D7DE8" w:rsidRPr="002A16E2" w:rsidRDefault="000D7DE8" w:rsidP="000D7DE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C428BA">
        <w:rPr>
          <w:b/>
          <w:sz w:val="22"/>
          <w:szCs w:val="22"/>
        </w:rPr>
        <w:t xml:space="preserve">Dostawa </w:t>
      </w:r>
      <w:r w:rsidR="00154EDF">
        <w:rPr>
          <w:b/>
          <w:sz w:val="22"/>
          <w:szCs w:val="22"/>
        </w:rPr>
        <w:t>1 szt. stacjonarnego</w:t>
      </w:r>
      <w:r w:rsidR="00154EDF" w:rsidRPr="00C428BA">
        <w:rPr>
          <w:b/>
          <w:sz w:val="22"/>
          <w:szCs w:val="22"/>
        </w:rPr>
        <w:t xml:space="preserve"> </w:t>
      </w:r>
      <w:r w:rsidRPr="00C428BA">
        <w:rPr>
          <w:b/>
          <w:sz w:val="22"/>
          <w:szCs w:val="22"/>
        </w:rPr>
        <w:t>zestawu komputer</w:t>
      </w:r>
      <w:r w:rsidR="00154EDF">
        <w:rPr>
          <w:b/>
          <w:sz w:val="22"/>
          <w:szCs w:val="22"/>
        </w:rPr>
        <w:t>owego</w:t>
      </w:r>
      <w:r>
        <w:rPr>
          <w:b/>
          <w:sz w:val="22"/>
          <w:szCs w:val="22"/>
        </w:rPr>
        <w:t xml:space="preserve"> </w:t>
      </w:r>
      <w:r w:rsidRPr="00C428BA">
        <w:rPr>
          <w:b/>
          <w:sz w:val="22"/>
          <w:szCs w:val="22"/>
        </w:rPr>
        <w:t xml:space="preserve">dla </w:t>
      </w:r>
      <w:proofErr w:type="spellStart"/>
      <w:r w:rsidRPr="00C428BA">
        <w:rPr>
          <w:b/>
          <w:sz w:val="22"/>
          <w:szCs w:val="22"/>
        </w:rPr>
        <w:t>W</w:t>
      </w:r>
      <w:r w:rsidR="00154EDF">
        <w:rPr>
          <w:b/>
          <w:sz w:val="22"/>
          <w:szCs w:val="22"/>
        </w:rPr>
        <w:t>EAIiIB</w:t>
      </w:r>
      <w:proofErr w:type="spellEnd"/>
      <w:r w:rsidR="00154EDF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- KC-zp.272-</w:t>
      </w:r>
      <w:r w:rsidR="00154EDF">
        <w:rPr>
          <w:b/>
          <w:sz w:val="22"/>
          <w:szCs w:val="22"/>
        </w:rPr>
        <w:t>373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0D7DE8" w:rsidRPr="002A16E2" w14:paraId="73F8F231" w14:textId="77777777" w:rsidTr="007E2D2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901EEA" w14:textId="77777777" w:rsidR="000D7DE8" w:rsidRPr="002A16E2" w:rsidRDefault="000D7DE8" w:rsidP="007E2D2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FEDBDC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445737F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C8A2E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FDE5A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C5FCA1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D915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D14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0CA91E7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4C292D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2D49085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FB90ABE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DDFF5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9A01ED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A48BFF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D7DE8" w:rsidRPr="002A16E2" w14:paraId="057AF58F" w14:textId="77777777" w:rsidTr="007E2D2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7039F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6D5FDF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03DA5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DCC7E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EE941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4B4D1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8963B5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C2EFE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7DE8" w:rsidRPr="002A16E2" w14:paraId="4D06AB63" w14:textId="77777777" w:rsidTr="007E2D2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B2F63" w14:textId="77777777" w:rsidR="000D7DE8" w:rsidRPr="002A16E2" w:rsidRDefault="000D7DE8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CAE5" w14:textId="77777777" w:rsidR="000D7DE8" w:rsidRPr="00A47B30" w:rsidRDefault="000D7DE8" w:rsidP="007E2D22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Stacjonarny zestaw 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9C8B" w14:textId="77F247DF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Procesor: ………………-</w:t>
            </w:r>
          </w:p>
          <w:p w14:paraId="64CEBE69" w14:textId="012DF4D3" w:rsidR="000478B8" w:rsidRPr="00A47B30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>Chłodzenie procesora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A6BB1C9" w14:textId="77777777" w:rsidR="000478B8" w:rsidRPr="00A47B30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D5342CE" w14:textId="77777777" w:rsidR="000D7DE8" w:rsidRPr="00A47B30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E36CF85" w14:textId="257F0573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98F059A" w14:textId="77777777" w:rsidR="000478B8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 xml:space="preserve">RAM </w:t>
            </w:r>
          </w:p>
          <w:p w14:paraId="58E4EEE5" w14:textId="4F7B5595" w:rsidR="000478B8" w:rsidRPr="00A47B30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(4 szt.)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500C07B" w14:textId="506C454B" w:rsidR="000478B8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15A3805D" w14:textId="3FB848A5" w:rsidR="000478B8" w:rsidRPr="00A47B30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>- Dysk SSD (2 szt.)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4AB2B28" w14:textId="3C8039AA" w:rsidR="000478B8" w:rsidRPr="00A47B30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17C416BB" w14:textId="468BDF85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</w:t>
            </w:r>
            <w:r w:rsidR="000478B8">
              <w:rPr>
                <w:b/>
                <w:sz w:val="16"/>
                <w:szCs w:val="16"/>
                <w:lang w:eastAsia="zh-CN"/>
              </w:rPr>
              <w:t xml:space="preserve"> (2 szt.)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58A8CFAF" w14:textId="77777777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772A17E3" w14:textId="057CF2E6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243D5E4" w14:textId="77777777" w:rsidR="000D7DE8" w:rsidRPr="00A47B30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-Zasilacz:</w:t>
            </w:r>
          </w:p>
          <w:p w14:paraId="2F717B53" w14:textId="77777777" w:rsidR="000D7DE8" w:rsidRPr="00A47B30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F94DD6B" w14:textId="77777777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CFF2989" w14:textId="77777777" w:rsidR="000D7DE8" w:rsidRPr="00A47B30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3E95A8A" w14:textId="77777777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0BEC678" w14:textId="425E884A" w:rsidR="000D7DE8" w:rsidRPr="00A47B30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DDF6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DD38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5F52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F3AC8D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2F5617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715E55B2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E9D88C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D2535B3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6789C866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2BD9EFFC" w14:textId="77777777" w:rsidR="000D7DE8" w:rsidRDefault="000D7DE8" w:rsidP="007E2D2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2D864D8" w14:textId="77777777" w:rsidR="000D7DE8" w:rsidRPr="002A16E2" w:rsidRDefault="000D7DE8" w:rsidP="007E2D2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AB8E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F2E72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E5864F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40926BCF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0A7511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B39DA20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  <w:p w14:paraId="2571EC5F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E85BDF9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BB8C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8A548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397035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C3EB3C6" w14:textId="77777777" w:rsidR="000D7DE8" w:rsidRPr="002A16E2" w:rsidRDefault="000D7DE8" w:rsidP="000D7DE8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C838906" w14:textId="77777777" w:rsidR="000D7DE8" w:rsidRPr="002A16E2" w:rsidRDefault="000D7DE8" w:rsidP="000D7DE8">
      <w:pPr>
        <w:tabs>
          <w:tab w:val="right" w:pos="9000"/>
        </w:tabs>
        <w:rPr>
          <w:sz w:val="22"/>
          <w:szCs w:val="22"/>
        </w:rPr>
      </w:pPr>
    </w:p>
    <w:p w14:paraId="7D2C79B3" w14:textId="77777777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E45D605" w14:textId="77777777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24</w:t>
      </w:r>
      <w:r w:rsidRPr="002A16E2">
        <w:rPr>
          <w:b/>
          <w:bCs/>
          <w:sz w:val="22"/>
          <w:szCs w:val="22"/>
        </w:rPr>
        <w:t xml:space="preserve"> 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  <w:r w:rsidRPr="002A16E2">
        <w:rPr>
          <w:sz w:val="22"/>
          <w:szCs w:val="22"/>
        </w:rPr>
        <w:t xml:space="preserve"> </w:t>
      </w:r>
    </w:p>
    <w:p w14:paraId="48303962" w14:textId="77777777" w:rsidR="000D7DE8" w:rsidRPr="002A16E2" w:rsidRDefault="000D7DE8" w:rsidP="000D7DE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D164D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B94B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EA3A009" w14:textId="77777777" w:rsidR="000D7DE8" w:rsidRPr="002A16E2" w:rsidRDefault="000D7DE8" w:rsidP="000D7DE8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63F75A7" w14:textId="77777777" w:rsidR="000D7DE8" w:rsidRPr="002A16E2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1B914F3A" w14:textId="77777777" w:rsidR="000D7DE8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0992975" w14:textId="77777777" w:rsidR="000D7DE8" w:rsidRPr="002A16E2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stacjonarny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ED8289E" w14:textId="77777777" w:rsidR="000D7DE8" w:rsidRPr="002A16E2" w:rsidRDefault="000D7DE8" w:rsidP="000D7DE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C428BA">
        <w:rPr>
          <w:b/>
          <w:bCs/>
          <w:color w:val="000000"/>
          <w:sz w:val="22"/>
          <w:szCs w:val="22"/>
          <w:lang w:eastAsia="ar-SA"/>
        </w:rPr>
        <w:t>stacjonarny</w:t>
      </w:r>
      <w:r>
        <w:rPr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459B41AA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32F1CB" w14:textId="77777777" w:rsidR="000D7DE8" w:rsidRPr="002A16E2" w:rsidRDefault="000D7DE8" w:rsidP="000D7DE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72ED2F" w14:textId="77777777" w:rsidR="000D7DE8" w:rsidRPr="002A16E2" w:rsidRDefault="000D7DE8" w:rsidP="000D7DE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020867" w14:textId="77777777" w:rsidR="000D7DE8" w:rsidRPr="002A16E2" w:rsidRDefault="000D7DE8" w:rsidP="000D7DE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7DE8" w:rsidRPr="002A16E2" w14:paraId="63041568" w14:textId="77777777" w:rsidTr="007E2D2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939A7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5743D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1792753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6597F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D7DE8" w:rsidRPr="002A16E2" w14:paraId="5EC9C3AB" w14:textId="77777777" w:rsidTr="007E2D2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62BEF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03642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E51E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D7DE8" w:rsidRPr="002A16E2" w14:paraId="0D6651FE" w14:textId="77777777" w:rsidTr="007E2D2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4578D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FB3A9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C228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9643DF0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5A8F0AA" w14:textId="77777777" w:rsidR="000D7DE8" w:rsidRPr="002A16E2" w:rsidRDefault="000D7DE8" w:rsidP="000D7DE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D256062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DEF5309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1516C64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BB81649" w14:textId="77777777" w:rsidR="000D7DE8" w:rsidRPr="002A16E2" w:rsidRDefault="000D7DE8" w:rsidP="000D7DE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3BE62F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4FA4FB2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1D04976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E9F1FFD" w14:textId="77777777" w:rsidR="000D7DE8" w:rsidRPr="00F47191" w:rsidRDefault="000D7DE8" w:rsidP="000D7DE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99B0AF3" w14:textId="77777777" w:rsidR="000D7DE8" w:rsidRPr="000A160D" w:rsidRDefault="000D7DE8" w:rsidP="000D7DE8"/>
    <w:p w14:paraId="6BFFBE2D" w14:textId="77777777" w:rsidR="000D7DE8" w:rsidRPr="006862CC" w:rsidRDefault="000D7DE8" w:rsidP="000D7DE8"/>
    <w:p w14:paraId="4D2FC380" w14:textId="77777777" w:rsidR="000D7DE8" w:rsidRPr="006325D8" w:rsidRDefault="000D7DE8" w:rsidP="000D7DE8"/>
    <w:p w14:paraId="7D6161B5" w14:textId="77777777" w:rsidR="00FE545C" w:rsidRPr="0044581D" w:rsidRDefault="00FE545C" w:rsidP="0044581D"/>
    <w:sectPr w:rsidR="00FE545C" w:rsidRPr="004458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AC47F" w14:textId="77777777" w:rsidR="00B12C4B" w:rsidRDefault="00B12C4B">
      <w:r>
        <w:separator/>
      </w:r>
    </w:p>
  </w:endnote>
  <w:endnote w:type="continuationSeparator" w:id="0">
    <w:p w14:paraId="3FAF3427" w14:textId="77777777" w:rsidR="00B12C4B" w:rsidRDefault="00B1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99539" w14:textId="77777777" w:rsidR="009024C7" w:rsidRDefault="00902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4866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FB34A" w14:textId="77777777" w:rsidR="009024C7" w:rsidRDefault="00902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37AAD" w14:textId="77777777" w:rsidR="00B12C4B" w:rsidRDefault="00B12C4B">
      <w:r>
        <w:separator/>
      </w:r>
    </w:p>
  </w:footnote>
  <w:footnote w:type="continuationSeparator" w:id="0">
    <w:p w14:paraId="07FDB1F3" w14:textId="77777777" w:rsidR="00B12C4B" w:rsidRDefault="00B12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BAAF0" w14:textId="77777777" w:rsidR="009024C7" w:rsidRDefault="00902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6050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CE3E7" w14:textId="77777777" w:rsidR="009024C7" w:rsidRDefault="00902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72885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6473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1017142">
    <w:abstractNumId w:val="0"/>
  </w:num>
  <w:num w:numId="4" w16cid:durableId="2146114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C4B"/>
    <w:rsid w:val="00012286"/>
    <w:rsid w:val="000478B8"/>
    <w:rsid w:val="00071CCC"/>
    <w:rsid w:val="000B731D"/>
    <w:rsid w:val="000D6134"/>
    <w:rsid w:val="000D7DE8"/>
    <w:rsid w:val="000E09C7"/>
    <w:rsid w:val="000F6589"/>
    <w:rsid w:val="00106636"/>
    <w:rsid w:val="00116EC6"/>
    <w:rsid w:val="00154EDF"/>
    <w:rsid w:val="001801DD"/>
    <w:rsid w:val="001D4612"/>
    <w:rsid w:val="00207E98"/>
    <w:rsid w:val="002723B0"/>
    <w:rsid w:val="00315A4A"/>
    <w:rsid w:val="0044581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24C7"/>
    <w:rsid w:val="00970FE4"/>
    <w:rsid w:val="00A0022B"/>
    <w:rsid w:val="00A346FE"/>
    <w:rsid w:val="00A47B4D"/>
    <w:rsid w:val="00A83018"/>
    <w:rsid w:val="00B12C4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356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A9EF0E"/>
  <w15:chartTrackingRefBased/>
  <w15:docId w15:val="{F1F949BC-C383-44D5-AC7B-8759FD8B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7D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747</Words>
  <Characters>5227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2022-06-10T11:17:00Z</cp:lastPrinted>
  <dcterms:created xsi:type="dcterms:W3CDTF">2022-06-10T10:54:00Z</dcterms:created>
  <dcterms:modified xsi:type="dcterms:W3CDTF">2022-06-10T11:19:00Z</dcterms:modified>
</cp:coreProperties>
</file>