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1C67F08D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FD63FA" w:rsidRPr="00FD63FA">
        <w:rPr>
          <w:b/>
          <w:bCs/>
        </w:rPr>
        <w:t xml:space="preserve">Dostawa </w:t>
      </w:r>
      <w:r w:rsidR="0022130B">
        <w:rPr>
          <w:b/>
          <w:bCs/>
        </w:rPr>
        <w:t>4 szt. laptopów</w:t>
      </w:r>
      <w:r w:rsidR="00FD63FA" w:rsidRPr="00FD63FA">
        <w:rPr>
          <w:b/>
          <w:bCs/>
        </w:rPr>
        <w:t xml:space="preserve"> - KC-zp.272-</w:t>
      </w:r>
      <w:r w:rsidR="0022130B">
        <w:rPr>
          <w:b/>
          <w:bCs/>
        </w:rPr>
        <w:t>40</w:t>
      </w:r>
      <w:r w:rsidR="00FD63FA" w:rsidRPr="00FD63FA">
        <w:rPr>
          <w:b/>
          <w:bCs/>
        </w:rPr>
        <w:t>9/22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1A42444C" w14:textId="5CB6EA8F" w:rsidR="00393545" w:rsidRDefault="00393545" w:rsidP="00C70FD6">
      <w:pPr>
        <w:widowControl w:val="0"/>
        <w:ind w:right="1"/>
        <w:contextualSpacing/>
        <w:rPr>
          <w:b/>
          <w:sz w:val="22"/>
          <w:szCs w:val="22"/>
        </w:rPr>
      </w:pPr>
      <w:r w:rsidRPr="00393545">
        <w:rPr>
          <w:b/>
          <w:sz w:val="22"/>
          <w:szCs w:val="22"/>
          <w:highlight w:val="cyan"/>
        </w:rPr>
        <w:t>Zadanie 1:</w:t>
      </w:r>
    </w:p>
    <w:p w14:paraId="202C6349" w14:textId="4E48EC23" w:rsidR="00C70FD6" w:rsidRPr="00DD31FC" w:rsidRDefault="00C70FD6" w:rsidP="00C70FD6">
      <w:pPr>
        <w:widowControl w:val="0"/>
        <w:ind w:right="1"/>
        <w:contextualSpacing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</w:t>
      </w:r>
      <w:r w:rsidR="00393545">
        <w:rPr>
          <w:b/>
          <w:sz w:val="22"/>
          <w:szCs w:val="22"/>
        </w:rPr>
        <w:t xml:space="preserve"> za całość przedmiotu zamówienia, tj. 2 laptopy</w:t>
      </w:r>
      <w:r w:rsidRPr="00DD31FC">
        <w:rPr>
          <w:b/>
          <w:sz w:val="22"/>
          <w:szCs w:val="22"/>
        </w:rPr>
        <w:t>:</w:t>
      </w:r>
      <w:r w:rsidR="00393545">
        <w:rPr>
          <w:b/>
          <w:sz w:val="22"/>
          <w:szCs w:val="22"/>
        </w:rPr>
        <w:t xml:space="preserve"> </w:t>
      </w:r>
      <w:r w:rsidRPr="00DD31FC">
        <w:rPr>
          <w:b/>
          <w:sz w:val="22"/>
          <w:szCs w:val="22"/>
        </w:rPr>
        <w:t>...................</w:t>
      </w:r>
      <w:r w:rsidR="00393545">
        <w:rPr>
          <w:b/>
          <w:sz w:val="22"/>
          <w:szCs w:val="22"/>
        </w:rPr>
        <w:t>...</w:t>
      </w:r>
      <w:r w:rsidRPr="00DD31FC">
        <w:rPr>
          <w:b/>
          <w:sz w:val="22"/>
          <w:szCs w:val="22"/>
        </w:rPr>
        <w:t>.................................PLN</w:t>
      </w:r>
    </w:p>
    <w:p w14:paraId="5BC36519" w14:textId="45B30A43" w:rsidR="00C70FD6" w:rsidRPr="00DD31FC" w:rsidRDefault="00C70FD6" w:rsidP="00C70FD6">
      <w:pPr>
        <w:widowControl w:val="0"/>
        <w:ind w:right="1"/>
        <w:contextualSpacing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</w:t>
      </w:r>
      <w:r w:rsidR="00393545">
        <w:rPr>
          <w:b/>
          <w:sz w:val="22"/>
          <w:szCs w:val="22"/>
        </w:rPr>
        <w:t xml:space="preserve"> </w:t>
      </w:r>
      <w:r w:rsidR="00393545">
        <w:rPr>
          <w:b/>
          <w:sz w:val="22"/>
          <w:szCs w:val="22"/>
        </w:rPr>
        <w:t>za całość przedmiotu zamówienia, tj. 2 laptopy</w:t>
      </w:r>
      <w:r w:rsidR="00393545" w:rsidRPr="00DD31FC">
        <w:rPr>
          <w:b/>
          <w:sz w:val="22"/>
          <w:szCs w:val="22"/>
        </w:rPr>
        <w:t>:</w:t>
      </w:r>
      <w:r w:rsidR="00393545">
        <w:rPr>
          <w:b/>
          <w:sz w:val="22"/>
          <w:szCs w:val="22"/>
        </w:rPr>
        <w:t xml:space="preserve"> </w:t>
      </w:r>
      <w:r w:rsidRPr="00DD31FC">
        <w:rPr>
          <w:b/>
          <w:sz w:val="22"/>
          <w:szCs w:val="22"/>
        </w:rPr>
        <w:t>.....................................................PLN</w:t>
      </w:r>
    </w:p>
    <w:p w14:paraId="11E4DBD6" w14:textId="77777777" w:rsidR="00C70FD6" w:rsidRPr="00DD31FC" w:rsidRDefault="00C70FD6" w:rsidP="00C70FD6">
      <w:pPr>
        <w:widowControl w:val="0"/>
        <w:ind w:right="1"/>
        <w:contextualSpacing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Default="00C70FD6" w:rsidP="00C70FD6">
      <w:pPr>
        <w:pStyle w:val="Tekstpodstawowy"/>
        <w:spacing w:line="240" w:lineRule="auto"/>
        <w:contextualSpacing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1D58747B" w14:textId="77777777" w:rsidR="00C70FD6" w:rsidRPr="00DD31FC" w:rsidRDefault="00C70FD6" w:rsidP="00C70FD6">
      <w:pPr>
        <w:pStyle w:val="Tekstpodstawowy"/>
        <w:spacing w:line="240" w:lineRule="auto"/>
        <w:contextualSpacing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7BE69DA3" w14:textId="77777777" w:rsidR="00C70FD6" w:rsidRPr="00FD4273" w:rsidRDefault="00C70FD6" w:rsidP="00C70FD6">
      <w:pPr>
        <w:widowControl w:val="0"/>
        <w:ind w:right="1"/>
        <w:contextualSpacing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30E0EF96" w14:textId="61BA483F" w:rsidR="00C70FD6" w:rsidRDefault="00C70FD6" w:rsidP="00C70FD6">
      <w:pPr>
        <w:widowControl w:val="0"/>
        <w:ind w:right="1"/>
        <w:contextualSpacing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…</w:t>
      </w:r>
      <w:r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b/>
          <w:sz w:val="22"/>
          <w:szCs w:val="22"/>
        </w:rPr>
        <w:t xml:space="preserve"> </w:t>
      </w:r>
    </w:p>
    <w:p w14:paraId="42728B3B" w14:textId="3F541C6B" w:rsidR="00393545" w:rsidRDefault="00393545" w:rsidP="00C70FD6">
      <w:pPr>
        <w:widowControl w:val="0"/>
        <w:ind w:right="1"/>
        <w:contextualSpacing/>
        <w:jc w:val="both"/>
        <w:rPr>
          <w:b/>
          <w:sz w:val="22"/>
          <w:szCs w:val="22"/>
        </w:rPr>
      </w:pPr>
    </w:p>
    <w:p w14:paraId="71E884CE" w14:textId="4A743157" w:rsidR="00393545" w:rsidRDefault="00393545" w:rsidP="00393545">
      <w:pPr>
        <w:widowControl w:val="0"/>
        <w:ind w:right="1"/>
        <w:contextualSpacing/>
        <w:rPr>
          <w:b/>
          <w:sz w:val="22"/>
          <w:szCs w:val="22"/>
        </w:rPr>
      </w:pPr>
      <w:r w:rsidRPr="00393545">
        <w:rPr>
          <w:b/>
          <w:sz w:val="22"/>
          <w:szCs w:val="22"/>
          <w:highlight w:val="cyan"/>
        </w:rPr>
        <w:t xml:space="preserve">Zadanie </w:t>
      </w:r>
      <w:r>
        <w:rPr>
          <w:b/>
          <w:sz w:val="22"/>
          <w:szCs w:val="22"/>
          <w:highlight w:val="cyan"/>
        </w:rPr>
        <w:t>2</w:t>
      </w:r>
      <w:r w:rsidRPr="00393545">
        <w:rPr>
          <w:b/>
          <w:sz w:val="22"/>
          <w:szCs w:val="22"/>
          <w:highlight w:val="cyan"/>
        </w:rPr>
        <w:t>:</w:t>
      </w:r>
    </w:p>
    <w:p w14:paraId="4D5ACAA3" w14:textId="77777777" w:rsidR="0022130B" w:rsidRPr="00DD31FC" w:rsidRDefault="0022130B" w:rsidP="0022130B">
      <w:pPr>
        <w:widowControl w:val="0"/>
        <w:ind w:right="1"/>
        <w:contextualSpacing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 za całość przedmiotu zamówienia, tj. 2 laptopy</w:t>
      </w:r>
      <w:r w:rsidRPr="00DD31FC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DD31FC">
        <w:rPr>
          <w:b/>
          <w:sz w:val="22"/>
          <w:szCs w:val="22"/>
        </w:rPr>
        <w:t>...................</w:t>
      </w:r>
      <w:r>
        <w:rPr>
          <w:b/>
          <w:sz w:val="22"/>
          <w:szCs w:val="22"/>
        </w:rPr>
        <w:t>...</w:t>
      </w:r>
      <w:r w:rsidRPr="00DD31FC">
        <w:rPr>
          <w:b/>
          <w:sz w:val="22"/>
          <w:szCs w:val="22"/>
        </w:rPr>
        <w:t>.................................PLN</w:t>
      </w:r>
    </w:p>
    <w:p w14:paraId="77DF2327" w14:textId="77777777" w:rsidR="0022130B" w:rsidRPr="00DD31FC" w:rsidRDefault="0022130B" w:rsidP="0022130B">
      <w:pPr>
        <w:widowControl w:val="0"/>
        <w:ind w:right="1"/>
        <w:contextualSpacing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 za całość przedmiotu zamówienia, tj. 2 laptopy</w:t>
      </w:r>
      <w:r w:rsidRPr="00DD31FC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DD31FC">
        <w:rPr>
          <w:b/>
          <w:sz w:val="22"/>
          <w:szCs w:val="22"/>
        </w:rPr>
        <w:t>.....................................................PLN</w:t>
      </w:r>
    </w:p>
    <w:p w14:paraId="35A27A89" w14:textId="77777777" w:rsidR="0022130B" w:rsidRPr="00DD31FC" w:rsidRDefault="0022130B" w:rsidP="0022130B">
      <w:pPr>
        <w:widowControl w:val="0"/>
        <w:ind w:right="1"/>
        <w:contextualSpacing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543A3A6" w14:textId="77777777" w:rsidR="0022130B" w:rsidRDefault="0022130B" w:rsidP="0022130B">
      <w:pPr>
        <w:pStyle w:val="Tekstpodstawowy"/>
        <w:spacing w:line="240" w:lineRule="auto"/>
        <w:contextualSpacing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7064A3A5" w14:textId="77777777" w:rsidR="0022130B" w:rsidRPr="00DD31FC" w:rsidRDefault="0022130B" w:rsidP="0022130B">
      <w:pPr>
        <w:pStyle w:val="Tekstpodstawowy"/>
        <w:spacing w:line="240" w:lineRule="auto"/>
        <w:contextualSpacing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378A8389" w14:textId="77777777" w:rsidR="0022130B" w:rsidRPr="00FD4273" w:rsidRDefault="0022130B" w:rsidP="0022130B">
      <w:pPr>
        <w:widowControl w:val="0"/>
        <w:ind w:right="1"/>
        <w:contextualSpacing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076CDB7A" w14:textId="77777777" w:rsidR="0022130B" w:rsidRDefault="0022130B" w:rsidP="0022130B">
      <w:pPr>
        <w:widowControl w:val="0"/>
        <w:ind w:right="1"/>
        <w:contextualSpacing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…</w:t>
      </w:r>
      <w:r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b/>
          <w:sz w:val="22"/>
          <w:szCs w:val="22"/>
        </w:rPr>
        <w:t xml:space="preserve"> </w:t>
      </w:r>
    </w:p>
    <w:p w14:paraId="5FDE66D4" w14:textId="77777777" w:rsidR="0015454C" w:rsidRDefault="0015454C" w:rsidP="00AC49C3">
      <w:pPr>
        <w:tabs>
          <w:tab w:val="left" w:pos="426"/>
        </w:tabs>
        <w:contextualSpacing/>
        <w:jc w:val="both"/>
        <w:rPr>
          <w:b/>
          <w:sz w:val="22"/>
          <w:szCs w:val="22"/>
        </w:rPr>
      </w:pPr>
    </w:p>
    <w:p w14:paraId="575404B1" w14:textId="77777777" w:rsidR="0015454C" w:rsidRDefault="0015454C" w:rsidP="00AC49C3">
      <w:pPr>
        <w:tabs>
          <w:tab w:val="left" w:pos="426"/>
        </w:tabs>
        <w:contextualSpacing/>
        <w:jc w:val="both"/>
        <w:rPr>
          <w:b/>
          <w:sz w:val="22"/>
          <w:szCs w:val="22"/>
        </w:rPr>
      </w:pPr>
    </w:p>
    <w:p w14:paraId="685F6EA6" w14:textId="77777777" w:rsidR="0015454C" w:rsidRDefault="0015454C" w:rsidP="00AC49C3">
      <w:pPr>
        <w:tabs>
          <w:tab w:val="left" w:pos="426"/>
        </w:tabs>
        <w:contextualSpacing/>
        <w:jc w:val="both"/>
        <w:rPr>
          <w:b/>
          <w:sz w:val="22"/>
          <w:szCs w:val="22"/>
        </w:rPr>
      </w:pPr>
    </w:p>
    <w:p w14:paraId="159F61E5" w14:textId="4D44EDB1" w:rsidR="00A01521" w:rsidRDefault="00A01521" w:rsidP="00AC49C3">
      <w:pPr>
        <w:tabs>
          <w:tab w:val="left" w:pos="426"/>
        </w:tabs>
        <w:contextualSpacing/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6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5454C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130B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93545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942F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5F6F"/>
    <w:rsid w:val="006F5684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584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2022-09-21T07:42:00Z</cp:lastPrinted>
  <dcterms:created xsi:type="dcterms:W3CDTF">2022-09-21T07:42:00Z</dcterms:created>
  <dcterms:modified xsi:type="dcterms:W3CDTF">2022-09-21T07:42:00Z</dcterms:modified>
</cp:coreProperties>
</file>