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73342EB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B3622F" w:rsidRPr="00B3622F">
        <w:rPr>
          <w:b/>
        </w:rPr>
        <w:t>i montaż mebli biurowych oraz wyposażenia do budynku Biblioteki Głównej AGH w Krakowie - KC-</w:t>
      </w:r>
      <w:proofErr w:type="spellStart"/>
      <w:r w:rsidR="00B3622F" w:rsidRPr="00B3622F">
        <w:rPr>
          <w:b/>
        </w:rPr>
        <w:t>zp</w:t>
      </w:r>
      <w:proofErr w:type="spellEnd"/>
      <w:r w:rsidR="00B3622F" w:rsidRPr="00B3622F">
        <w:rPr>
          <w:b/>
        </w:rPr>
        <w:t>. 272-396/22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C375C" w14:textId="0CD8CB8C" w:rsidR="00486430" w:rsidRPr="00DE7746" w:rsidRDefault="00486430" w:rsidP="00182965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35F46ADF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579485FD" w:rsidR="00486430" w:rsidRPr="006628BA" w:rsidRDefault="00B3622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Stół konferencyjny o wymiarach 350x120 cm typ M1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379A3D32" w:rsidR="00486430" w:rsidRPr="002A16E2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0CC6B316" w:rsidR="00486430" w:rsidRPr="006628BA" w:rsidRDefault="00B3622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Krzesło biurowe na stależu pikowane typ M2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256F566C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</w:t>
            </w:r>
            <w:r w:rsidR="001F3366"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131B01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C94DD" w14:textId="523237D1" w:rsidR="00486430" w:rsidRPr="002A16E2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D9A5" w14:textId="4959ACCF" w:rsidR="00486430" w:rsidRPr="006628BA" w:rsidRDefault="0068413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Szafa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66B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BACA" w14:textId="64850E09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1 </w:t>
            </w:r>
            <w:r w:rsidR="00182965">
              <w:rPr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C20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8C7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34F0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FAD10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F8255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2EB6E8BC" w:rsidR="00486430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0871A918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Biurko gabinetowe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1F7A61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1BF81A" w14:textId="64A14D5B" w:rsidR="00486430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DC87" w14:textId="2C8937F3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Szafka podbiurkowa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424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6E8A" w14:textId="4B5143CE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638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542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62B0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DE930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8D5C71" w:rsidRPr="002A16E2" w14:paraId="7EBBB49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524D07" w14:textId="6330A491" w:rsidR="008D5C71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DABD" w14:textId="533CEBD8" w:rsidR="008D5C71" w:rsidRPr="006628BA" w:rsidRDefault="008D5C71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Fotel dyrektora ze skóry 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C4A" w14:textId="77777777" w:rsidR="008D5C71" w:rsidRPr="002A16E2" w:rsidRDefault="008D5C71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59A" w14:textId="4A76F23D" w:rsidR="008D5C71" w:rsidRPr="007752A9" w:rsidRDefault="001F336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BC04" w14:textId="77777777" w:rsidR="008D5C71" w:rsidRPr="002A16E2" w:rsidRDefault="008D5C71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D2B4" w14:textId="77777777" w:rsidR="008D5C71" w:rsidRPr="002A16E2" w:rsidRDefault="008D5C71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21F06B" w14:textId="77777777" w:rsidR="008D5C71" w:rsidRPr="002A16E2" w:rsidRDefault="008D5C71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113F72" w14:textId="77777777" w:rsidR="008D5C71" w:rsidRPr="002A16E2" w:rsidRDefault="008D5C71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0C0FFEE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B770E" w14:textId="4450E38C" w:rsidR="00486430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1EA5" w14:textId="076BF2FB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Stolik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492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3342" w14:textId="6CF001A8" w:rsidR="00486430" w:rsidRPr="007752A9" w:rsidRDefault="0003705B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86430" w:rsidRPr="007752A9">
              <w:rPr>
                <w:sz w:val="20"/>
                <w:szCs w:val="20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6B7B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14F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5316D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5EE3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324DA4E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36758782" w:rsidR="00486430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350D28F1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Fotel typu M7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006828CB" w:rsidR="00486430" w:rsidRPr="007752A9" w:rsidRDefault="001F336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7181AF4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7FE5DA4C" w:rsidR="00475F04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4B0379CC" w:rsidR="00475F04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Stolik kawowy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1B3E62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95DC6A" w14:textId="544F5E44" w:rsidR="00475F04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C34" w14:textId="58A9F610" w:rsidR="00475F04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Kontener o wymiarach 45X62 cm typ M12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DB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0CC8" w14:textId="43D91A5A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1313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F24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3791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9EE0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8F33D5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07FFB6" w14:textId="4EB26821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BFBC" w14:textId="763DF7F6" w:rsidR="00475F04" w:rsidRDefault="006628B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Krzesło biurowe na stelażu pikowane typ M8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683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6F1" w14:textId="22D87A5E" w:rsidR="00475F04" w:rsidRPr="007752A9" w:rsidRDefault="001901D8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F9D0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9E98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D6F4C7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793BAC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234D693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74ECE4" w14:textId="2C2B4E80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9F67" w14:textId="02146542" w:rsidR="00475F04" w:rsidRDefault="006628B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Dostawka do biurka o wymiarach 80x75 cm typ M9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EB3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6AAF" w14:textId="79FE950F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7C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DF7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9DCDA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A845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5757B7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2378AA" w14:textId="0F3E0462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CF0C" w14:textId="3D74B3E3" w:rsidR="00475F04" w:rsidRPr="008D5C71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Biurko o wymiarach 200x75 cm typ M10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F8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4BD" w14:textId="68632F94" w:rsidR="00475F04" w:rsidRPr="007752A9" w:rsidRDefault="0003705B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E035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7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B418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CAF1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36808C2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90892B" w14:textId="449B866F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224B" w14:textId="52ED52EB" w:rsidR="00475F04" w:rsidRPr="008D5C71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 xml:space="preserve">Szafka przy biurku o wymiarach </w:t>
            </w:r>
            <w:r w:rsidR="008D5C71" w:rsidRPr="008D5C71">
              <w:rPr>
                <w:rFonts w:ascii="Verdana" w:hAnsi="Verdana"/>
                <w:sz w:val="18"/>
                <w:szCs w:val="18"/>
              </w:rPr>
              <w:t>42x150 cm typ M14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71C2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0980" w14:textId="65D21103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4E3D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2BA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D77E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0C78B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70055A9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FD4646" w14:textId="7E49E9CA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E078" w14:textId="5DF3F327" w:rsidR="0003705B" w:rsidRPr="008D5C71" w:rsidRDefault="0003705B" w:rsidP="0003705B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Szafa wg rysunku M15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2AF2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471A" w14:textId="2F36E2EB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 xml:space="preserve">1 </w:t>
            </w:r>
            <w:r w:rsidR="00182965">
              <w:rPr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8B55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26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D2CFA8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7559DD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436E580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5C39DF" w14:textId="76378D76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E3E5" w14:textId="285FB126" w:rsidR="0003705B" w:rsidRPr="008D5C71" w:rsidRDefault="0003705B" w:rsidP="0003705B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Fotek gabinetowy typ 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B7C3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7912" w14:textId="64100F22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A17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80A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37A81C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390B2B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06CF926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920B5E" w14:textId="082E2B96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1A84" w14:textId="7C085B92" w:rsidR="0003705B" w:rsidRDefault="0003705B" w:rsidP="0003705B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Kontener M16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4671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4D12" w14:textId="572181D0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7439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6986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52A12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BE010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1F3366" w:rsidRPr="002A16E2" w14:paraId="3126DB6D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AA0B7F" w14:textId="73253FE9" w:rsidR="001F3366" w:rsidRDefault="001F3366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C03B" w14:textId="6EC72DE6" w:rsidR="001F3366" w:rsidRPr="008D5C71" w:rsidRDefault="001F3366" w:rsidP="0003705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Telewizor z uchwytem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8102" w14:textId="77777777" w:rsidR="001F3366" w:rsidRPr="002A16E2" w:rsidRDefault="001F3366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0104" w14:textId="0A71FDEE" w:rsidR="001F3366" w:rsidRPr="0065593E" w:rsidRDefault="001F3366" w:rsidP="000370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E7BF" w14:textId="77777777" w:rsidR="001F3366" w:rsidRPr="002A16E2" w:rsidRDefault="001F3366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5670" w14:textId="77777777" w:rsidR="001F3366" w:rsidRPr="002A16E2" w:rsidRDefault="001F3366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06EE8A" w14:textId="77777777" w:rsidR="001F3366" w:rsidRPr="002A16E2" w:rsidRDefault="001F3366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F9F489" w14:textId="77777777" w:rsidR="001F3366" w:rsidRPr="002A16E2" w:rsidRDefault="001F3366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  <w:p w14:paraId="7AAF2342" w14:textId="77777777" w:rsidR="00486430" w:rsidRDefault="00486430" w:rsidP="00A00D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BE89E07" w14:textId="77777777" w:rsidR="00486430" w:rsidRPr="002A16E2" w:rsidRDefault="00486430" w:rsidP="00A00D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615F1B79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</w:p>
    <w:p w14:paraId="6511D30E" w14:textId="4818A2FD" w:rsidR="00486430" w:rsidRDefault="002E1678" w:rsidP="00486430">
      <w:pPr>
        <w:widowControl w:val="0"/>
        <w:spacing w:line="360" w:lineRule="auto"/>
        <w:ind w:right="1"/>
        <w:jc w:val="both"/>
        <w:rPr>
          <w:b/>
        </w:rPr>
      </w:pPr>
      <w:r w:rsidRPr="002E1678">
        <w:rPr>
          <w:b/>
          <w:bCs/>
        </w:rPr>
        <w:t>Okres udzielonej gwarancji na meble, telewizor i wyposażenie oraz prace montażowe</w:t>
      </w:r>
      <w:r w:rsidR="00486430" w:rsidRPr="002E1678">
        <w:rPr>
          <w:b/>
          <w:bCs/>
        </w:rPr>
        <w:t>:</w:t>
      </w:r>
      <w:r w:rsidR="00486430">
        <w:rPr>
          <w:b/>
        </w:rPr>
        <w:t xml:space="preserve"> </w:t>
      </w:r>
      <w:r w:rsidR="00486430" w:rsidRPr="00FB1B4F">
        <w:t>………………………………</w:t>
      </w:r>
      <w:r w:rsidR="00486430">
        <w:t xml:space="preserve">.... </w:t>
      </w:r>
      <w:r w:rsidR="00486430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65882" w14:textId="77777777" w:rsidR="00F50A79" w:rsidRDefault="00F50A79">
      <w:r>
        <w:separator/>
      </w:r>
    </w:p>
  </w:endnote>
  <w:endnote w:type="continuationSeparator" w:id="0">
    <w:p w14:paraId="1F0AED0A" w14:textId="77777777" w:rsidR="00F50A79" w:rsidRDefault="00F5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0F9A5" w14:textId="77777777" w:rsidR="00F50A79" w:rsidRDefault="00F50A79">
      <w:r>
        <w:separator/>
      </w:r>
    </w:p>
  </w:footnote>
  <w:footnote w:type="continuationSeparator" w:id="0">
    <w:p w14:paraId="366CB5A4" w14:textId="77777777" w:rsidR="00F50A79" w:rsidRDefault="00F5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4751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79227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9373670">
    <w:abstractNumId w:val="3"/>
  </w:num>
  <w:num w:numId="4" w16cid:durableId="1705714546">
    <w:abstractNumId w:val="2"/>
  </w:num>
  <w:num w:numId="5" w16cid:durableId="1033044422">
    <w:abstractNumId w:val="5"/>
  </w:num>
  <w:num w:numId="6" w16cid:durableId="11145930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374576">
    <w:abstractNumId w:val="1"/>
  </w:num>
  <w:num w:numId="8" w16cid:durableId="1928876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3705B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82965"/>
    <w:rsid w:val="001901D8"/>
    <w:rsid w:val="001915F7"/>
    <w:rsid w:val="001A6D65"/>
    <w:rsid w:val="001E72D6"/>
    <w:rsid w:val="001F0269"/>
    <w:rsid w:val="001F3366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678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5785A"/>
    <w:rsid w:val="006628BA"/>
    <w:rsid w:val="006706DB"/>
    <w:rsid w:val="00671E08"/>
    <w:rsid w:val="006778B5"/>
    <w:rsid w:val="0068413F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5C71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31312"/>
    <w:rsid w:val="00B3622F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231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2022-07-06T10:24:00Z</cp:lastPrinted>
  <dcterms:created xsi:type="dcterms:W3CDTF">2022-07-06T10:24:00Z</dcterms:created>
  <dcterms:modified xsi:type="dcterms:W3CDTF">2022-07-06T10:24:00Z</dcterms:modified>
</cp:coreProperties>
</file>