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BE962" w14:textId="77777777" w:rsidR="001844A5" w:rsidRPr="00E874DC" w:rsidRDefault="001844A5" w:rsidP="001844A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8D4FA97" w14:textId="77777777" w:rsidR="001844A5" w:rsidRDefault="001844A5" w:rsidP="001844A5">
      <w:pPr>
        <w:spacing w:before="48" w:line="240" w:lineRule="atLeast"/>
        <w:jc w:val="right"/>
        <w:rPr>
          <w:b/>
          <w:sz w:val="24"/>
          <w:szCs w:val="24"/>
          <w:lang w:val="pl-PL"/>
        </w:rPr>
      </w:pPr>
    </w:p>
    <w:p w14:paraId="2D9E5038" w14:textId="77777777" w:rsidR="001844A5" w:rsidRDefault="001844A5" w:rsidP="001844A5">
      <w:pPr>
        <w:spacing w:before="48" w:line="240" w:lineRule="atLeast"/>
        <w:jc w:val="center"/>
        <w:rPr>
          <w:b/>
          <w:sz w:val="24"/>
          <w:szCs w:val="24"/>
          <w:lang w:val="pl-PL"/>
        </w:rPr>
      </w:pPr>
      <w:r>
        <w:rPr>
          <w:b/>
          <w:sz w:val="24"/>
          <w:szCs w:val="24"/>
          <w:lang w:val="pl-PL"/>
        </w:rPr>
        <w:t>WZÓR UMOWY</w:t>
      </w:r>
    </w:p>
    <w:p w14:paraId="2D783442" w14:textId="77777777" w:rsidR="001844A5" w:rsidRDefault="001844A5" w:rsidP="001844A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7799F7D" w14:textId="77777777" w:rsidR="001844A5" w:rsidRDefault="001844A5" w:rsidP="001844A5">
      <w:pPr>
        <w:spacing w:before="48" w:line="240" w:lineRule="atLeast"/>
        <w:jc w:val="center"/>
        <w:rPr>
          <w:b/>
          <w:sz w:val="28"/>
          <w:lang w:val="pl-PL"/>
        </w:rPr>
      </w:pPr>
    </w:p>
    <w:p w14:paraId="0FE8849C" w14:textId="72B34945" w:rsidR="001844A5" w:rsidRPr="00AA2A22" w:rsidRDefault="001844A5" w:rsidP="001844A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sidR="003B7FE6">
        <w:rPr>
          <w:rFonts w:ascii="Times New Roman" w:hAnsi="Times New Roman"/>
        </w:rPr>
        <w:t>414</w:t>
      </w:r>
      <w:bookmarkStart w:id="0" w:name="_GoBack"/>
      <w:bookmarkEnd w:id="0"/>
      <w:r>
        <w:rPr>
          <w:rFonts w:ascii="Times New Roman" w:hAnsi="Times New Roman"/>
        </w:rPr>
        <w:t>/22</w:t>
      </w:r>
      <w:r w:rsidRPr="00AA2A22">
        <w:rPr>
          <w:rFonts w:ascii="Times New Roman" w:hAnsi="Times New Roman"/>
        </w:rPr>
        <w:t xml:space="preserve"> </w:t>
      </w:r>
    </w:p>
    <w:p w14:paraId="6634146F" w14:textId="77777777" w:rsidR="001844A5" w:rsidRDefault="001844A5" w:rsidP="001844A5">
      <w:pPr>
        <w:pStyle w:val="Tekstpodstawowy"/>
        <w:ind w:right="-47"/>
        <w:jc w:val="both"/>
        <w:rPr>
          <w:rFonts w:ascii="Times New Roman" w:hAnsi="Times New Roman"/>
        </w:rPr>
      </w:pPr>
      <w:r w:rsidRPr="00AA2A22">
        <w:rPr>
          <w:rFonts w:ascii="Times New Roman" w:hAnsi="Times New Roman"/>
        </w:rPr>
        <w:t>pomiędzy</w:t>
      </w:r>
    </w:p>
    <w:p w14:paraId="7700D644" w14:textId="77777777" w:rsidR="001844A5" w:rsidRDefault="001844A5" w:rsidP="001844A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628D6C7" w14:textId="77777777" w:rsidR="001844A5" w:rsidRDefault="001844A5" w:rsidP="001844A5">
      <w:pPr>
        <w:pStyle w:val="Tekstpodstawowy"/>
        <w:ind w:right="-47"/>
        <w:jc w:val="both"/>
        <w:rPr>
          <w:rFonts w:ascii="Times New Roman" w:hAnsi="Times New Roman"/>
        </w:rPr>
      </w:pPr>
      <w:r>
        <w:rPr>
          <w:rFonts w:ascii="Times New Roman" w:hAnsi="Times New Roman"/>
        </w:rPr>
        <w:t>reprezentowana przez:</w:t>
      </w:r>
    </w:p>
    <w:p w14:paraId="17C475AC"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1.Dziekana Wydziału /Kierownika Jednostki/............................................................................. </w:t>
      </w:r>
    </w:p>
    <w:p w14:paraId="66E3182E" w14:textId="77777777" w:rsidR="001844A5" w:rsidRDefault="001844A5" w:rsidP="001844A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1238E9A" w14:textId="77777777" w:rsidR="001844A5" w:rsidRDefault="001844A5" w:rsidP="001844A5">
      <w:pPr>
        <w:pStyle w:val="Tekstpodstawowy"/>
        <w:ind w:right="-47"/>
        <w:jc w:val="both"/>
        <w:rPr>
          <w:rFonts w:ascii="Times New Roman" w:hAnsi="Times New Roman"/>
        </w:rPr>
      </w:pPr>
      <w:r>
        <w:rPr>
          <w:rFonts w:ascii="Times New Roman" w:hAnsi="Times New Roman"/>
        </w:rPr>
        <w:t>zwaną dalej KUPUJĄCYM</w:t>
      </w:r>
    </w:p>
    <w:p w14:paraId="3C228762"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a </w:t>
      </w:r>
    </w:p>
    <w:p w14:paraId="13B0817D" w14:textId="77777777" w:rsidR="001844A5" w:rsidRDefault="001844A5" w:rsidP="001844A5">
      <w:pPr>
        <w:pStyle w:val="Tekstpodstawowy"/>
        <w:ind w:right="-47"/>
        <w:jc w:val="both"/>
        <w:rPr>
          <w:rFonts w:ascii="Times New Roman" w:hAnsi="Times New Roman"/>
        </w:rPr>
      </w:pPr>
      <w:r>
        <w:rPr>
          <w:rFonts w:ascii="Times New Roman" w:hAnsi="Times New Roman"/>
        </w:rPr>
        <w:t>......................................................................................................................................................</w:t>
      </w:r>
    </w:p>
    <w:p w14:paraId="75644570" w14:textId="77777777" w:rsidR="001844A5" w:rsidRDefault="001844A5" w:rsidP="001844A5">
      <w:pPr>
        <w:pStyle w:val="Tekstpodstawowy"/>
        <w:ind w:right="-47"/>
        <w:jc w:val="both"/>
        <w:rPr>
          <w:rFonts w:ascii="Times New Roman" w:hAnsi="Times New Roman"/>
        </w:rPr>
      </w:pPr>
      <w:r>
        <w:rPr>
          <w:rFonts w:ascii="Times New Roman" w:hAnsi="Times New Roman"/>
        </w:rPr>
        <w:t>......................................................................................................................................................</w:t>
      </w:r>
    </w:p>
    <w:p w14:paraId="22C8E043" w14:textId="77777777" w:rsidR="001844A5" w:rsidRDefault="001844A5" w:rsidP="001844A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F502683" w14:textId="77777777" w:rsidR="001844A5" w:rsidRDefault="001844A5" w:rsidP="001844A5">
      <w:pPr>
        <w:pStyle w:val="Tekstpodstawowy"/>
        <w:ind w:right="-47"/>
        <w:jc w:val="both"/>
        <w:rPr>
          <w:rFonts w:ascii="Times New Roman" w:hAnsi="Times New Roman"/>
        </w:rPr>
      </w:pPr>
      <w:r>
        <w:rPr>
          <w:rFonts w:ascii="Times New Roman" w:hAnsi="Times New Roman"/>
        </w:rPr>
        <w:t>reprezentowanym przez:</w:t>
      </w:r>
    </w:p>
    <w:p w14:paraId="10E21D99" w14:textId="77777777" w:rsidR="001844A5" w:rsidRDefault="001844A5" w:rsidP="001844A5">
      <w:pPr>
        <w:pStyle w:val="Tekstpodstawowy"/>
        <w:ind w:right="-47"/>
        <w:jc w:val="both"/>
        <w:rPr>
          <w:rFonts w:ascii="Times New Roman" w:hAnsi="Times New Roman"/>
        </w:rPr>
      </w:pPr>
      <w:r>
        <w:rPr>
          <w:rFonts w:ascii="Times New Roman" w:hAnsi="Times New Roman"/>
        </w:rPr>
        <w:t>1...................................................................................................................................................</w:t>
      </w:r>
    </w:p>
    <w:p w14:paraId="4D963E4A"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2................................................................................................................................................... </w:t>
      </w:r>
    </w:p>
    <w:p w14:paraId="17E07035" w14:textId="77777777" w:rsidR="001844A5" w:rsidRDefault="001844A5" w:rsidP="001844A5">
      <w:pPr>
        <w:pStyle w:val="Tekstpodstawowy"/>
        <w:ind w:right="-47"/>
        <w:jc w:val="both"/>
        <w:rPr>
          <w:rFonts w:ascii="Times New Roman" w:hAnsi="Times New Roman"/>
        </w:rPr>
      </w:pPr>
      <w:r>
        <w:rPr>
          <w:rFonts w:ascii="Times New Roman" w:hAnsi="Times New Roman"/>
        </w:rPr>
        <w:t>zwanym dalej SPRZEDAWCĄ</w:t>
      </w:r>
    </w:p>
    <w:p w14:paraId="183D5422" w14:textId="77777777" w:rsidR="001844A5" w:rsidRDefault="001844A5" w:rsidP="001844A5">
      <w:pPr>
        <w:pStyle w:val="Tekstpodstawowy"/>
        <w:ind w:right="-47"/>
        <w:jc w:val="center"/>
        <w:rPr>
          <w:rFonts w:ascii="Times New Roman" w:hAnsi="Times New Roman"/>
        </w:rPr>
      </w:pPr>
    </w:p>
    <w:p w14:paraId="03D15CA5"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1</w:t>
      </w:r>
    </w:p>
    <w:p w14:paraId="1AC9C5EC" w14:textId="755EE690" w:rsidR="00E04D45" w:rsidRPr="00E04D45" w:rsidRDefault="001844A5" w:rsidP="00E04D45">
      <w:pPr>
        <w:pStyle w:val="Tekstpodstawowy"/>
        <w:numPr>
          <w:ilvl w:val="0"/>
          <w:numId w:val="2"/>
        </w:numPr>
        <w:tabs>
          <w:tab w:val="clear" w:pos="780"/>
          <w:tab w:val="num" w:pos="284"/>
        </w:tabs>
        <w:ind w:left="284" w:right="-47" w:hanging="284"/>
        <w:jc w:val="both"/>
        <w:rPr>
          <w:rFonts w:ascii="Times New Roman" w:hAnsi="Times New Roman"/>
        </w:rPr>
      </w:pPr>
      <w:r w:rsidRPr="00E04D45">
        <w:rPr>
          <w:rFonts w:ascii="Times New Roman" w:hAnsi="Times New Roman"/>
        </w:rPr>
        <w:t xml:space="preserve">Przedmiotem niniejszej umowy jest sprzedaż i </w:t>
      </w:r>
      <w:bookmarkStart w:id="1" w:name="_Hlk107400938"/>
      <w:r w:rsidR="00E04D45" w:rsidRPr="00E04D45">
        <w:rPr>
          <w:rFonts w:ascii="Times New Roman" w:hAnsi="Times New Roman"/>
        </w:rPr>
        <w:t xml:space="preserve"> dostaw</w:t>
      </w:r>
      <w:r w:rsidR="00E04D45">
        <w:rPr>
          <w:rFonts w:ascii="Times New Roman" w:hAnsi="Times New Roman"/>
        </w:rPr>
        <w:t>a</w:t>
      </w:r>
      <w:r w:rsidR="00E04D45" w:rsidRPr="00E04D45">
        <w:rPr>
          <w:rFonts w:ascii="Times New Roman" w:hAnsi="Times New Roman"/>
        </w:rPr>
        <w:t xml:space="preserve"> 1 szt. zestawu komputera stacjonarnego dla </w:t>
      </w:r>
      <w:proofErr w:type="spellStart"/>
      <w:r w:rsidR="00E04D45" w:rsidRPr="00E04D45">
        <w:rPr>
          <w:rFonts w:ascii="Times New Roman" w:hAnsi="Times New Roman"/>
        </w:rPr>
        <w:t>WEAIiIB</w:t>
      </w:r>
      <w:proofErr w:type="spellEnd"/>
      <w:r w:rsidR="00E04D45" w:rsidRPr="00E04D45">
        <w:rPr>
          <w:rFonts w:ascii="Times New Roman" w:hAnsi="Times New Roman"/>
        </w:rPr>
        <w:t>- KC-zp.272-414/22</w:t>
      </w:r>
      <w:bookmarkEnd w:id="1"/>
    </w:p>
    <w:p w14:paraId="395079A2" w14:textId="3D0598F5" w:rsidR="001844A5" w:rsidRPr="00E04D45" w:rsidRDefault="001844A5" w:rsidP="00437553">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E04D45">
        <w:rPr>
          <w:rFonts w:ascii="Times New Roman" w:hAnsi="Times New Roman"/>
          <w:szCs w:val="24"/>
        </w:rPr>
        <w:t>Szczegółowa specyfikacja sprzętu jest określona w Załączniku nr 1, który stanowi integralną część niniejszej umowy.</w:t>
      </w:r>
    </w:p>
    <w:p w14:paraId="5F56FD6A" w14:textId="77777777" w:rsidR="001844A5" w:rsidRPr="0043435F" w:rsidRDefault="001844A5" w:rsidP="001844A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744A2E0" w14:textId="77777777" w:rsidR="001844A5" w:rsidRDefault="001844A5" w:rsidP="001844A5">
      <w:pPr>
        <w:pStyle w:val="Tekstpodstawowy"/>
        <w:ind w:right="-47"/>
        <w:jc w:val="both"/>
        <w:rPr>
          <w:rFonts w:ascii="Times New Roman" w:hAnsi="Times New Roman"/>
        </w:rPr>
      </w:pPr>
    </w:p>
    <w:p w14:paraId="0F293D46"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2</w:t>
      </w:r>
    </w:p>
    <w:p w14:paraId="3C206E5D" w14:textId="77777777" w:rsidR="001844A5" w:rsidRPr="0043435F" w:rsidRDefault="001844A5" w:rsidP="001844A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4336A7A6" w14:textId="77777777" w:rsidR="001844A5" w:rsidRPr="0043435F" w:rsidRDefault="001844A5" w:rsidP="001844A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2CA582F" w14:textId="77777777" w:rsidR="001844A5" w:rsidRPr="0043435F" w:rsidRDefault="001844A5" w:rsidP="001844A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7A5C47D" w14:textId="77777777" w:rsidR="001844A5" w:rsidRDefault="001844A5" w:rsidP="001844A5">
      <w:pPr>
        <w:pStyle w:val="Tekstpodstawowy"/>
        <w:ind w:right="-47"/>
        <w:jc w:val="both"/>
        <w:rPr>
          <w:rFonts w:ascii="Times New Roman" w:hAnsi="Times New Roman"/>
        </w:rPr>
      </w:pPr>
    </w:p>
    <w:p w14:paraId="3D6FB8D7"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3</w:t>
      </w:r>
    </w:p>
    <w:p w14:paraId="0212EA40"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AB13A12"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C0D8D72"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EF83524" w14:textId="77777777" w:rsidR="001844A5" w:rsidRPr="0043435F" w:rsidRDefault="001844A5" w:rsidP="001844A5">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 komputerow</w:t>
      </w:r>
      <w:r>
        <w:rPr>
          <w:rFonts w:eastAsia="Calibri"/>
          <w:b/>
          <w:sz w:val="24"/>
          <w:szCs w:val="24"/>
          <w:lang w:val="pl-PL" w:eastAsia="en-US"/>
        </w:rPr>
        <w:t xml:space="preserve">y </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31B811D" w14:textId="77777777" w:rsidR="001844A5" w:rsidRPr="0043435F" w:rsidRDefault="001844A5" w:rsidP="001844A5">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013529FA"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9819C9" w14:textId="77777777" w:rsidR="001844A5" w:rsidRDefault="001844A5" w:rsidP="001844A5">
      <w:pPr>
        <w:pStyle w:val="Tekstpodstawowy"/>
        <w:ind w:right="-47"/>
        <w:jc w:val="both"/>
        <w:rPr>
          <w:rFonts w:ascii="Times New Roman" w:hAnsi="Times New Roman"/>
        </w:rPr>
      </w:pPr>
    </w:p>
    <w:p w14:paraId="3922162D"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4</w:t>
      </w:r>
    </w:p>
    <w:p w14:paraId="6BB99FC6"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B33708E"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F71DAB8"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DE0843C" w14:textId="77777777" w:rsidR="001844A5" w:rsidRPr="00593CEB" w:rsidRDefault="001844A5" w:rsidP="001844A5">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93DBEE6" w14:textId="77777777" w:rsidR="001844A5" w:rsidRDefault="001844A5" w:rsidP="001844A5">
      <w:pPr>
        <w:pStyle w:val="Tekstpodstawowy"/>
        <w:ind w:right="-47"/>
        <w:jc w:val="center"/>
        <w:rPr>
          <w:rFonts w:ascii="Times New Roman" w:hAnsi="Times New Roman"/>
        </w:rPr>
      </w:pPr>
    </w:p>
    <w:p w14:paraId="60D153DF"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5</w:t>
      </w:r>
    </w:p>
    <w:p w14:paraId="598B7571"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6254B50"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FC71F0A" w14:textId="77777777" w:rsidR="001844A5" w:rsidRPr="00C53B52" w:rsidRDefault="001844A5" w:rsidP="001844A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4FEC0D0" w14:textId="77777777"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C37C0E7" w14:textId="77777777"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1F059DA" w14:textId="77777777"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CB3C474"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848231" w14:textId="77777777" w:rsidR="001844A5" w:rsidRPr="00C53B52" w:rsidRDefault="001844A5" w:rsidP="001844A5">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1835982" w14:textId="77777777" w:rsidR="001844A5" w:rsidRPr="00C53B52" w:rsidRDefault="001844A5" w:rsidP="001844A5">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370DA38C" w14:textId="77777777" w:rsidR="001844A5" w:rsidRPr="00041CB5" w:rsidRDefault="001844A5" w:rsidP="001844A5">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21480B1A" w14:textId="77777777" w:rsidR="001844A5"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3DEA4BB" w14:textId="77777777" w:rsidR="001844A5" w:rsidRDefault="001844A5" w:rsidP="001844A5">
      <w:pPr>
        <w:pStyle w:val="Tekstpodstawowy"/>
        <w:ind w:right="-47"/>
        <w:jc w:val="center"/>
        <w:rPr>
          <w:rFonts w:ascii="Times New Roman" w:hAnsi="Times New Roman"/>
          <w:b/>
        </w:rPr>
      </w:pPr>
    </w:p>
    <w:p w14:paraId="6F62944A" w14:textId="77777777" w:rsidR="001844A5" w:rsidRDefault="001844A5" w:rsidP="001844A5">
      <w:pPr>
        <w:pStyle w:val="Tekstpodstawowy"/>
        <w:ind w:right="-47"/>
        <w:jc w:val="center"/>
        <w:rPr>
          <w:rFonts w:ascii="Times New Roman" w:hAnsi="Times New Roman"/>
          <w:b/>
        </w:rPr>
      </w:pPr>
    </w:p>
    <w:p w14:paraId="33DFCC7A" w14:textId="77777777" w:rsidR="001844A5" w:rsidRDefault="001844A5" w:rsidP="001844A5">
      <w:pPr>
        <w:pStyle w:val="Tekstpodstawowy"/>
        <w:ind w:right="-47"/>
        <w:jc w:val="center"/>
        <w:rPr>
          <w:rFonts w:ascii="Times New Roman" w:hAnsi="Times New Roman"/>
          <w:b/>
        </w:rPr>
      </w:pPr>
      <w:r w:rsidRPr="00877B92">
        <w:rPr>
          <w:rFonts w:ascii="Times New Roman" w:hAnsi="Times New Roman"/>
          <w:b/>
        </w:rPr>
        <w:t>§ 6</w:t>
      </w:r>
    </w:p>
    <w:p w14:paraId="2BB425E2" w14:textId="77777777" w:rsidR="001844A5" w:rsidRDefault="001844A5" w:rsidP="001844A5">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91E2678" w14:textId="77777777" w:rsidR="001844A5" w:rsidRDefault="001844A5" w:rsidP="001844A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4B69B7D" w14:textId="77777777" w:rsidR="001844A5" w:rsidRDefault="001844A5" w:rsidP="001844A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C77F8B4" w14:textId="77777777" w:rsidR="001844A5" w:rsidRDefault="001844A5" w:rsidP="001844A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8CF99E" w14:textId="77777777" w:rsidR="001844A5" w:rsidRDefault="001844A5" w:rsidP="001844A5">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850EF5A"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3FB1814" w14:textId="77777777" w:rsidR="001844A5" w:rsidRPr="003F1749" w:rsidRDefault="001844A5" w:rsidP="001844A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2D77C94" w14:textId="77777777" w:rsidR="001844A5" w:rsidRDefault="001844A5" w:rsidP="001844A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FD2EDEB" w14:textId="77777777" w:rsidR="001844A5" w:rsidRDefault="001844A5" w:rsidP="001844A5">
      <w:pPr>
        <w:pStyle w:val="Tekstpodstawowy"/>
        <w:ind w:right="-47"/>
        <w:jc w:val="center"/>
        <w:rPr>
          <w:rFonts w:ascii="Times New Roman" w:hAnsi="Times New Roman"/>
        </w:rPr>
      </w:pPr>
    </w:p>
    <w:p w14:paraId="19FE1409"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3535192" w14:textId="77777777" w:rsidR="001844A5" w:rsidRPr="0043435F" w:rsidRDefault="001844A5" w:rsidP="001844A5">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E6D1FA2" w14:textId="77777777" w:rsidR="001844A5" w:rsidRPr="008D3A47" w:rsidRDefault="001844A5" w:rsidP="001844A5">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B6382A2"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397798F"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451F54C4"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5E03B9AB" w14:textId="11F9E6BC"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4FF6C67D" w14:textId="77777777" w:rsidR="001844A5" w:rsidRDefault="001844A5" w:rsidP="001844A5">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49297C6E" w14:textId="77777777" w:rsidR="001844A5" w:rsidRPr="00144BE6" w:rsidRDefault="001844A5" w:rsidP="001844A5">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7976BB0"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70B3612"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4264966"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BDAA75F" w14:textId="77777777" w:rsidR="001844A5" w:rsidRPr="0043435F" w:rsidRDefault="001844A5" w:rsidP="001844A5">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E53AEC5" w14:textId="77777777" w:rsidR="001844A5" w:rsidRPr="0043435F" w:rsidRDefault="001844A5" w:rsidP="001844A5">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B648B70" w14:textId="77777777" w:rsidR="001844A5" w:rsidRPr="0043435F" w:rsidRDefault="001844A5" w:rsidP="001844A5">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B4639A7" w14:textId="77777777" w:rsidR="001844A5" w:rsidRDefault="001844A5" w:rsidP="001844A5">
      <w:pPr>
        <w:pStyle w:val="Tekstpodstawowy"/>
        <w:ind w:left="284" w:right="-47"/>
        <w:jc w:val="both"/>
        <w:rPr>
          <w:rFonts w:ascii="Times New Roman" w:hAnsi="Times New Roman"/>
        </w:rPr>
      </w:pPr>
    </w:p>
    <w:p w14:paraId="301EA026"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1F29B89"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345A66A"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20E33EE"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5EB2262"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2892B2D0" w14:textId="77777777" w:rsidR="001844A5" w:rsidRPr="009B2595" w:rsidRDefault="001844A5" w:rsidP="001844A5">
      <w:pPr>
        <w:numPr>
          <w:ilvl w:val="0"/>
          <w:numId w:val="11"/>
        </w:numPr>
        <w:suppressAutoHyphens/>
        <w:autoSpaceDN w:val="0"/>
        <w:spacing w:after="147"/>
        <w:jc w:val="both"/>
        <w:rPr>
          <w:color w:val="000000"/>
          <w:sz w:val="24"/>
          <w:szCs w:val="24"/>
          <w:lang w:val="pl-PL"/>
        </w:rPr>
      </w:pPr>
      <w:bookmarkStart w:id="2" w:name="_Hlk87256647"/>
      <w:r w:rsidRPr="009B2595">
        <w:rPr>
          <w:color w:val="000000"/>
          <w:sz w:val="24"/>
          <w:szCs w:val="24"/>
          <w:lang w:val="pl-PL"/>
        </w:rPr>
        <w:t xml:space="preserve">w zakresie zmiany terminu wykonania lub terminów pośrednich wskazanych w Umowie: </w:t>
      </w:r>
    </w:p>
    <w:p w14:paraId="1EE2ABA8" w14:textId="77777777" w:rsidR="001844A5" w:rsidRPr="009B2595" w:rsidRDefault="001844A5" w:rsidP="001844A5">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2"/>
    </w:p>
    <w:p w14:paraId="78E01A8E"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867A136"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AA0768C"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8F0C236"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75753EE"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C3BA1CA"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6BA6B11" w14:textId="77777777" w:rsidR="001844A5" w:rsidRPr="00CA1166" w:rsidRDefault="001844A5" w:rsidP="001844A5">
      <w:pPr>
        <w:widowControl w:val="0"/>
        <w:suppressAutoHyphens/>
        <w:autoSpaceDN w:val="0"/>
        <w:ind w:left="360"/>
        <w:jc w:val="center"/>
        <w:textAlignment w:val="baseline"/>
        <w:rPr>
          <w:rFonts w:eastAsia="SimSun"/>
          <w:b/>
          <w:bCs/>
          <w:color w:val="000000"/>
          <w:kern w:val="2"/>
          <w:sz w:val="24"/>
          <w:szCs w:val="24"/>
          <w:lang w:val="pl-PL"/>
        </w:rPr>
      </w:pPr>
    </w:p>
    <w:p w14:paraId="18AA5D38" w14:textId="77777777" w:rsidR="001844A5" w:rsidRPr="009B2595" w:rsidRDefault="001844A5" w:rsidP="001844A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5AC6F25A"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D4C4BB3"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300E62D"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248AFF27"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36B347E" w14:textId="77777777" w:rsidR="001844A5" w:rsidRDefault="001844A5" w:rsidP="001844A5">
      <w:pPr>
        <w:pStyle w:val="Tekstpodstawowy"/>
        <w:ind w:right="-47"/>
        <w:rPr>
          <w:rFonts w:ascii="Times New Roman" w:hAnsi="Times New Roman"/>
        </w:rPr>
      </w:pPr>
    </w:p>
    <w:p w14:paraId="42C97787"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45FB40E5" w14:textId="77777777" w:rsidR="001844A5" w:rsidRDefault="001844A5" w:rsidP="001844A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2F57CA3" w14:textId="77777777" w:rsidR="001844A5" w:rsidRDefault="001844A5" w:rsidP="001844A5">
      <w:pPr>
        <w:pStyle w:val="Tekstpodstawowy"/>
        <w:ind w:right="-47"/>
        <w:jc w:val="center"/>
        <w:rPr>
          <w:rFonts w:ascii="Times New Roman" w:hAnsi="Times New Roman"/>
        </w:rPr>
      </w:pPr>
    </w:p>
    <w:p w14:paraId="2EBB6530" w14:textId="77777777" w:rsidR="001844A5" w:rsidRDefault="001844A5" w:rsidP="001844A5">
      <w:pPr>
        <w:pStyle w:val="Tekstpodstawowy"/>
        <w:ind w:right="-47"/>
        <w:jc w:val="center"/>
        <w:rPr>
          <w:rFonts w:ascii="Times New Roman" w:hAnsi="Times New Roman"/>
        </w:rPr>
      </w:pPr>
    </w:p>
    <w:p w14:paraId="6625B275" w14:textId="77777777" w:rsidR="001844A5" w:rsidRPr="00877B92" w:rsidRDefault="001844A5" w:rsidP="001844A5">
      <w:pPr>
        <w:pStyle w:val="Tekstpodstawowy"/>
        <w:ind w:right="-47"/>
        <w:jc w:val="center"/>
        <w:rPr>
          <w:b/>
        </w:rPr>
      </w:pPr>
      <w:r w:rsidRPr="00877B92">
        <w:rPr>
          <w:rFonts w:ascii="Times New Roman" w:hAnsi="Times New Roman"/>
          <w:b/>
        </w:rPr>
        <w:t>§1</w:t>
      </w:r>
      <w:r>
        <w:rPr>
          <w:rFonts w:ascii="Times New Roman" w:hAnsi="Times New Roman"/>
          <w:b/>
        </w:rPr>
        <w:t>3</w:t>
      </w:r>
    </w:p>
    <w:p w14:paraId="4F3C3268" w14:textId="77777777" w:rsidR="001844A5" w:rsidRDefault="001844A5" w:rsidP="001844A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669BF1" w14:textId="77777777" w:rsidR="001844A5" w:rsidRDefault="001844A5" w:rsidP="001844A5">
      <w:pPr>
        <w:pStyle w:val="NormalnyWeb"/>
        <w:jc w:val="both"/>
      </w:pPr>
      <w:r>
        <w:t xml:space="preserve">2. W razie wątpliwości, czy określona informacja stanowi tajemnicę Wykonawca zobowiązany jest zwrócić się w formie pisemnej do Zamawiającego o wyjaśnienie takiej wątpliwości. </w:t>
      </w:r>
    </w:p>
    <w:p w14:paraId="2279566D" w14:textId="77777777" w:rsidR="001844A5" w:rsidRDefault="001844A5" w:rsidP="001844A5">
      <w:pPr>
        <w:pStyle w:val="NormalnyWeb"/>
        <w:jc w:val="both"/>
      </w:pPr>
      <w:r>
        <w:t xml:space="preserve">3. Wykonawca zobowiązuje się do wykorzystania uzyskanych, powyższych informacji jedynie w celu wykonania przedmiotu umowy. </w:t>
      </w:r>
    </w:p>
    <w:p w14:paraId="23F56054" w14:textId="77777777" w:rsidR="001844A5" w:rsidRDefault="001844A5" w:rsidP="001844A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77D29FF" w14:textId="77777777" w:rsidR="001844A5" w:rsidRDefault="001844A5" w:rsidP="001844A5">
      <w:pPr>
        <w:pStyle w:val="NormalnyWeb"/>
        <w:jc w:val="both"/>
      </w:pPr>
      <w:r>
        <w:t>5. Powyższe przepisy nie będą miały zastosowania wobec informacji powszechnie znanych lub opublikowanych oraz w przypadku żądania ich ujawnienia przez uprawniony organ.</w:t>
      </w:r>
    </w:p>
    <w:p w14:paraId="37C0C6F2" w14:textId="77777777" w:rsidR="001844A5" w:rsidRDefault="001844A5" w:rsidP="001844A5">
      <w:pPr>
        <w:pStyle w:val="Tekstpodstawowy"/>
        <w:ind w:right="-47"/>
        <w:jc w:val="both"/>
        <w:rPr>
          <w:rFonts w:ascii="Times New Roman" w:hAnsi="Times New Roman"/>
        </w:rPr>
      </w:pPr>
    </w:p>
    <w:p w14:paraId="799D0B4D"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8C77D90" w14:textId="77777777" w:rsidR="001844A5" w:rsidRDefault="001844A5" w:rsidP="001844A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828C911" w14:textId="77777777" w:rsidR="001844A5" w:rsidRDefault="001844A5" w:rsidP="001844A5">
      <w:pPr>
        <w:pStyle w:val="Tekstpodstawowy"/>
        <w:ind w:right="-47"/>
        <w:jc w:val="both"/>
        <w:rPr>
          <w:rFonts w:ascii="Times New Roman" w:hAnsi="Times New Roman"/>
        </w:rPr>
      </w:pPr>
    </w:p>
    <w:p w14:paraId="0FB65D28"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220820C" w14:textId="77777777" w:rsidR="001844A5" w:rsidRDefault="001844A5" w:rsidP="001844A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42A013F" w14:textId="77777777" w:rsidR="001844A5" w:rsidRDefault="001844A5" w:rsidP="001844A5">
      <w:pPr>
        <w:pStyle w:val="Tekstpodstawowy"/>
        <w:ind w:right="-47"/>
        <w:jc w:val="both"/>
        <w:rPr>
          <w:rFonts w:ascii="Times New Roman" w:hAnsi="Times New Roman"/>
        </w:rPr>
      </w:pPr>
    </w:p>
    <w:p w14:paraId="2A7E7D2B"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0B981DA8" w14:textId="77777777" w:rsidR="00AE0E7B" w:rsidRPr="004F0507" w:rsidRDefault="00AE0E7B" w:rsidP="00AE0E7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5B65EF1" w14:textId="77777777" w:rsidR="00AE0E7B" w:rsidRDefault="00AE0E7B" w:rsidP="00AE0E7B">
      <w:pPr>
        <w:pStyle w:val="Tekstpodstawowy2"/>
        <w:spacing w:line="240" w:lineRule="auto"/>
        <w:ind w:right="-47"/>
      </w:pPr>
    </w:p>
    <w:p w14:paraId="20652423" w14:textId="77777777" w:rsidR="00AE0E7B" w:rsidRPr="004F0507" w:rsidRDefault="00AE0E7B" w:rsidP="00AE0E7B">
      <w:pPr>
        <w:pStyle w:val="Tekstpodstawowy2"/>
        <w:spacing w:line="240" w:lineRule="auto"/>
        <w:ind w:right="-47"/>
        <w:rPr>
          <w:b/>
          <w:sz w:val="24"/>
        </w:rPr>
      </w:pPr>
      <w:r>
        <w:rPr>
          <w:b/>
          <w:sz w:val="24"/>
        </w:rPr>
        <w:t xml:space="preserve">      </w:t>
      </w:r>
      <w:r w:rsidRPr="004F0507">
        <w:rPr>
          <w:b/>
          <w:sz w:val="24"/>
        </w:rPr>
        <w:t>Za Sprzedawcę                                                                                   Za Kupującego</w:t>
      </w:r>
    </w:p>
    <w:p w14:paraId="63280B5C" w14:textId="77777777" w:rsidR="00AE0E7B" w:rsidRPr="000936CA" w:rsidRDefault="00AE0E7B" w:rsidP="00AE0E7B">
      <w:pPr>
        <w:rPr>
          <w:lang w:val="pl-PL"/>
        </w:rPr>
      </w:pPr>
    </w:p>
    <w:p w14:paraId="1248AE8D" w14:textId="77777777" w:rsidR="00AE0E7B" w:rsidRDefault="00AE0E7B" w:rsidP="00AE0E7B">
      <w:pPr>
        <w:pStyle w:val="Zwykytekst"/>
        <w:rPr>
          <w:lang w:val="pl-PL"/>
        </w:rPr>
      </w:pPr>
    </w:p>
    <w:p w14:paraId="095D20CE" w14:textId="77777777" w:rsidR="00AE0E7B" w:rsidRDefault="00AE0E7B" w:rsidP="00AE0E7B">
      <w:pPr>
        <w:pStyle w:val="Zwykytekst"/>
        <w:rPr>
          <w:lang w:val="pl-PL"/>
        </w:rPr>
      </w:pPr>
    </w:p>
    <w:p w14:paraId="54C0408C" w14:textId="77777777" w:rsidR="00AE0E7B" w:rsidRDefault="00AE0E7B" w:rsidP="00AE0E7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E792029" w14:textId="77777777" w:rsidR="00AE0E7B" w:rsidRPr="00496551" w:rsidRDefault="00AE0E7B" w:rsidP="00AE0E7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7D3B4EA" w14:textId="77777777" w:rsidR="00AE0E7B" w:rsidRPr="00496551" w:rsidRDefault="00AE0E7B" w:rsidP="00AE0E7B">
      <w:pPr>
        <w:pStyle w:val="Zwykytekst"/>
        <w:rPr>
          <w:rFonts w:ascii="Times New Roman" w:hAnsi="Times New Roman" w:cs="Times New Roman"/>
          <w:sz w:val="16"/>
          <w:szCs w:val="16"/>
          <w:lang w:val="pl-PL"/>
        </w:rPr>
      </w:pPr>
    </w:p>
    <w:p w14:paraId="5BBBDF9C" w14:textId="77777777" w:rsidR="00AE0E7B" w:rsidRPr="009B06ED" w:rsidRDefault="00AE0E7B" w:rsidP="00AE0E7B">
      <w:pPr>
        <w:rPr>
          <w:lang w:val="pl-PL"/>
        </w:rPr>
      </w:pPr>
      <w:r>
        <w:rPr>
          <w:lang w:val="pl-PL"/>
        </w:rPr>
        <w:t>* Egzemplarz dla Wykonawcy / AGH</w:t>
      </w:r>
    </w:p>
    <w:p w14:paraId="517E43BB" w14:textId="77777777"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73F93186" w14:textId="77777777"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9EDE4A8" w14:textId="77777777"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CB0FFC9" w14:textId="77777777" w:rsidR="00AE0E7B" w:rsidRPr="00456B64" w:rsidRDefault="00AE0E7B" w:rsidP="00AE0E7B">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7D5189A6" w14:textId="77777777" w:rsidR="00AE0E7B" w:rsidRPr="00456B64" w:rsidRDefault="00AE0E7B" w:rsidP="00AE0E7B">
      <w:pPr>
        <w:widowControl w:val="0"/>
        <w:autoSpaceDE w:val="0"/>
        <w:autoSpaceDN w:val="0"/>
        <w:jc w:val="both"/>
        <w:textAlignment w:val="baseline"/>
        <w:rPr>
          <w:sz w:val="24"/>
          <w:szCs w:val="24"/>
          <w:lang w:val="pl-PL"/>
        </w:rPr>
      </w:pPr>
    </w:p>
    <w:p w14:paraId="3C1A9805" w14:textId="77777777" w:rsidR="00AE0E7B" w:rsidRPr="00456B64" w:rsidRDefault="00AE0E7B" w:rsidP="00AE0E7B">
      <w:pPr>
        <w:widowControl w:val="0"/>
        <w:autoSpaceDE w:val="0"/>
        <w:autoSpaceDN w:val="0"/>
        <w:jc w:val="both"/>
        <w:textAlignment w:val="baseline"/>
        <w:rPr>
          <w:sz w:val="24"/>
          <w:szCs w:val="24"/>
          <w:lang w:val="pl-PL"/>
        </w:rPr>
      </w:pPr>
    </w:p>
    <w:p w14:paraId="6346D540" w14:textId="77777777" w:rsidR="00AE0E7B" w:rsidRPr="00456B64" w:rsidRDefault="00AE0E7B" w:rsidP="00AE0E7B">
      <w:pPr>
        <w:widowControl w:val="0"/>
        <w:autoSpaceDE w:val="0"/>
        <w:autoSpaceDN w:val="0"/>
        <w:jc w:val="both"/>
        <w:textAlignment w:val="baseline"/>
        <w:rPr>
          <w:sz w:val="24"/>
          <w:szCs w:val="24"/>
          <w:lang w:val="pl-PL"/>
        </w:rPr>
      </w:pPr>
      <w:r w:rsidRPr="00456B64">
        <w:rPr>
          <w:sz w:val="24"/>
          <w:szCs w:val="24"/>
          <w:lang w:val="pl-PL"/>
        </w:rPr>
        <w:t>.....................................… </w:t>
      </w:r>
    </w:p>
    <w:p w14:paraId="2F6FE57F" w14:textId="77777777" w:rsidR="00AE0E7B" w:rsidRPr="00456B64" w:rsidRDefault="00AE0E7B" w:rsidP="00AE0E7B">
      <w:pPr>
        <w:widowControl w:val="0"/>
        <w:autoSpaceDE w:val="0"/>
        <w:autoSpaceDN w:val="0"/>
        <w:ind w:firstLine="555"/>
        <w:textAlignment w:val="baseline"/>
        <w:rPr>
          <w:sz w:val="24"/>
          <w:szCs w:val="24"/>
          <w:lang w:val="pl-PL"/>
        </w:rPr>
      </w:pPr>
      <w:r w:rsidRPr="00456B64">
        <w:rPr>
          <w:sz w:val="24"/>
          <w:szCs w:val="24"/>
          <w:lang w:val="pl-PL"/>
        </w:rPr>
        <w:t>Nazwa Wykonawcy</w:t>
      </w:r>
    </w:p>
    <w:p w14:paraId="72C40C87" w14:textId="77777777" w:rsidR="00AE0E7B" w:rsidRPr="00456B64" w:rsidRDefault="00AE0E7B" w:rsidP="00AE0E7B">
      <w:pPr>
        <w:widowControl w:val="0"/>
        <w:autoSpaceDE w:val="0"/>
        <w:autoSpaceDN w:val="0"/>
        <w:textAlignment w:val="baseline"/>
        <w:rPr>
          <w:sz w:val="24"/>
          <w:szCs w:val="24"/>
          <w:lang w:val="pl-PL"/>
        </w:rPr>
      </w:pPr>
    </w:p>
    <w:p w14:paraId="66219D9D" w14:textId="77777777" w:rsidR="00AE0E7B" w:rsidRPr="00456B64" w:rsidRDefault="00AE0E7B" w:rsidP="00AE0E7B">
      <w:pPr>
        <w:widowControl w:val="0"/>
        <w:autoSpaceDE w:val="0"/>
        <w:autoSpaceDN w:val="0"/>
        <w:jc w:val="both"/>
        <w:textAlignment w:val="baseline"/>
        <w:rPr>
          <w:sz w:val="24"/>
          <w:szCs w:val="24"/>
          <w:lang w:val="pl-PL"/>
        </w:rPr>
      </w:pPr>
      <w:r w:rsidRPr="00456B64">
        <w:rPr>
          <w:sz w:val="24"/>
          <w:szCs w:val="24"/>
          <w:lang w:val="pl-PL"/>
        </w:rPr>
        <w:t>.....................................…</w:t>
      </w:r>
    </w:p>
    <w:p w14:paraId="32A87291" w14:textId="77777777" w:rsidR="00AE0E7B" w:rsidRPr="00456B64" w:rsidRDefault="00AE0E7B" w:rsidP="00AE0E7B">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33FF90D" w14:textId="77777777" w:rsidR="00AE0E7B" w:rsidRPr="00456B64" w:rsidRDefault="00AE0E7B" w:rsidP="00AE0E7B">
      <w:pPr>
        <w:widowControl w:val="0"/>
        <w:autoSpaceDE w:val="0"/>
        <w:autoSpaceDN w:val="0"/>
        <w:spacing w:before="90"/>
        <w:ind w:left="115" w:right="110"/>
        <w:jc w:val="both"/>
        <w:outlineLvl w:val="0"/>
        <w:rPr>
          <w:rFonts w:eastAsia="Verdana"/>
          <w:b/>
          <w:bCs/>
          <w:sz w:val="24"/>
          <w:szCs w:val="24"/>
          <w:lang w:val="pl-PL" w:eastAsia="en-US"/>
        </w:rPr>
      </w:pPr>
    </w:p>
    <w:p w14:paraId="48420911"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2862A480" w14:textId="77777777" w:rsidR="00AE0E7B" w:rsidRPr="00456B64" w:rsidRDefault="00AE0E7B" w:rsidP="00AE0E7B">
      <w:pPr>
        <w:widowControl w:val="0"/>
        <w:autoSpaceDE w:val="0"/>
        <w:autoSpaceDN w:val="0"/>
        <w:jc w:val="center"/>
        <w:textAlignment w:val="baseline"/>
        <w:rPr>
          <w:b/>
          <w:bCs/>
          <w:sz w:val="24"/>
          <w:szCs w:val="24"/>
          <w:lang w:val="pl-PL"/>
        </w:rPr>
      </w:pPr>
    </w:p>
    <w:p w14:paraId="6B4D8C61" w14:textId="77777777" w:rsidR="00AE0E7B" w:rsidRPr="00456B64" w:rsidRDefault="00AE0E7B" w:rsidP="00AE0E7B">
      <w:pPr>
        <w:widowControl w:val="0"/>
        <w:autoSpaceDE w:val="0"/>
        <w:autoSpaceDN w:val="0"/>
        <w:jc w:val="center"/>
        <w:textAlignment w:val="baseline"/>
        <w:rPr>
          <w:b/>
          <w:bCs/>
          <w:sz w:val="24"/>
          <w:szCs w:val="24"/>
          <w:lang w:val="pl-PL"/>
        </w:rPr>
      </w:pPr>
    </w:p>
    <w:p w14:paraId="190F42D4" w14:textId="77777777" w:rsidR="00AE0E7B" w:rsidRPr="00456B64" w:rsidRDefault="00AE0E7B" w:rsidP="00AE0E7B">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9836D8B" w14:textId="77777777" w:rsidR="00AE0E7B" w:rsidRPr="00456B64" w:rsidRDefault="00AE0E7B" w:rsidP="00AE0E7B">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20E65FB" w14:textId="77777777" w:rsidR="00AE0E7B" w:rsidRPr="00456B64" w:rsidRDefault="00AE0E7B" w:rsidP="00AE0E7B">
      <w:pPr>
        <w:widowControl w:val="0"/>
        <w:autoSpaceDE w:val="0"/>
        <w:autoSpaceDN w:val="0"/>
        <w:jc w:val="center"/>
        <w:textAlignment w:val="baseline"/>
        <w:rPr>
          <w:b/>
          <w:bCs/>
          <w:sz w:val="24"/>
          <w:szCs w:val="24"/>
          <w:lang w:val="pl-PL"/>
        </w:rPr>
      </w:pPr>
    </w:p>
    <w:p w14:paraId="3D6B2B05" w14:textId="77777777" w:rsidR="00AE0E7B" w:rsidRPr="00456B64" w:rsidRDefault="00AE0E7B" w:rsidP="00AE0E7B">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35E3AAD" w14:textId="77777777" w:rsidR="00AE0E7B" w:rsidRPr="00456B64" w:rsidRDefault="00AE0E7B" w:rsidP="00AE0E7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0FDF336" w14:textId="77777777" w:rsidR="00AE0E7B" w:rsidRPr="00456B64" w:rsidRDefault="00AE0E7B" w:rsidP="00AE0E7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9683BD5" w14:textId="77777777" w:rsidR="00AE0E7B" w:rsidRPr="00456B64" w:rsidRDefault="00AE0E7B" w:rsidP="00AE0E7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ECC0C5A" w14:textId="77777777" w:rsidR="00AE0E7B" w:rsidRPr="00456B64" w:rsidRDefault="00AE0E7B" w:rsidP="00AE0E7B">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502DED0" w14:textId="77777777" w:rsidR="00AE0E7B" w:rsidRPr="00456B64" w:rsidRDefault="00AE0E7B" w:rsidP="00AE0E7B">
      <w:pPr>
        <w:spacing w:after="200" w:line="276" w:lineRule="auto"/>
        <w:ind w:left="780"/>
        <w:contextualSpacing/>
        <w:textAlignment w:val="baseline"/>
        <w:rPr>
          <w:sz w:val="24"/>
          <w:szCs w:val="24"/>
          <w:lang w:val="pl-PL"/>
        </w:rPr>
      </w:pPr>
    </w:p>
    <w:p w14:paraId="0A2AD72A" w14:textId="77777777" w:rsidR="00AE0E7B" w:rsidRPr="00456B64" w:rsidRDefault="00AE0E7B" w:rsidP="00AE0E7B">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288D14A4"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475D9BC3"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6D2D6CEA"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02B84E7D" w14:textId="77777777" w:rsidR="00AE0E7B" w:rsidRPr="00456B64" w:rsidRDefault="00AE0E7B" w:rsidP="00AE0E7B">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AE0E7B" w:rsidRPr="00AE0E7B" w14:paraId="43AC582E" w14:textId="77777777" w:rsidTr="00BC2844">
        <w:tc>
          <w:tcPr>
            <w:tcW w:w="4105" w:type="dxa"/>
            <w:shd w:val="clear" w:color="auto" w:fill="auto"/>
          </w:tcPr>
          <w:p w14:paraId="73A7C016" w14:textId="77777777" w:rsidR="00AE0E7B" w:rsidRPr="001A7899" w:rsidRDefault="00AE0E7B" w:rsidP="00BC2844">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581126B" w14:textId="77777777" w:rsidR="00AE0E7B" w:rsidRPr="001A7899" w:rsidRDefault="00AE0E7B" w:rsidP="00BC2844">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5BFB739" w14:textId="77777777" w:rsidR="00AE0E7B" w:rsidRPr="001A7899" w:rsidRDefault="00AE0E7B" w:rsidP="00AE0E7B">
      <w:pPr>
        <w:spacing w:line="360" w:lineRule="auto"/>
        <w:contextualSpacing/>
        <w:jc w:val="both"/>
        <w:rPr>
          <w:rFonts w:ascii="Verdana" w:eastAsia="Calibri" w:hAnsi="Verdana" w:cs="Arial"/>
          <w:color w:val="222A35"/>
          <w:lang w:val="pl-PL" w:eastAsia="x-none"/>
        </w:rPr>
      </w:pPr>
    </w:p>
    <w:p w14:paraId="66E4EFBA" w14:textId="77777777" w:rsidR="00AE0E7B" w:rsidRPr="001A7899" w:rsidRDefault="00AE0E7B" w:rsidP="00AE0E7B">
      <w:pPr>
        <w:widowControl w:val="0"/>
        <w:autoSpaceDE w:val="0"/>
        <w:autoSpaceDN w:val="0"/>
        <w:spacing w:line="360" w:lineRule="auto"/>
        <w:rPr>
          <w:rFonts w:ascii="Verdana" w:eastAsia="Verdana" w:hAnsi="Verdana" w:cs="Arial"/>
          <w:color w:val="222A35"/>
          <w:lang w:val="pl-PL" w:eastAsia="x-none"/>
        </w:rPr>
      </w:pPr>
    </w:p>
    <w:p w14:paraId="77CDB398" w14:textId="77777777" w:rsidR="00AE0E7B" w:rsidRPr="001A7899" w:rsidRDefault="00AE0E7B" w:rsidP="00AE0E7B">
      <w:pPr>
        <w:widowControl w:val="0"/>
        <w:autoSpaceDE w:val="0"/>
        <w:autoSpaceDN w:val="0"/>
        <w:spacing w:before="90"/>
        <w:ind w:right="110"/>
        <w:jc w:val="both"/>
        <w:outlineLvl w:val="0"/>
        <w:rPr>
          <w:rFonts w:ascii="Verdana" w:eastAsia="Verdana" w:hAnsi="Verdana" w:cs="Verdana"/>
          <w:b/>
          <w:bCs/>
          <w:lang w:val="pl-PL" w:eastAsia="en-US"/>
        </w:rPr>
      </w:pPr>
    </w:p>
    <w:p w14:paraId="2B4A54CB" w14:textId="77777777" w:rsidR="00496551" w:rsidRPr="00AE0E7B" w:rsidRDefault="00496551" w:rsidP="00BC3C7B">
      <w:pPr>
        <w:rPr>
          <w:lang w:val="pl-PL"/>
        </w:rPr>
      </w:pPr>
    </w:p>
    <w:sectPr w:rsidR="00496551" w:rsidRPr="00AE0E7B">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B141A" w14:textId="77777777" w:rsidR="00A95CD1" w:rsidRDefault="00A95CD1">
      <w:r>
        <w:separator/>
      </w:r>
    </w:p>
  </w:endnote>
  <w:endnote w:type="continuationSeparator" w:id="0">
    <w:p w14:paraId="3F5792AB" w14:textId="77777777" w:rsidR="00A95CD1" w:rsidRDefault="00A95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3BDDA" w14:textId="77777777" w:rsidR="001844A5" w:rsidRDefault="001844A5">
    <w:pPr>
      <w:pStyle w:val="Stopka"/>
      <w:jc w:val="right"/>
    </w:pPr>
    <w:r>
      <w:fldChar w:fldCharType="begin"/>
    </w:r>
    <w:r>
      <w:instrText>PAGE   \* MERGEFORMAT</w:instrText>
    </w:r>
    <w:r>
      <w:fldChar w:fldCharType="separate"/>
    </w:r>
    <w:r>
      <w:rPr>
        <w:lang w:val="pl-PL"/>
      </w:rPr>
      <w:t>2</w:t>
    </w:r>
    <w:r>
      <w:fldChar w:fldCharType="end"/>
    </w:r>
  </w:p>
  <w:p w14:paraId="5DEE32F3" w14:textId="77777777" w:rsidR="00594214" w:rsidRDefault="005942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65AE0" w14:textId="77777777" w:rsidR="00A95CD1" w:rsidRDefault="00A95CD1">
      <w:r>
        <w:separator/>
      </w:r>
    </w:p>
  </w:footnote>
  <w:footnote w:type="continuationSeparator" w:id="0">
    <w:p w14:paraId="478E2D04" w14:textId="77777777" w:rsidR="00A95CD1" w:rsidRDefault="00A95CD1">
      <w:r>
        <w:continuationSeparator/>
      </w:r>
    </w:p>
  </w:footnote>
  <w:footnote w:id="1">
    <w:p w14:paraId="296FC62E" w14:textId="77777777" w:rsidR="00AE0E7B" w:rsidRPr="00456B64" w:rsidRDefault="00AE0E7B" w:rsidP="00AE0E7B">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012A535" w14:textId="77777777" w:rsidR="00AE0E7B" w:rsidRPr="00456B64" w:rsidRDefault="00AE0E7B" w:rsidP="00AE0E7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658BB92" w14:textId="77777777" w:rsidR="00AE0E7B" w:rsidRPr="00456B64" w:rsidRDefault="00AE0E7B" w:rsidP="00AE0E7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520974C" w14:textId="77777777" w:rsidR="00AE0E7B" w:rsidRPr="00456B64" w:rsidRDefault="00AE0E7B" w:rsidP="00AE0E7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E590E7C" w14:textId="77777777" w:rsidR="00AE0E7B" w:rsidRPr="00456B64" w:rsidRDefault="00AE0E7B" w:rsidP="00AE0E7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98D76A5" w14:textId="77777777" w:rsidR="00AE0E7B" w:rsidRPr="00456B64" w:rsidRDefault="00AE0E7B" w:rsidP="00AE0E7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30DA2B5" w14:textId="77777777" w:rsidR="00AE0E7B" w:rsidRPr="00456B64" w:rsidRDefault="00AE0E7B" w:rsidP="00AE0E7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D27E2E0" w14:textId="77777777" w:rsidR="00AE0E7B" w:rsidRPr="00456B64" w:rsidRDefault="00AE0E7B" w:rsidP="00AE0E7B">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E37A581"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7D54910"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C60C6C1"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7B588B7" w14:textId="77777777" w:rsidR="00AE0E7B" w:rsidRPr="00456B64" w:rsidRDefault="00AE0E7B" w:rsidP="00AE0E7B">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A4AD3F0" w14:textId="77777777" w:rsidR="00AE0E7B" w:rsidRPr="00456B64" w:rsidRDefault="00AE0E7B" w:rsidP="00AE0E7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73B1509D" w14:textId="77777777" w:rsidR="00AE0E7B" w:rsidRPr="00456B64" w:rsidRDefault="00AE0E7B" w:rsidP="00AE0E7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46E7A3D" w14:textId="77777777" w:rsidR="00AE0E7B" w:rsidRPr="00456B64" w:rsidRDefault="00AE0E7B" w:rsidP="00AE0E7B">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4D5462E1" w14:textId="77777777" w:rsidR="00AE0E7B" w:rsidRPr="00456B64" w:rsidRDefault="00AE0E7B" w:rsidP="00AE0E7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39624128" w14:textId="77777777" w:rsidR="00AE0E7B" w:rsidRPr="00456B64" w:rsidRDefault="00AE0E7B" w:rsidP="00AE0E7B">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6A7932" w14:textId="77777777" w:rsidR="00AE0E7B" w:rsidRPr="00456B64" w:rsidRDefault="00AE0E7B" w:rsidP="00AE0E7B">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54B82896" w14:textId="77777777" w:rsidR="00AE0E7B" w:rsidRPr="00456B64" w:rsidRDefault="00AE0E7B" w:rsidP="00AE0E7B">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F9EFE3" w14:textId="77777777" w:rsidR="00AE0E7B" w:rsidRPr="00456B64" w:rsidRDefault="00AE0E7B" w:rsidP="00AE0E7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0A74B8CD" w14:textId="77777777" w:rsidR="00AE0E7B" w:rsidRPr="00456B64" w:rsidRDefault="00AE0E7B" w:rsidP="00AE0E7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AE24213" w14:textId="77777777" w:rsidR="00AE0E7B" w:rsidRPr="00456B64" w:rsidRDefault="00AE0E7B" w:rsidP="00AE0E7B">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50DB62F"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a) osobę prawną,</w:t>
      </w:r>
    </w:p>
    <w:p w14:paraId="4A12F666"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b) spółkę kapitałową w organizacji,</w:t>
      </w:r>
    </w:p>
    <w:p w14:paraId="54839247"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568F84DC"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5AE8C84F"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F59571E"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6FDA44"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B15174E"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3"/>
  </w:num>
  <w:num w:numId="4">
    <w:abstractNumId w:val="6"/>
  </w:num>
  <w:num w:numId="5">
    <w:abstractNumId w:val="17"/>
  </w:num>
  <w:num w:numId="6">
    <w:abstractNumId w:val="13"/>
  </w:num>
  <w:num w:numId="7">
    <w:abstractNumId w:val="12"/>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6"/>
  </w:num>
  <w:num w:numId="12">
    <w:abstractNumId w:val="9"/>
  </w:num>
  <w:num w:numId="13">
    <w:abstractNumId w:val="8"/>
  </w:num>
  <w:num w:numId="14">
    <w:abstractNumId w:val="2"/>
  </w:num>
  <w:num w:numId="15">
    <w:abstractNumId w:val="5"/>
  </w:num>
  <w:num w:numId="16">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CCC"/>
    <w:rsid w:val="000033EA"/>
    <w:rsid w:val="0002467C"/>
    <w:rsid w:val="00040A7A"/>
    <w:rsid w:val="000936CA"/>
    <w:rsid w:val="00097182"/>
    <w:rsid w:val="000B1A00"/>
    <w:rsid w:val="000C0F66"/>
    <w:rsid w:val="001764D4"/>
    <w:rsid w:val="001844A5"/>
    <w:rsid w:val="001F341B"/>
    <w:rsid w:val="002430FD"/>
    <w:rsid w:val="00267340"/>
    <w:rsid w:val="00275C59"/>
    <w:rsid w:val="00337165"/>
    <w:rsid w:val="003974EB"/>
    <w:rsid w:val="003B7FE6"/>
    <w:rsid w:val="003C6167"/>
    <w:rsid w:val="003F1749"/>
    <w:rsid w:val="00496551"/>
    <w:rsid w:val="004C4EC3"/>
    <w:rsid w:val="00512FD2"/>
    <w:rsid w:val="00523F87"/>
    <w:rsid w:val="00593CEB"/>
    <w:rsid w:val="00594214"/>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5CD1"/>
    <w:rsid w:val="00AA7F39"/>
    <w:rsid w:val="00AE0E7B"/>
    <w:rsid w:val="00AF7449"/>
    <w:rsid w:val="00BA1B11"/>
    <w:rsid w:val="00BA5498"/>
    <w:rsid w:val="00BC3C7B"/>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04D45"/>
    <w:rsid w:val="00E13592"/>
    <w:rsid w:val="00E256BD"/>
    <w:rsid w:val="00E27575"/>
    <w:rsid w:val="00E3334C"/>
    <w:rsid w:val="00E41EFD"/>
    <w:rsid w:val="00E4751B"/>
    <w:rsid w:val="00E63CCC"/>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86D35E"/>
  <w15:chartTrackingRefBased/>
  <w15:docId w15:val="{353D405D-EB8B-417C-BC02-C2948EEFC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844A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844A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94429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8</Pages>
  <Words>2372</Words>
  <Characters>16236</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6</cp:revision>
  <cp:lastPrinted>1899-12-31T23:00:00Z</cp:lastPrinted>
  <dcterms:created xsi:type="dcterms:W3CDTF">2022-06-10T11:10:00Z</dcterms:created>
  <dcterms:modified xsi:type="dcterms:W3CDTF">2022-06-29T12:27:00Z</dcterms:modified>
</cp:coreProperties>
</file>