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1D63FE2" w:rsidR="002B4C17" w:rsidRPr="00B75C3D" w:rsidRDefault="00A01521" w:rsidP="006A758D">
      <w:pPr>
        <w:jc w:val="both"/>
        <w:rPr>
          <w:b/>
          <w:bCs/>
        </w:rPr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B75C3D" w:rsidRPr="00B75C3D">
        <w:rPr>
          <w:b/>
          <w:bCs/>
        </w:rPr>
        <w:t xml:space="preserve">zakup wraz z dostawą </w:t>
      </w:r>
      <w:r w:rsidR="00747B49">
        <w:rPr>
          <w:b/>
          <w:bCs/>
        </w:rPr>
        <w:t>i</w:t>
      </w:r>
      <w:r w:rsidR="00B75C3D" w:rsidRPr="00B75C3D">
        <w:rPr>
          <w:b/>
          <w:bCs/>
        </w:rPr>
        <w:t xml:space="preserve"> montażem  </w:t>
      </w:r>
      <w:bookmarkStart w:id="0" w:name="_GoBack"/>
      <w:bookmarkEnd w:id="0"/>
      <w:r w:rsidR="00B75C3D" w:rsidRPr="00B75C3D">
        <w:rPr>
          <w:b/>
          <w:bCs/>
        </w:rPr>
        <w:t xml:space="preserve">zestawu stanowisk do badania granulatów w Laboratorium Sorbentów Mineralnych i Organicznych dla </w:t>
      </w:r>
      <w:proofErr w:type="spellStart"/>
      <w:r w:rsidR="00B75C3D" w:rsidRPr="00B75C3D">
        <w:rPr>
          <w:b/>
          <w:bCs/>
        </w:rPr>
        <w:t>WGGiOŚ</w:t>
      </w:r>
      <w:proofErr w:type="spellEnd"/>
      <w:r w:rsidR="00B75C3D" w:rsidRPr="00B75C3D">
        <w:rPr>
          <w:b/>
          <w:bCs/>
        </w:rPr>
        <w:t xml:space="preserve"> - KC-</w:t>
      </w:r>
      <w:proofErr w:type="spellStart"/>
      <w:r w:rsidR="00B75C3D" w:rsidRPr="00B75C3D">
        <w:rPr>
          <w:b/>
          <w:bCs/>
        </w:rPr>
        <w:t>zp</w:t>
      </w:r>
      <w:proofErr w:type="spellEnd"/>
      <w:r w:rsidR="00B75C3D" w:rsidRPr="00B75C3D">
        <w:rPr>
          <w:b/>
          <w:bCs/>
        </w:rPr>
        <w:t>. 272-344/22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warunków zamówienia.</w:t>
      </w:r>
    </w:p>
    <w:p w14:paraId="35E835D3" w14:textId="52DD18C2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2A16E2" w14:paraId="4EBA937C" w14:textId="77777777" w:rsidTr="00A00D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C8502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7A4260E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126C375C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4B210A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07F16CF5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957E" w14:textId="77777777" w:rsidR="008F7E27" w:rsidRPr="00192868" w:rsidRDefault="008F7E27" w:rsidP="008F7E27">
            <w:pPr>
              <w:tabs>
                <w:tab w:val="left" w:pos="5415"/>
              </w:tabs>
              <w:rPr>
                <w:b/>
              </w:rPr>
            </w:pPr>
            <w:r w:rsidRPr="00192868">
              <w:rPr>
                <w:b/>
              </w:rPr>
              <w:t>Aparat do badania parametrów fizycznych tabletek/granulek.</w:t>
            </w:r>
          </w:p>
          <w:p w14:paraId="7257D828" w14:textId="26D69E79" w:rsidR="00486430" w:rsidRPr="00F72799" w:rsidRDefault="00486430" w:rsidP="00A00DD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22F5E3E4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F8255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53EDA3C8" w:rsidR="00486430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C54F" w14:textId="77777777" w:rsidR="00477078" w:rsidRPr="00192868" w:rsidRDefault="00477078" w:rsidP="00477078">
            <w:pPr>
              <w:tabs>
                <w:tab w:val="left" w:pos="5415"/>
              </w:tabs>
              <w:rPr>
                <w:b/>
              </w:rPr>
            </w:pPr>
            <w:r w:rsidRPr="00192868">
              <w:rPr>
                <w:b/>
              </w:rPr>
              <w:t>Aparat do badania odporności na ścieranie oraz kruchości.</w:t>
            </w:r>
          </w:p>
          <w:p w14:paraId="0B940C52" w14:textId="370FB460" w:rsidR="00486430" w:rsidRPr="00734E06" w:rsidRDefault="00486430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324DA4EA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6D527130" w:rsidR="00486430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18E25E14" w:rsidR="00486430" w:rsidRDefault="000E17B5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192868">
              <w:rPr>
                <w:b/>
              </w:rPr>
              <w:t xml:space="preserve">Jednostka napędowa wraz z </w:t>
            </w:r>
            <w:proofErr w:type="spellStart"/>
            <w:r w:rsidRPr="00192868">
              <w:rPr>
                <w:b/>
              </w:rPr>
              <w:t>peletyzatorem</w:t>
            </w:r>
            <w:proofErr w:type="spellEnd"/>
            <w:r w:rsidRPr="00192868">
              <w:rPr>
                <w:b/>
              </w:rPr>
              <w:t xml:space="preserve"> (granulatorem talerzowym).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58A908D0" w:rsidR="00486430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7181AF4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6FA19116" w:rsidR="00475F04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CB42" w14:textId="77777777" w:rsidR="005469DB" w:rsidRPr="00192868" w:rsidRDefault="005469DB" w:rsidP="005469DB">
            <w:pPr>
              <w:tabs>
                <w:tab w:val="left" w:pos="5415"/>
              </w:tabs>
              <w:rPr>
                <w:b/>
              </w:rPr>
            </w:pPr>
            <w:r w:rsidRPr="00192868">
              <w:rPr>
                <w:b/>
              </w:rPr>
              <w:t>) Aparat do badania rozpadu tabletek/granulek.</w:t>
            </w:r>
          </w:p>
          <w:p w14:paraId="3170A9B1" w14:textId="588A14B4" w:rsidR="00475F04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  <w:p w14:paraId="7AAF2342" w14:textId="77777777" w:rsidR="00486430" w:rsidRDefault="00486430" w:rsidP="00A00DD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BE89E07" w14:textId="77777777" w:rsidR="00486430" w:rsidRPr="002A16E2" w:rsidRDefault="00486430" w:rsidP="00A00DD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F3E5364" w14:textId="77777777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6511D30E" w14:textId="77777777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lastRenderedPageBreak/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DA5BC" w14:textId="77777777" w:rsidR="00875DC3" w:rsidRDefault="00875DC3">
      <w:r>
        <w:separator/>
      </w:r>
    </w:p>
  </w:endnote>
  <w:endnote w:type="continuationSeparator" w:id="0">
    <w:p w14:paraId="0869D2B0" w14:textId="77777777" w:rsidR="00875DC3" w:rsidRDefault="00875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CF159" w14:textId="77777777" w:rsidR="00875DC3" w:rsidRDefault="00875DC3">
      <w:r>
        <w:separator/>
      </w:r>
    </w:p>
  </w:footnote>
  <w:footnote w:type="continuationSeparator" w:id="0">
    <w:p w14:paraId="50ACC1C9" w14:textId="77777777" w:rsidR="00875DC3" w:rsidRDefault="00875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86CE2" w14:textId="6985D272" w:rsidR="003F5D4E" w:rsidRDefault="003F5D4E">
    <w:pPr>
      <w:pStyle w:val="Nagwek"/>
      <w:rPr>
        <w:sz w:val="22"/>
      </w:rPr>
    </w:pPr>
    <w:r>
      <w:rPr>
        <w:noProof/>
      </w:rPr>
      <w:drawing>
        <wp:inline distT="0" distB="0" distL="0" distR="0" wp14:anchorId="4DE75008" wp14:editId="2F1525BD">
          <wp:extent cx="5759450" cy="530050"/>
          <wp:effectExtent l="0" t="0" r="0" b="381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CA745E0" w14:textId="043F1D01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  <w:p w14:paraId="4DEA828C" w14:textId="5C992423" w:rsidR="002C4CDA" w:rsidRDefault="002C4CDA" w:rsidP="002C4CDA">
    <w:pPr>
      <w:rPr>
        <w:sz w:val="22"/>
        <w:szCs w:val="22"/>
      </w:rPr>
    </w:pPr>
  </w:p>
  <w:p w14:paraId="389F09D4" w14:textId="77777777" w:rsidR="002C4CDA" w:rsidRPr="00CE5DB8" w:rsidRDefault="002C4CDA" w:rsidP="002C4CDA">
    <w:pPr>
      <w:pStyle w:val="Nagwek"/>
    </w:pPr>
  </w:p>
  <w:p w14:paraId="0A111F4D" w14:textId="77777777" w:rsidR="002C4CDA" w:rsidRDefault="002C4CDA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0E17B5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8F3"/>
    <w:rsid w:val="0022467A"/>
    <w:rsid w:val="0022732C"/>
    <w:rsid w:val="00227D2E"/>
    <w:rsid w:val="00240E71"/>
    <w:rsid w:val="00241354"/>
    <w:rsid w:val="00255C67"/>
    <w:rsid w:val="00273159"/>
    <w:rsid w:val="002B4C17"/>
    <w:rsid w:val="002C4CDA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3F5D4E"/>
    <w:rsid w:val="00406A50"/>
    <w:rsid w:val="00411B25"/>
    <w:rsid w:val="004124D2"/>
    <w:rsid w:val="00420B6C"/>
    <w:rsid w:val="004419B1"/>
    <w:rsid w:val="00475F04"/>
    <w:rsid w:val="00477078"/>
    <w:rsid w:val="00486430"/>
    <w:rsid w:val="004B79D3"/>
    <w:rsid w:val="004D025D"/>
    <w:rsid w:val="004E4C7F"/>
    <w:rsid w:val="00526126"/>
    <w:rsid w:val="005305D2"/>
    <w:rsid w:val="005469DB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A758D"/>
    <w:rsid w:val="006B5D94"/>
    <w:rsid w:val="006D17FC"/>
    <w:rsid w:val="006E5F6F"/>
    <w:rsid w:val="00716C7C"/>
    <w:rsid w:val="00730EFE"/>
    <w:rsid w:val="00747B49"/>
    <w:rsid w:val="00751124"/>
    <w:rsid w:val="007752A9"/>
    <w:rsid w:val="007815AB"/>
    <w:rsid w:val="007F3810"/>
    <w:rsid w:val="008065AD"/>
    <w:rsid w:val="00810218"/>
    <w:rsid w:val="008422CC"/>
    <w:rsid w:val="00875DC3"/>
    <w:rsid w:val="00883D81"/>
    <w:rsid w:val="00894B65"/>
    <w:rsid w:val="008A1E2B"/>
    <w:rsid w:val="008B57F7"/>
    <w:rsid w:val="008B75FA"/>
    <w:rsid w:val="008D5BF3"/>
    <w:rsid w:val="008D7A6D"/>
    <w:rsid w:val="008F01C3"/>
    <w:rsid w:val="008F7E27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31312"/>
    <w:rsid w:val="00B41BC8"/>
    <w:rsid w:val="00B4602A"/>
    <w:rsid w:val="00B62F32"/>
    <w:rsid w:val="00B72947"/>
    <w:rsid w:val="00B75C3D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5252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75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58D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C4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0472F-62AC-4F3E-8E93-42F7F28AB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580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2022-06-08T08:03:00Z</cp:lastPrinted>
  <dcterms:created xsi:type="dcterms:W3CDTF">2022-07-18T11:40:00Z</dcterms:created>
  <dcterms:modified xsi:type="dcterms:W3CDTF">2022-07-18T11:40:00Z</dcterms:modified>
</cp:coreProperties>
</file>