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828B3A9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E94BC6">
        <w:t>z</w:t>
      </w:r>
      <w:r w:rsidR="00E94BC6">
        <w:rPr>
          <w:b/>
        </w:rPr>
        <w:t xml:space="preserve">akup wraz </w:t>
      </w:r>
      <w:r w:rsidR="0090041E" w:rsidRPr="0090041E">
        <w:rPr>
          <w:b/>
        </w:rPr>
        <w:t>z dostawą i montażem wirówki laboratoryjnej w ramach projektu "Centrum Zrównoważonego Rozwoju i Poszanowania  Energii</w:t>
      </w:r>
      <w:r w:rsidR="0090041E">
        <w:rPr>
          <w:b/>
        </w:rPr>
        <w:t xml:space="preserve"> </w:t>
      </w:r>
      <w:r w:rsidR="0090041E" w:rsidRPr="0090041E">
        <w:rPr>
          <w:b/>
        </w:rPr>
        <w:t>"Miękinia" do Laboratorium Radioizotopowych Analiz Środowiskowych - KC-</w:t>
      </w:r>
      <w:proofErr w:type="spellStart"/>
      <w:r w:rsidR="0090041E" w:rsidRPr="0090041E">
        <w:rPr>
          <w:b/>
        </w:rPr>
        <w:t>zp</w:t>
      </w:r>
      <w:proofErr w:type="spellEnd"/>
      <w:r w:rsidR="0090041E" w:rsidRPr="0090041E">
        <w:rPr>
          <w:b/>
        </w:rPr>
        <w:t>. 272-422/22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3AD17AC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3422E114" w14:textId="1D7D1C22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921803A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5541013E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9D98F00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A4FC6EB" w14:textId="77777777" w:rsidR="009B4A28" w:rsidRDefault="009B4A28" w:rsidP="009B4A2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18F0FFF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8656F52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</w:p>
    <w:p w14:paraId="266C73C8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29A29514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5D3DD670" w14:textId="77777777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………………………………………………</w:t>
      </w:r>
      <w:r>
        <w:rPr>
          <w:sz w:val="22"/>
          <w:szCs w:val="22"/>
          <w:highlight w:val="yellow"/>
        </w:rPr>
        <w:t>(kryterium oceny ofert)</w:t>
      </w:r>
    </w:p>
    <w:p w14:paraId="28586D0B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35BF71E" w14:textId="69AC71DB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>…………………</w:t>
      </w:r>
      <w:r>
        <w:rPr>
          <w:b/>
          <w:sz w:val="22"/>
          <w:szCs w:val="22"/>
        </w:rPr>
        <w:t xml:space="preserve"> od daty podpisania umowy </w:t>
      </w:r>
      <w:r>
        <w:rPr>
          <w:sz w:val="22"/>
          <w:szCs w:val="22"/>
          <w:highlight w:val="yellow"/>
        </w:rPr>
        <w:t>(kryterium oceny ofert)</w:t>
      </w:r>
    </w:p>
    <w:p w14:paraId="5A24159C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1798D8EC" w:rsidR="00140AD0" w:rsidRDefault="00140AD0" w:rsidP="00A01521">
      <w:pPr>
        <w:rPr>
          <w:b/>
          <w:sz w:val="22"/>
          <w:szCs w:val="22"/>
          <w:u w:val="single"/>
        </w:rPr>
      </w:pPr>
    </w:p>
    <w:p w14:paraId="5DC6919A" w14:textId="77777777" w:rsidR="009B4A28" w:rsidRDefault="009B4A28" w:rsidP="00A01521">
      <w:pPr>
        <w:rPr>
          <w:b/>
          <w:sz w:val="22"/>
          <w:szCs w:val="22"/>
          <w:u w:val="single"/>
        </w:rPr>
      </w:pPr>
    </w:p>
    <w:p w14:paraId="78C1383B" w14:textId="10AAA32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FCCFBC4" w14:textId="219A5EA2" w:rsidR="006142A4" w:rsidRPr="005649FA" w:rsidRDefault="006142A4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649FA">
        <w:t xml:space="preserve">Oświadczamy, że dostarczone urządzenie posiada certyfikat </w:t>
      </w:r>
      <w:r w:rsidR="00F3207C" w:rsidRPr="005649FA">
        <w:t>zgodności</w:t>
      </w:r>
      <w:r w:rsidR="00FE1C3C" w:rsidRPr="005649FA">
        <w:t xml:space="preserve"> </w:t>
      </w:r>
      <w:r w:rsidR="005649FA" w:rsidRPr="005649FA">
        <w:t>C</w:t>
      </w:r>
      <w:r w:rsidRPr="005649FA">
        <w:t>E.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F189" w14:textId="0E0B2B09" w:rsidR="00035C95" w:rsidRDefault="00E602E8" w:rsidP="00E602E8">
    <w:pPr>
      <w:pStyle w:val="Nagwek"/>
      <w:jc w:val="center"/>
    </w:pPr>
    <w:r>
      <w:rPr>
        <w:noProof/>
      </w:rPr>
      <w:drawing>
        <wp:inline distT="0" distB="0" distL="0" distR="0" wp14:anchorId="373C3AEC" wp14:editId="2912DBFD">
          <wp:extent cx="57594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4D9"/>
    <w:rsid w:val="004E4C7F"/>
    <w:rsid w:val="00526126"/>
    <w:rsid w:val="005305D2"/>
    <w:rsid w:val="005540BD"/>
    <w:rsid w:val="005649FA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6F5684"/>
    <w:rsid w:val="00716C7C"/>
    <w:rsid w:val="00730EFE"/>
    <w:rsid w:val="00751124"/>
    <w:rsid w:val="007815AB"/>
    <w:rsid w:val="007D61DD"/>
    <w:rsid w:val="007F3810"/>
    <w:rsid w:val="008065AD"/>
    <w:rsid w:val="00810218"/>
    <w:rsid w:val="008422CC"/>
    <w:rsid w:val="00852319"/>
    <w:rsid w:val="00883D81"/>
    <w:rsid w:val="00894B65"/>
    <w:rsid w:val="008A1E2B"/>
    <w:rsid w:val="008B57F7"/>
    <w:rsid w:val="008B75FA"/>
    <w:rsid w:val="008C1FBF"/>
    <w:rsid w:val="008C6A95"/>
    <w:rsid w:val="008D5BF3"/>
    <w:rsid w:val="008D7A6D"/>
    <w:rsid w:val="008F01C3"/>
    <w:rsid w:val="0090041E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B4A28"/>
    <w:rsid w:val="009C42B0"/>
    <w:rsid w:val="009C7FA3"/>
    <w:rsid w:val="009E20C4"/>
    <w:rsid w:val="00A01521"/>
    <w:rsid w:val="00A56D47"/>
    <w:rsid w:val="00A70805"/>
    <w:rsid w:val="00A81EA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31C77"/>
    <w:rsid w:val="00F3207C"/>
    <w:rsid w:val="00F50A79"/>
    <w:rsid w:val="00F72799"/>
    <w:rsid w:val="00F75F48"/>
    <w:rsid w:val="00F94EB3"/>
    <w:rsid w:val="00F9687D"/>
    <w:rsid w:val="00FC5187"/>
    <w:rsid w:val="00FC66B8"/>
    <w:rsid w:val="00FE1C3C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546</Words>
  <Characters>4342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2022-07-14T08:24:00Z</cp:lastPrinted>
  <dcterms:created xsi:type="dcterms:W3CDTF">2022-07-14T08:24:00Z</dcterms:created>
  <dcterms:modified xsi:type="dcterms:W3CDTF">2022-07-14T08:24:00Z</dcterms:modified>
</cp:coreProperties>
</file>